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38D" w:rsidRPr="00BD16AC" w:rsidRDefault="0081138D" w:rsidP="00DC19E1">
      <w:pPr>
        <w:ind w:firstLine="0"/>
        <w:rPr>
          <w:rFonts w:ascii="PT Astra Serif" w:hAnsi="PT Astra Serif"/>
        </w:rPr>
      </w:pPr>
    </w:p>
    <w:p w:rsidR="00EE4EA2" w:rsidRPr="00EE766F" w:rsidRDefault="00D77715" w:rsidP="00D33000">
      <w:pPr>
        <w:ind w:firstLine="0"/>
        <w:jc w:val="center"/>
        <w:rPr>
          <w:rFonts w:ascii="PT Astra Serif" w:hAnsi="PT Astra Serif"/>
          <w:b/>
          <w:szCs w:val="26"/>
        </w:rPr>
      </w:pPr>
      <w:r w:rsidRPr="00EE766F">
        <w:rPr>
          <w:rFonts w:ascii="PT Astra Serif" w:hAnsi="PT Astra Serif"/>
          <w:b/>
          <w:szCs w:val="26"/>
        </w:rPr>
        <w:t>ПРИКАЗ</w:t>
      </w:r>
    </w:p>
    <w:p w:rsidR="005E28AF" w:rsidRPr="00EE766F" w:rsidRDefault="005E28AF" w:rsidP="00D33000">
      <w:pPr>
        <w:ind w:firstLine="0"/>
        <w:jc w:val="center"/>
        <w:rPr>
          <w:rFonts w:ascii="PT Astra Serif" w:hAnsi="PT Astra Serif"/>
          <w:b/>
          <w:szCs w:val="26"/>
        </w:rPr>
      </w:pPr>
    </w:p>
    <w:p w:rsidR="00DC19E1" w:rsidRPr="00EE766F" w:rsidRDefault="00C0770F" w:rsidP="00D33000">
      <w:pPr>
        <w:ind w:firstLine="0"/>
        <w:jc w:val="both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szCs w:val="26"/>
        </w:rPr>
        <w:t>13.03.2023</w:t>
      </w:r>
      <w:r w:rsidR="00EE4EA2" w:rsidRPr="00EE766F">
        <w:rPr>
          <w:rFonts w:ascii="PT Astra Serif" w:hAnsi="PT Astra Serif"/>
          <w:szCs w:val="26"/>
        </w:rPr>
        <w:t xml:space="preserve">                            </w:t>
      </w:r>
      <w:r w:rsidR="00860C5C" w:rsidRPr="00EE766F">
        <w:rPr>
          <w:rFonts w:ascii="PT Astra Serif" w:hAnsi="PT Astra Serif"/>
          <w:szCs w:val="26"/>
        </w:rPr>
        <w:t xml:space="preserve">                           </w:t>
      </w:r>
      <w:r w:rsidR="00EE4EA2" w:rsidRPr="00EE766F">
        <w:rPr>
          <w:rFonts w:ascii="PT Astra Serif" w:hAnsi="PT Astra Serif"/>
          <w:szCs w:val="26"/>
        </w:rPr>
        <w:t xml:space="preserve">               </w:t>
      </w:r>
      <w:r w:rsidR="00033D9F" w:rsidRPr="00EE766F">
        <w:rPr>
          <w:rFonts w:ascii="PT Astra Serif" w:hAnsi="PT Astra Serif"/>
          <w:szCs w:val="26"/>
        </w:rPr>
        <w:t xml:space="preserve">                   </w:t>
      </w:r>
      <w:r w:rsidR="008109A5" w:rsidRPr="00EE766F">
        <w:rPr>
          <w:rFonts w:ascii="PT Astra Serif" w:hAnsi="PT Astra Serif"/>
          <w:szCs w:val="26"/>
        </w:rPr>
        <w:t xml:space="preserve">       </w:t>
      </w:r>
      <w:r w:rsidR="00860C5C" w:rsidRPr="00EE766F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 w:rsidR="00860C5C" w:rsidRPr="00EE766F">
        <w:rPr>
          <w:rFonts w:ascii="PT Astra Serif" w:hAnsi="PT Astra Serif"/>
          <w:szCs w:val="26"/>
        </w:rPr>
        <w:t xml:space="preserve">  </w:t>
      </w:r>
      <w:r w:rsidR="00EE4EA2" w:rsidRPr="00EE766F">
        <w:rPr>
          <w:rFonts w:ascii="PT Astra Serif" w:hAnsi="PT Astra Serif"/>
          <w:szCs w:val="26"/>
        </w:rPr>
        <w:t xml:space="preserve"> №</w:t>
      </w:r>
      <w:r w:rsidR="00EE4EA2" w:rsidRPr="00EE766F">
        <w:rPr>
          <w:rFonts w:ascii="PT Astra Serif" w:hAnsi="PT Astra Serif"/>
          <w:b/>
          <w:szCs w:val="26"/>
        </w:rPr>
        <w:t xml:space="preserve"> </w:t>
      </w:r>
      <w:r>
        <w:rPr>
          <w:rFonts w:ascii="PT Astra Serif" w:hAnsi="PT Astra Serif"/>
          <w:szCs w:val="26"/>
        </w:rPr>
        <w:t>4</w:t>
      </w:r>
    </w:p>
    <w:p w:rsidR="00456519" w:rsidRPr="00EE766F" w:rsidRDefault="00456519" w:rsidP="00D64DE3">
      <w:pPr>
        <w:ind w:firstLine="0"/>
        <w:jc w:val="center"/>
        <w:rPr>
          <w:rFonts w:ascii="PT Astra Serif" w:hAnsi="PT Astra Serif"/>
          <w:szCs w:val="26"/>
        </w:rPr>
      </w:pPr>
    </w:p>
    <w:p w:rsidR="00FF1F90" w:rsidRPr="00EE766F" w:rsidRDefault="00607654" w:rsidP="00FF1F90">
      <w:pPr>
        <w:ind w:firstLine="0"/>
        <w:jc w:val="center"/>
        <w:rPr>
          <w:rFonts w:ascii="PT Astra Serif" w:hAnsi="PT Astra Serif"/>
          <w:szCs w:val="26"/>
        </w:rPr>
      </w:pPr>
      <w:r w:rsidRPr="00EE766F">
        <w:rPr>
          <w:rFonts w:ascii="PT Astra Serif" w:hAnsi="PT Astra Serif"/>
          <w:szCs w:val="26"/>
        </w:rPr>
        <w:t>О внесении изменени</w:t>
      </w:r>
      <w:r w:rsidR="001B0101" w:rsidRPr="00EE766F">
        <w:rPr>
          <w:rFonts w:ascii="PT Astra Serif" w:hAnsi="PT Astra Serif"/>
          <w:szCs w:val="26"/>
        </w:rPr>
        <w:t>й</w:t>
      </w:r>
      <w:r w:rsidR="00FF1F90" w:rsidRPr="00EE766F">
        <w:rPr>
          <w:rFonts w:ascii="PT Astra Serif" w:hAnsi="PT Astra Serif"/>
          <w:szCs w:val="26"/>
        </w:rPr>
        <w:t xml:space="preserve"> в приказ Департамента по молодежной политике, </w:t>
      </w:r>
    </w:p>
    <w:p w:rsidR="00FF1F90" w:rsidRPr="00EE766F" w:rsidRDefault="00FF1F90" w:rsidP="00FF1F90">
      <w:pPr>
        <w:ind w:firstLine="0"/>
        <w:jc w:val="center"/>
        <w:rPr>
          <w:rFonts w:ascii="PT Astra Serif" w:hAnsi="PT Astra Serif"/>
          <w:szCs w:val="26"/>
        </w:rPr>
      </w:pPr>
      <w:r w:rsidRPr="00EE766F">
        <w:rPr>
          <w:rFonts w:ascii="PT Astra Serif" w:hAnsi="PT Astra Serif"/>
          <w:szCs w:val="26"/>
        </w:rPr>
        <w:t xml:space="preserve">физической культуре и спорту Томской области от </w:t>
      </w:r>
      <w:r w:rsidR="00CF116C" w:rsidRPr="00EE766F">
        <w:rPr>
          <w:rFonts w:ascii="PT Astra Serif" w:hAnsi="PT Astra Serif"/>
          <w:szCs w:val="26"/>
        </w:rPr>
        <w:t>09</w:t>
      </w:r>
      <w:r w:rsidRPr="00EE766F">
        <w:rPr>
          <w:rFonts w:ascii="PT Astra Serif" w:hAnsi="PT Astra Serif"/>
          <w:szCs w:val="26"/>
        </w:rPr>
        <w:t>.0</w:t>
      </w:r>
      <w:r w:rsidR="00CF116C" w:rsidRPr="00EE766F">
        <w:rPr>
          <w:rFonts w:ascii="PT Astra Serif" w:hAnsi="PT Astra Serif"/>
          <w:szCs w:val="26"/>
        </w:rPr>
        <w:t>6</w:t>
      </w:r>
      <w:r w:rsidRPr="00EE766F">
        <w:rPr>
          <w:rFonts w:ascii="PT Astra Serif" w:hAnsi="PT Astra Serif"/>
          <w:szCs w:val="26"/>
        </w:rPr>
        <w:t>.202</w:t>
      </w:r>
      <w:r w:rsidR="00CF116C" w:rsidRPr="00EE766F">
        <w:rPr>
          <w:rFonts w:ascii="PT Astra Serif" w:hAnsi="PT Astra Serif"/>
          <w:szCs w:val="26"/>
        </w:rPr>
        <w:t>2</w:t>
      </w:r>
      <w:r w:rsidRPr="00EE766F">
        <w:rPr>
          <w:rFonts w:ascii="PT Astra Serif" w:hAnsi="PT Astra Serif"/>
          <w:szCs w:val="26"/>
        </w:rPr>
        <w:t xml:space="preserve"> № </w:t>
      </w:r>
      <w:r w:rsidR="005E03B5" w:rsidRPr="00EE766F">
        <w:rPr>
          <w:rFonts w:ascii="PT Astra Serif" w:hAnsi="PT Astra Serif"/>
          <w:szCs w:val="26"/>
        </w:rPr>
        <w:t>7</w:t>
      </w:r>
    </w:p>
    <w:p w:rsidR="005E03B5" w:rsidRPr="00EE766F" w:rsidRDefault="005E03B5" w:rsidP="005E03B5">
      <w:pPr>
        <w:ind w:firstLine="0"/>
        <w:jc w:val="center"/>
        <w:rPr>
          <w:rFonts w:ascii="PT Astra Serif" w:hAnsi="PT Astra Serif"/>
          <w:szCs w:val="26"/>
        </w:rPr>
      </w:pPr>
      <w:r w:rsidRPr="00EE766F">
        <w:rPr>
          <w:rFonts w:ascii="PT Astra Serif" w:hAnsi="PT Astra Serif"/>
          <w:szCs w:val="26"/>
        </w:rPr>
        <w:t xml:space="preserve">«Об утверждении Порядка определения объёма и условия предоставления из областного бюджета субсидии на мероприятия по формированию условий для развития системы комплексной </w:t>
      </w:r>
      <w:proofErr w:type="spellStart"/>
      <w:r w:rsidRPr="00EE766F">
        <w:rPr>
          <w:rFonts w:ascii="PT Astra Serif" w:hAnsi="PT Astra Serif"/>
          <w:szCs w:val="26"/>
        </w:rPr>
        <w:t>абилитации</w:t>
      </w:r>
      <w:proofErr w:type="spellEnd"/>
      <w:r w:rsidRPr="00EE766F">
        <w:rPr>
          <w:rFonts w:ascii="PT Astra Serif" w:hAnsi="PT Astra Serif"/>
          <w:szCs w:val="26"/>
        </w:rPr>
        <w:t xml:space="preserve"> и реабилитации инвалидов, в том числе детей-инвалидов, а также ранней помощи, сопровождаемого проживания инвалидов включая подготовку кадров» </w:t>
      </w:r>
    </w:p>
    <w:p w:rsidR="00FF1F90" w:rsidRPr="00EE766F" w:rsidRDefault="00FF1F90" w:rsidP="00FF1F90">
      <w:pPr>
        <w:autoSpaceDE w:val="0"/>
        <w:autoSpaceDN w:val="0"/>
        <w:adjustRightInd w:val="0"/>
        <w:ind w:firstLine="0"/>
        <w:rPr>
          <w:rFonts w:ascii="PT Astra Serif" w:hAnsi="PT Astra Serif" w:cs="Times New Roman CYR"/>
          <w:szCs w:val="26"/>
        </w:rPr>
      </w:pPr>
    </w:p>
    <w:p w:rsidR="00FF1F90" w:rsidRPr="00EE766F" w:rsidRDefault="00FF1F90" w:rsidP="00FF1F90">
      <w:pPr>
        <w:pStyle w:val="ConsPlusTitle"/>
        <w:widowControl/>
        <w:ind w:firstLine="709"/>
        <w:jc w:val="both"/>
        <w:outlineLvl w:val="0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EE766F">
        <w:rPr>
          <w:rFonts w:ascii="PT Astra Serif" w:hAnsi="PT Astra Serif" w:cs="Times New Roman"/>
          <w:b w:val="0"/>
          <w:bCs w:val="0"/>
          <w:sz w:val="26"/>
          <w:szCs w:val="26"/>
        </w:rPr>
        <w:t>В целях приведения в соответствие с законодательством</w:t>
      </w:r>
    </w:p>
    <w:p w:rsidR="00FF1F90" w:rsidRPr="00EE766F" w:rsidRDefault="00FF1F90" w:rsidP="00FF1F90">
      <w:pPr>
        <w:ind w:firstLine="708"/>
        <w:jc w:val="both"/>
        <w:rPr>
          <w:rFonts w:ascii="PT Astra Serif" w:hAnsi="PT Astra Serif"/>
          <w:szCs w:val="26"/>
        </w:rPr>
      </w:pPr>
      <w:r w:rsidRPr="00EE766F">
        <w:rPr>
          <w:rFonts w:ascii="PT Astra Serif" w:hAnsi="PT Astra Serif"/>
          <w:szCs w:val="26"/>
        </w:rPr>
        <w:t>ПРИКАЗЫВАЮ:</w:t>
      </w:r>
    </w:p>
    <w:p w:rsidR="001B0101" w:rsidRPr="00EE766F" w:rsidRDefault="00FF1F90" w:rsidP="00192ABC">
      <w:pPr>
        <w:pStyle w:val="ConsPlusNormal"/>
        <w:tabs>
          <w:tab w:val="left" w:pos="0"/>
        </w:tabs>
        <w:jc w:val="both"/>
        <w:rPr>
          <w:rFonts w:ascii="PT Astra Serif" w:hAnsi="PT Astra Serif" w:cs="Times New Roman"/>
          <w:bCs/>
          <w:sz w:val="26"/>
          <w:szCs w:val="26"/>
        </w:rPr>
      </w:pPr>
      <w:r w:rsidRPr="00EE766F">
        <w:rPr>
          <w:rFonts w:ascii="PT Astra Serif" w:hAnsi="PT Astra Serif" w:cs="Times New Roman"/>
          <w:bCs/>
          <w:sz w:val="26"/>
          <w:szCs w:val="26"/>
        </w:rPr>
        <w:t>1.</w:t>
      </w:r>
      <w:r w:rsidR="0064245D" w:rsidRPr="00EE766F">
        <w:rPr>
          <w:rFonts w:ascii="PT Astra Serif" w:hAnsi="PT Astra Serif" w:cs="Times New Roman"/>
          <w:bCs/>
          <w:sz w:val="26"/>
          <w:szCs w:val="26"/>
        </w:rPr>
        <w:t xml:space="preserve"> </w:t>
      </w:r>
      <w:proofErr w:type="gramStart"/>
      <w:r w:rsidRPr="00EE766F">
        <w:rPr>
          <w:rFonts w:ascii="PT Astra Serif" w:hAnsi="PT Astra Serif" w:cs="Times New Roman"/>
          <w:bCs/>
          <w:sz w:val="26"/>
          <w:szCs w:val="26"/>
        </w:rPr>
        <w:t xml:space="preserve">Внести в приказ Департамента по молодежной политике, физической культуре и спорту Томской области от </w:t>
      </w:r>
      <w:r w:rsidR="00EC31FB" w:rsidRPr="00EE766F">
        <w:rPr>
          <w:rFonts w:ascii="PT Astra Serif" w:hAnsi="PT Astra Serif" w:cs="Times New Roman"/>
          <w:bCs/>
          <w:sz w:val="26"/>
          <w:szCs w:val="26"/>
        </w:rPr>
        <w:t>09</w:t>
      </w:r>
      <w:r w:rsidRPr="00EE766F">
        <w:rPr>
          <w:rFonts w:ascii="PT Astra Serif" w:hAnsi="PT Astra Serif" w:cs="Times New Roman"/>
          <w:bCs/>
          <w:sz w:val="26"/>
          <w:szCs w:val="26"/>
        </w:rPr>
        <w:t>.0</w:t>
      </w:r>
      <w:r w:rsidR="00EC31FB" w:rsidRPr="00EE766F">
        <w:rPr>
          <w:rFonts w:ascii="PT Astra Serif" w:hAnsi="PT Astra Serif" w:cs="Times New Roman"/>
          <w:bCs/>
          <w:sz w:val="26"/>
          <w:szCs w:val="26"/>
        </w:rPr>
        <w:t>6</w:t>
      </w:r>
      <w:r w:rsidRPr="00EE766F">
        <w:rPr>
          <w:rFonts w:ascii="PT Astra Serif" w:hAnsi="PT Astra Serif" w:cs="Times New Roman"/>
          <w:bCs/>
          <w:sz w:val="26"/>
          <w:szCs w:val="26"/>
        </w:rPr>
        <w:t>.202</w:t>
      </w:r>
      <w:r w:rsidR="00EC31FB" w:rsidRPr="00EE766F">
        <w:rPr>
          <w:rFonts w:ascii="PT Astra Serif" w:hAnsi="PT Astra Serif" w:cs="Times New Roman"/>
          <w:bCs/>
          <w:sz w:val="26"/>
          <w:szCs w:val="26"/>
        </w:rPr>
        <w:t>2</w:t>
      </w:r>
      <w:r w:rsidRPr="00EE766F">
        <w:rPr>
          <w:rFonts w:ascii="PT Astra Serif" w:hAnsi="PT Astra Serif" w:cs="Times New Roman"/>
          <w:bCs/>
          <w:sz w:val="26"/>
          <w:szCs w:val="26"/>
        </w:rPr>
        <w:t xml:space="preserve"> №</w:t>
      </w:r>
      <w:r w:rsidR="00EC31FB" w:rsidRPr="00EE766F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5E03B5" w:rsidRPr="00EE766F">
        <w:rPr>
          <w:rFonts w:ascii="PT Astra Serif" w:hAnsi="PT Astra Serif" w:cs="Times New Roman"/>
          <w:bCs/>
          <w:sz w:val="26"/>
          <w:szCs w:val="26"/>
        </w:rPr>
        <w:t>7</w:t>
      </w:r>
      <w:r w:rsidRPr="00EE766F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5E03B5" w:rsidRPr="00EE766F">
        <w:rPr>
          <w:rFonts w:ascii="PT Astra Serif" w:hAnsi="PT Astra Serif" w:cs="Times New Roman"/>
          <w:bCs/>
          <w:sz w:val="26"/>
          <w:szCs w:val="26"/>
        </w:rPr>
        <w:t xml:space="preserve">«Об утверждении Порядка определения объёма и условия предоставления из областного бюджета субсидии на мероприятия по формированию условий для развития системы комплексной </w:t>
      </w:r>
      <w:proofErr w:type="spellStart"/>
      <w:r w:rsidR="005E03B5" w:rsidRPr="00EE766F">
        <w:rPr>
          <w:rFonts w:ascii="PT Astra Serif" w:hAnsi="PT Astra Serif" w:cs="Times New Roman"/>
          <w:bCs/>
          <w:sz w:val="26"/>
          <w:szCs w:val="26"/>
        </w:rPr>
        <w:t>абилитации</w:t>
      </w:r>
      <w:proofErr w:type="spellEnd"/>
      <w:r w:rsidR="005E03B5" w:rsidRPr="00EE766F">
        <w:rPr>
          <w:rFonts w:ascii="PT Astra Serif" w:hAnsi="PT Astra Serif" w:cs="Times New Roman"/>
          <w:bCs/>
          <w:sz w:val="26"/>
          <w:szCs w:val="26"/>
        </w:rPr>
        <w:t xml:space="preserve"> и реабилитации инвалидов, в том числе детей-инвалидов, а также ранней помощи, сопровождаемого проживания инвалидов включая подготовку кадров» </w:t>
      </w:r>
      <w:r w:rsidRPr="00EE766F">
        <w:rPr>
          <w:rFonts w:ascii="PT Astra Serif" w:hAnsi="PT Astra Serif" w:cs="Times New Roman"/>
          <w:bCs/>
          <w:sz w:val="26"/>
          <w:szCs w:val="26"/>
        </w:rPr>
        <w:t xml:space="preserve"> (</w:t>
      </w:r>
      <w:r w:rsidRPr="00EE766F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Pr="00EE766F">
        <w:rPr>
          <w:rFonts w:ascii="PT Astra Serif" w:hAnsi="PT Astra Serif"/>
          <w:color w:val="000000"/>
          <w:sz w:val="26"/>
          <w:szCs w:val="26"/>
        </w:rPr>
        <w:t>:</w:t>
      </w:r>
      <w:r w:rsidRPr="00EE766F">
        <w:rPr>
          <w:rFonts w:ascii="PT Astra Serif" w:hAnsi="PT Astra Serif" w:cs="Times New Roman"/>
          <w:bCs/>
          <w:sz w:val="26"/>
          <w:szCs w:val="26"/>
        </w:rPr>
        <w:t xml:space="preserve"> http</w:t>
      </w:r>
      <w:proofErr w:type="gramEnd"/>
      <w:r w:rsidRPr="00EE766F">
        <w:rPr>
          <w:rFonts w:ascii="PT Astra Serif" w:hAnsi="PT Astra Serif" w:cs="Times New Roman"/>
          <w:bCs/>
          <w:sz w:val="26"/>
          <w:szCs w:val="26"/>
        </w:rPr>
        <w:t>://</w:t>
      </w:r>
      <w:proofErr w:type="gramStart"/>
      <w:r w:rsidRPr="00EE766F">
        <w:rPr>
          <w:rFonts w:ascii="PT Astra Serif" w:hAnsi="PT Astra Serif" w:cs="Times New Roman"/>
          <w:bCs/>
          <w:sz w:val="26"/>
          <w:szCs w:val="26"/>
        </w:rPr>
        <w:t>publication.pravo.gov.ru/, 1</w:t>
      </w:r>
      <w:r w:rsidR="007B7709" w:rsidRPr="00EE766F">
        <w:rPr>
          <w:rFonts w:ascii="PT Astra Serif" w:hAnsi="PT Astra Serif" w:cs="Times New Roman"/>
          <w:bCs/>
          <w:sz w:val="26"/>
          <w:szCs w:val="26"/>
        </w:rPr>
        <w:t>0</w:t>
      </w:r>
      <w:r w:rsidRPr="00EE766F">
        <w:rPr>
          <w:rFonts w:ascii="PT Astra Serif" w:hAnsi="PT Astra Serif" w:cs="Times New Roman"/>
          <w:bCs/>
          <w:sz w:val="26"/>
          <w:szCs w:val="26"/>
        </w:rPr>
        <w:t>.0</w:t>
      </w:r>
      <w:r w:rsidR="007B7709" w:rsidRPr="00EE766F">
        <w:rPr>
          <w:rFonts w:ascii="PT Astra Serif" w:hAnsi="PT Astra Serif" w:cs="Times New Roman"/>
          <w:bCs/>
          <w:sz w:val="26"/>
          <w:szCs w:val="26"/>
        </w:rPr>
        <w:t>6</w:t>
      </w:r>
      <w:r w:rsidRPr="00EE766F">
        <w:rPr>
          <w:rFonts w:ascii="PT Astra Serif" w:hAnsi="PT Astra Serif" w:cs="Times New Roman"/>
          <w:bCs/>
          <w:sz w:val="26"/>
          <w:szCs w:val="26"/>
        </w:rPr>
        <w:t>.202</w:t>
      </w:r>
      <w:r w:rsidR="007B7709" w:rsidRPr="00EE766F">
        <w:rPr>
          <w:rFonts w:ascii="PT Astra Serif" w:hAnsi="PT Astra Serif" w:cs="Times New Roman"/>
          <w:bCs/>
          <w:sz w:val="26"/>
          <w:szCs w:val="26"/>
        </w:rPr>
        <w:t>2</w:t>
      </w:r>
      <w:r w:rsidRPr="00EE766F">
        <w:rPr>
          <w:rFonts w:ascii="PT Astra Serif" w:hAnsi="PT Astra Serif" w:cs="Times New Roman"/>
          <w:bCs/>
          <w:sz w:val="26"/>
          <w:szCs w:val="26"/>
        </w:rPr>
        <w:t>, № </w:t>
      </w:r>
      <w:r w:rsidR="007A4789" w:rsidRPr="00EE766F">
        <w:rPr>
          <w:rFonts w:ascii="PT Astra Serif" w:hAnsi="PT Astra Serif" w:cs="Times New Roman"/>
          <w:sz w:val="26"/>
          <w:szCs w:val="26"/>
        </w:rPr>
        <w:t>7001202206100009</w:t>
      </w:r>
      <w:r w:rsidRPr="00EE766F">
        <w:rPr>
          <w:rFonts w:ascii="PT Astra Serif" w:hAnsi="PT Astra Serif" w:cs="Times New Roman"/>
          <w:bCs/>
          <w:sz w:val="26"/>
          <w:szCs w:val="26"/>
        </w:rPr>
        <w:t>)</w:t>
      </w:r>
      <w:r w:rsidR="001B0101" w:rsidRPr="00EE766F">
        <w:rPr>
          <w:rFonts w:ascii="PT Astra Serif" w:hAnsi="PT Astra Serif" w:cs="Times New Roman"/>
          <w:bCs/>
          <w:sz w:val="26"/>
          <w:szCs w:val="26"/>
        </w:rPr>
        <w:t xml:space="preserve"> следующие</w:t>
      </w:r>
      <w:r w:rsidRPr="00EE766F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334069" w:rsidRPr="00EE766F">
        <w:rPr>
          <w:rFonts w:ascii="PT Astra Serif" w:hAnsi="PT Astra Serif" w:cs="Times New Roman"/>
          <w:bCs/>
          <w:sz w:val="26"/>
          <w:szCs w:val="26"/>
        </w:rPr>
        <w:t>изменени</w:t>
      </w:r>
      <w:r w:rsidR="001B0101" w:rsidRPr="00EE766F">
        <w:rPr>
          <w:rFonts w:ascii="PT Astra Serif" w:hAnsi="PT Astra Serif" w:cs="Times New Roman"/>
          <w:bCs/>
          <w:sz w:val="26"/>
          <w:szCs w:val="26"/>
        </w:rPr>
        <w:t>я:</w:t>
      </w:r>
      <w:proofErr w:type="gramEnd"/>
    </w:p>
    <w:p w:rsidR="001B0101" w:rsidRPr="00EE766F" w:rsidRDefault="001B0101" w:rsidP="00192ABC">
      <w:pPr>
        <w:pStyle w:val="ConsPlusNormal"/>
        <w:tabs>
          <w:tab w:val="left" w:pos="0"/>
        </w:tabs>
        <w:jc w:val="both"/>
        <w:rPr>
          <w:rFonts w:ascii="PT Astra Serif" w:hAnsi="PT Astra Serif" w:cs="Times New Roman"/>
          <w:sz w:val="26"/>
          <w:szCs w:val="26"/>
        </w:rPr>
      </w:pPr>
      <w:r w:rsidRPr="00EE766F">
        <w:rPr>
          <w:rFonts w:ascii="PT Astra Serif" w:hAnsi="PT Astra Serif" w:cs="Times New Roman"/>
          <w:sz w:val="26"/>
          <w:szCs w:val="26"/>
        </w:rPr>
        <w:t>В Порядке</w:t>
      </w:r>
      <w:r w:rsidRPr="00EE766F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Pr="00EE766F">
        <w:rPr>
          <w:rFonts w:ascii="PT Astra Serif" w:hAnsi="PT Astra Serif" w:cs="Times New Roman"/>
          <w:sz w:val="26"/>
          <w:szCs w:val="26"/>
        </w:rPr>
        <w:t>определения объёма и условия предоставления из областного бюджета субсидии на повышение уровня доступности приоритетных объектов и услуг в приоритетных сферах жизнедеятельности инвалидов и других МГН в Томской области, утвержденном указанным приказом:</w:t>
      </w:r>
    </w:p>
    <w:p w:rsidR="00192ABC" w:rsidRPr="00EE766F" w:rsidRDefault="0064245D" w:rsidP="00192ABC">
      <w:pPr>
        <w:pStyle w:val="ConsPlusNormal"/>
        <w:tabs>
          <w:tab w:val="left" w:pos="0"/>
        </w:tabs>
        <w:jc w:val="both"/>
        <w:rPr>
          <w:rFonts w:ascii="PT Astra Serif" w:hAnsi="PT Astra Serif" w:cs="Times New Roman"/>
          <w:bCs/>
          <w:sz w:val="26"/>
          <w:szCs w:val="26"/>
        </w:rPr>
      </w:pPr>
      <w:r w:rsidRPr="00EE766F">
        <w:rPr>
          <w:rFonts w:ascii="PT Astra Serif" w:hAnsi="PT Astra Serif" w:cs="Times New Roman"/>
          <w:bCs/>
          <w:sz w:val="26"/>
          <w:szCs w:val="26"/>
        </w:rPr>
        <w:t xml:space="preserve">1) </w:t>
      </w:r>
      <w:r w:rsidR="00192ABC" w:rsidRPr="00EE766F">
        <w:rPr>
          <w:rFonts w:ascii="PT Astra Serif" w:hAnsi="PT Astra Serif" w:cs="Times New Roman"/>
          <w:bCs/>
          <w:sz w:val="26"/>
          <w:szCs w:val="26"/>
        </w:rPr>
        <w:t xml:space="preserve">в </w:t>
      </w:r>
      <w:proofErr w:type="gramStart"/>
      <w:r w:rsidR="00192ABC" w:rsidRPr="00EE766F">
        <w:rPr>
          <w:rFonts w:ascii="PT Astra Serif" w:hAnsi="PT Astra Serif" w:cs="Times New Roman"/>
          <w:bCs/>
          <w:sz w:val="26"/>
          <w:szCs w:val="26"/>
        </w:rPr>
        <w:t>пункте</w:t>
      </w:r>
      <w:proofErr w:type="gramEnd"/>
      <w:r w:rsidR="00192ABC" w:rsidRPr="00EE766F">
        <w:rPr>
          <w:rFonts w:ascii="PT Astra Serif" w:hAnsi="PT Astra Serif" w:cs="Times New Roman"/>
          <w:bCs/>
          <w:sz w:val="26"/>
          <w:szCs w:val="26"/>
        </w:rPr>
        <w:t xml:space="preserve"> 23 слова «в пункте 21 настоящего Порядка» заменить словами «в </w:t>
      </w:r>
      <w:proofErr w:type="gramStart"/>
      <w:r w:rsidR="00192ABC" w:rsidRPr="00EE766F">
        <w:rPr>
          <w:rFonts w:ascii="PT Astra Serif" w:hAnsi="PT Astra Serif" w:cs="Times New Roman"/>
          <w:bCs/>
          <w:sz w:val="26"/>
          <w:szCs w:val="26"/>
        </w:rPr>
        <w:t>пункте</w:t>
      </w:r>
      <w:proofErr w:type="gramEnd"/>
      <w:r w:rsidR="00192ABC" w:rsidRPr="00EE766F">
        <w:rPr>
          <w:rFonts w:ascii="PT Astra Serif" w:hAnsi="PT Astra Serif" w:cs="Times New Roman"/>
          <w:bCs/>
          <w:sz w:val="26"/>
          <w:szCs w:val="26"/>
        </w:rPr>
        <w:t xml:space="preserve"> 22 настоящего Порядка»</w:t>
      </w:r>
      <w:r w:rsidR="001B0101" w:rsidRPr="00EE766F">
        <w:rPr>
          <w:rFonts w:ascii="PT Astra Serif" w:hAnsi="PT Astra Serif" w:cs="Times New Roman"/>
          <w:bCs/>
          <w:sz w:val="26"/>
          <w:szCs w:val="26"/>
        </w:rPr>
        <w:t>;</w:t>
      </w:r>
    </w:p>
    <w:p w:rsidR="00FF1F90" w:rsidRPr="00EE766F" w:rsidRDefault="0064245D" w:rsidP="00192ABC">
      <w:pPr>
        <w:pStyle w:val="ConsPlusNormal"/>
        <w:tabs>
          <w:tab w:val="left" w:pos="0"/>
        </w:tabs>
        <w:jc w:val="both"/>
        <w:rPr>
          <w:rFonts w:ascii="PT Astra Serif" w:hAnsi="PT Astra Serif" w:cs="Times New Roman"/>
          <w:bCs/>
          <w:sz w:val="26"/>
          <w:szCs w:val="26"/>
        </w:rPr>
      </w:pPr>
      <w:r w:rsidRPr="00EE766F">
        <w:rPr>
          <w:rFonts w:ascii="PT Astra Serif" w:hAnsi="PT Astra Serif" w:cs="Times New Roman"/>
          <w:bCs/>
          <w:sz w:val="26"/>
          <w:szCs w:val="26"/>
        </w:rPr>
        <w:t xml:space="preserve">2) </w:t>
      </w:r>
      <w:r w:rsidR="00334069" w:rsidRPr="00EE766F">
        <w:rPr>
          <w:rFonts w:ascii="PT Astra Serif" w:hAnsi="PT Astra Serif" w:cs="Times New Roman"/>
          <w:bCs/>
          <w:sz w:val="26"/>
          <w:szCs w:val="26"/>
        </w:rPr>
        <w:t xml:space="preserve">пункт </w:t>
      </w:r>
      <w:r w:rsidR="00584127" w:rsidRPr="00EE766F">
        <w:rPr>
          <w:rFonts w:ascii="PT Astra Serif" w:hAnsi="PT Astra Serif" w:cs="Times New Roman"/>
          <w:bCs/>
          <w:sz w:val="26"/>
          <w:szCs w:val="26"/>
        </w:rPr>
        <w:t>26</w:t>
      </w:r>
      <w:r w:rsidR="00334069" w:rsidRPr="00EE766F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1B0101" w:rsidRPr="00EE766F">
        <w:rPr>
          <w:rFonts w:ascii="PT Astra Serif" w:hAnsi="PT Astra Serif" w:cs="Times New Roman"/>
          <w:bCs/>
          <w:sz w:val="26"/>
          <w:szCs w:val="26"/>
        </w:rPr>
        <w:t>изложить в</w:t>
      </w:r>
      <w:r w:rsidR="00334069" w:rsidRPr="00EE766F">
        <w:rPr>
          <w:rFonts w:ascii="PT Astra Serif" w:hAnsi="PT Astra Serif" w:cs="Times New Roman"/>
          <w:sz w:val="26"/>
          <w:szCs w:val="26"/>
        </w:rPr>
        <w:t xml:space="preserve"> следующей редакции:</w:t>
      </w:r>
    </w:p>
    <w:p w:rsidR="003978CB" w:rsidRPr="00EE766F" w:rsidRDefault="003978CB" w:rsidP="003978CB">
      <w:pPr>
        <w:pStyle w:val="ConsPlusNormal"/>
        <w:shd w:val="clear" w:color="auto" w:fill="FFFFFF"/>
        <w:ind w:right="-10"/>
        <w:jc w:val="both"/>
        <w:rPr>
          <w:rFonts w:ascii="PT Astra Serif" w:hAnsi="PT Astra Serif"/>
          <w:sz w:val="26"/>
          <w:szCs w:val="26"/>
        </w:rPr>
      </w:pPr>
      <w:r w:rsidRPr="00EE766F">
        <w:rPr>
          <w:rFonts w:ascii="PT Astra Serif" w:hAnsi="PT Astra Serif"/>
          <w:bCs/>
          <w:sz w:val="26"/>
          <w:szCs w:val="26"/>
        </w:rPr>
        <w:t xml:space="preserve">«26. </w:t>
      </w:r>
      <w:proofErr w:type="gramStart"/>
      <w:r w:rsidRPr="00EE766F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EE766F">
        <w:rPr>
          <w:rFonts w:ascii="PT Astra Serif" w:hAnsi="PT Astra Serif"/>
          <w:sz w:val="26"/>
          <w:szCs w:val="26"/>
        </w:rPr>
        <w:t xml:space="preserve"> соблюдением цели и условий предоставления субсидии, установленными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3978CB" w:rsidRPr="00EE766F" w:rsidRDefault="003978CB" w:rsidP="003978CB">
      <w:pPr>
        <w:pStyle w:val="ConsPlusNormal"/>
        <w:shd w:val="clear" w:color="auto" w:fill="FFFFFF"/>
        <w:ind w:right="-10"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EE766F">
        <w:rPr>
          <w:rFonts w:ascii="PT Astra Serif" w:hAnsi="PT Astra Serif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Учреждением цели и условий предоставления Субсидии</w:t>
      </w:r>
      <w:proofErr w:type="gramStart"/>
      <w:r w:rsidRPr="00EE766F">
        <w:rPr>
          <w:rFonts w:ascii="PT Astra Serif" w:hAnsi="PT Astra Serif"/>
          <w:sz w:val="26"/>
          <w:szCs w:val="26"/>
        </w:rPr>
        <w:t>.</w:t>
      </w:r>
      <w:r w:rsidRPr="00EE766F">
        <w:rPr>
          <w:rFonts w:ascii="PT Astra Serif" w:hAnsi="PT Astra Serif" w:cs="Times New Roman"/>
          <w:bCs/>
          <w:sz w:val="26"/>
          <w:szCs w:val="26"/>
        </w:rPr>
        <w:t>»;</w:t>
      </w:r>
      <w:proofErr w:type="gramEnd"/>
    </w:p>
    <w:p w:rsidR="003978CB" w:rsidRPr="00EE766F" w:rsidRDefault="003978CB" w:rsidP="003978CB">
      <w:pPr>
        <w:pStyle w:val="ConsPlusNormal"/>
        <w:tabs>
          <w:tab w:val="left" w:pos="0"/>
        </w:tabs>
        <w:jc w:val="both"/>
        <w:rPr>
          <w:rFonts w:ascii="PT Astra Serif" w:hAnsi="PT Astra Serif" w:cs="Times New Roman"/>
          <w:bCs/>
          <w:sz w:val="26"/>
          <w:szCs w:val="26"/>
        </w:rPr>
      </w:pPr>
      <w:r w:rsidRPr="00EE766F">
        <w:rPr>
          <w:rFonts w:ascii="PT Astra Serif" w:hAnsi="PT Astra Serif" w:cs="Times New Roman"/>
          <w:bCs/>
          <w:sz w:val="26"/>
          <w:szCs w:val="26"/>
        </w:rPr>
        <w:t>3) пункт 27 изложить</w:t>
      </w:r>
      <w:r w:rsidRPr="00EE766F">
        <w:rPr>
          <w:rFonts w:ascii="PT Astra Serif" w:hAnsi="PT Astra Serif" w:cs="Times New Roman"/>
          <w:sz w:val="26"/>
          <w:szCs w:val="26"/>
        </w:rPr>
        <w:t xml:space="preserve"> в следующей редакции:</w:t>
      </w:r>
    </w:p>
    <w:p w:rsidR="003978CB" w:rsidRPr="00EE766F" w:rsidRDefault="003978CB" w:rsidP="003978CB">
      <w:pPr>
        <w:jc w:val="both"/>
        <w:rPr>
          <w:rFonts w:ascii="PT Astra Serif" w:hAnsi="PT Astra Serif"/>
          <w:bCs/>
          <w:szCs w:val="26"/>
        </w:rPr>
      </w:pPr>
      <w:r w:rsidRPr="00EE766F">
        <w:rPr>
          <w:rFonts w:ascii="PT Astra Serif" w:hAnsi="PT Astra Serif"/>
          <w:bCs/>
          <w:szCs w:val="26"/>
        </w:rPr>
        <w:t>«27. В случае несоблюдения Учреждением цели и условий, установленных при предоставлении Субсидии, выявленного по результатам проверок, проведенных Департаментом и уполномоченным органом государственного финансового контроля, средства подлежат возврату в областной бюджет в объеме Субсидии, использованном с допущением нарушения:</w:t>
      </w:r>
    </w:p>
    <w:p w:rsidR="003978CB" w:rsidRPr="00EE766F" w:rsidRDefault="003978CB" w:rsidP="003978CB">
      <w:pPr>
        <w:jc w:val="both"/>
        <w:rPr>
          <w:rFonts w:ascii="PT Astra Serif" w:hAnsi="PT Astra Serif"/>
          <w:bCs/>
          <w:szCs w:val="26"/>
        </w:rPr>
      </w:pPr>
      <w:r w:rsidRPr="00EE766F">
        <w:rPr>
          <w:rFonts w:ascii="PT Astra Serif" w:hAnsi="PT Astra Serif"/>
          <w:bCs/>
          <w:szCs w:val="26"/>
        </w:rPr>
        <w:lastRenderedPageBreak/>
        <w:t>1) 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3978CB" w:rsidRPr="00EE766F" w:rsidRDefault="003978CB" w:rsidP="003978CB">
      <w:pPr>
        <w:jc w:val="both"/>
        <w:rPr>
          <w:rFonts w:ascii="PT Astra Serif" w:hAnsi="PT Astra Serif"/>
          <w:bCs/>
          <w:szCs w:val="26"/>
        </w:rPr>
      </w:pPr>
      <w:r w:rsidRPr="00EE766F">
        <w:rPr>
          <w:rFonts w:ascii="PT Astra Serif" w:hAnsi="PT Astra Serif"/>
          <w:bCs/>
          <w:szCs w:val="26"/>
        </w:rPr>
        <w:t>2) на основании представления и (или) предписания уполномоченного органа государственного финансового контроля - в сроки, установленные бюджетным законодательством Российской Федерации.</w:t>
      </w:r>
    </w:p>
    <w:p w:rsidR="003978CB" w:rsidRPr="00EE766F" w:rsidRDefault="003978CB" w:rsidP="003978CB">
      <w:pPr>
        <w:jc w:val="both"/>
        <w:rPr>
          <w:rFonts w:ascii="PT Astra Serif" w:hAnsi="PT Astra Serif" w:cs="Arial"/>
          <w:bCs/>
          <w:szCs w:val="26"/>
        </w:rPr>
      </w:pPr>
      <w:r w:rsidRPr="00EE766F">
        <w:rPr>
          <w:rFonts w:ascii="PT Astra Serif" w:hAnsi="PT Astra Serif"/>
          <w:bCs/>
          <w:szCs w:val="26"/>
        </w:rPr>
        <w:t xml:space="preserve">В случае </w:t>
      </w:r>
      <w:proofErr w:type="spellStart"/>
      <w:r w:rsidRPr="00EE766F">
        <w:rPr>
          <w:rFonts w:ascii="PT Astra Serif" w:hAnsi="PT Astra Serif"/>
          <w:bCs/>
          <w:szCs w:val="26"/>
        </w:rPr>
        <w:t>недостижения</w:t>
      </w:r>
      <w:proofErr w:type="spellEnd"/>
      <w:r w:rsidRPr="00EE766F">
        <w:rPr>
          <w:rFonts w:ascii="PT Astra Serif" w:hAnsi="PT Astra Serif"/>
          <w:bCs/>
          <w:szCs w:val="26"/>
        </w:rPr>
        <w:t xml:space="preserve"> значений результатов предоставления Субсидии, средства в объеме, пропорциональном величине </w:t>
      </w:r>
      <w:proofErr w:type="spellStart"/>
      <w:r w:rsidRPr="00EE766F">
        <w:rPr>
          <w:rFonts w:ascii="PT Astra Serif" w:hAnsi="PT Astra Serif"/>
          <w:bCs/>
          <w:szCs w:val="26"/>
        </w:rPr>
        <w:t>недостижения</w:t>
      </w:r>
      <w:proofErr w:type="spellEnd"/>
      <w:r w:rsidRPr="00EE766F">
        <w:rPr>
          <w:rFonts w:ascii="PT Astra Serif" w:hAnsi="PT Astra Serif"/>
          <w:bCs/>
          <w:szCs w:val="26"/>
        </w:rPr>
        <w:t xml:space="preserve"> значений результатов, подлежат возврату в областной бюджет в срок не позднее тридцати календарных дней со дня получения Учреждением требования о возврате</w:t>
      </w:r>
      <w:proofErr w:type="gramStart"/>
      <w:r w:rsidRPr="00EE766F">
        <w:rPr>
          <w:rFonts w:ascii="PT Astra Serif" w:hAnsi="PT Astra Serif"/>
          <w:bCs/>
          <w:szCs w:val="26"/>
        </w:rPr>
        <w:t>.».</w:t>
      </w:r>
      <w:proofErr w:type="gramEnd"/>
    </w:p>
    <w:p w:rsidR="003978CB" w:rsidRPr="00EE766F" w:rsidRDefault="003978CB" w:rsidP="003978CB">
      <w:pPr>
        <w:pStyle w:val="ConsPlusNormal"/>
        <w:tabs>
          <w:tab w:val="left" w:pos="0"/>
        </w:tabs>
        <w:jc w:val="both"/>
        <w:rPr>
          <w:rFonts w:ascii="PT Astra Serif" w:hAnsi="PT Astra Serif" w:cs="Times New Roman"/>
          <w:bCs/>
          <w:sz w:val="26"/>
          <w:szCs w:val="26"/>
        </w:rPr>
      </w:pPr>
      <w:r w:rsidRPr="00EE766F">
        <w:rPr>
          <w:rFonts w:ascii="PT Astra Serif" w:hAnsi="PT Astra Serif" w:cs="Times New Roman"/>
          <w:bCs/>
          <w:sz w:val="26"/>
          <w:szCs w:val="26"/>
        </w:rPr>
        <w:t>2. Настоящий приказ вступает в силу со дня его официального опубликования.</w:t>
      </w:r>
    </w:p>
    <w:p w:rsidR="003978CB" w:rsidRPr="00EE766F" w:rsidRDefault="003978CB" w:rsidP="003978CB">
      <w:pPr>
        <w:ind w:firstLine="0"/>
        <w:rPr>
          <w:rFonts w:ascii="PT Astra Serif" w:hAnsi="PT Astra Serif"/>
          <w:szCs w:val="26"/>
        </w:rPr>
      </w:pPr>
    </w:p>
    <w:p w:rsidR="003978CB" w:rsidRPr="00EE766F" w:rsidRDefault="00C0770F" w:rsidP="003978CB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200.25pt;margin-top:.3pt;width:120.3pt;height:119.1pt;z-index:251658240">
            <v:imagedata r:id="rId8" o:title=""/>
          </v:shape>
        </w:pict>
      </w:r>
    </w:p>
    <w:p w:rsidR="003978CB" w:rsidRPr="00EE766F" w:rsidRDefault="003978CB" w:rsidP="003978CB">
      <w:pPr>
        <w:ind w:firstLine="0"/>
        <w:rPr>
          <w:rFonts w:ascii="PT Astra Serif" w:hAnsi="PT Astra Serif"/>
          <w:szCs w:val="26"/>
        </w:rPr>
      </w:pPr>
    </w:p>
    <w:p w:rsidR="003978CB" w:rsidRPr="00EE766F" w:rsidRDefault="003978CB" w:rsidP="003978CB">
      <w:pPr>
        <w:ind w:left="315" w:hanging="315"/>
        <w:rPr>
          <w:rFonts w:ascii="PT Astra Serif" w:hAnsi="PT Astra Serif"/>
          <w:szCs w:val="26"/>
        </w:rPr>
      </w:pPr>
      <w:r w:rsidRPr="00EE766F">
        <w:rPr>
          <w:rFonts w:ascii="PT Astra Serif" w:hAnsi="PT Astra Serif"/>
          <w:szCs w:val="26"/>
        </w:rPr>
        <w:t xml:space="preserve">Начальник  Департамента                                                               </w:t>
      </w:r>
      <w:r w:rsidR="00EE766F">
        <w:rPr>
          <w:rFonts w:ascii="PT Astra Serif" w:hAnsi="PT Astra Serif"/>
          <w:szCs w:val="26"/>
        </w:rPr>
        <w:t xml:space="preserve">           </w:t>
      </w:r>
      <w:r w:rsidRPr="00EE766F">
        <w:rPr>
          <w:rFonts w:ascii="PT Astra Serif" w:hAnsi="PT Astra Serif"/>
          <w:szCs w:val="26"/>
        </w:rPr>
        <w:t xml:space="preserve">       М.В. Максимов</w:t>
      </w:r>
    </w:p>
    <w:p w:rsidR="003978CB" w:rsidRPr="00EE766F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A4756" w:rsidRDefault="004A4756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A4756" w:rsidRDefault="004A4756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A4756" w:rsidRDefault="004A4756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A4756" w:rsidRDefault="004A4756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A4756" w:rsidRDefault="004A4756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A4756" w:rsidRDefault="004A4756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A4756" w:rsidRDefault="004A4756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978CB" w:rsidRPr="00033D9F" w:rsidRDefault="003978CB" w:rsidP="003978CB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D970B4" w:rsidRPr="00AA6CF4" w:rsidRDefault="003978CB" w:rsidP="003978CB">
      <w:pPr>
        <w:ind w:right="-176" w:firstLine="0"/>
        <w:rPr>
          <w:sz w:val="20"/>
        </w:rPr>
      </w:pPr>
      <w:r>
        <w:rPr>
          <w:rFonts w:ascii="PT Astra Serif" w:hAnsi="PT Astra Serif"/>
          <w:sz w:val="20"/>
        </w:rPr>
        <w:t>С</w:t>
      </w:r>
      <w:r w:rsidRPr="00AA6CF4">
        <w:rPr>
          <w:rFonts w:ascii="PT Astra Serif" w:hAnsi="PT Astra Serif"/>
          <w:sz w:val="20"/>
        </w:rPr>
        <w:t>.</w:t>
      </w:r>
      <w:r>
        <w:rPr>
          <w:rFonts w:ascii="PT Astra Serif" w:hAnsi="PT Astra Serif"/>
          <w:sz w:val="20"/>
        </w:rPr>
        <w:t>В. Роговцев</w:t>
      </w:r>
    </w:p>
    <w:sectPr w:rsidR="00D970B4" w:rsidRPr="00AA6CF4" w:rsidSect="006945B3">
      <w:headerReference w:type="even" r:id="rId9"/>
      <w:headerReference w:type="default" r:id="rId10"/>
      <w:headerReference w:type="first" r:id="rId11"/>
      <w:pgSz w:w="11907" w:h="16840" w:code="9"/>
      <w:pgMar w:top="567" w:right="851" w:bottom="567" w:left="1134" w:header="567" w:footer="567" w:gutter="0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CD9" w:rsidRDefault="00207CD9">
      <w:r>
        <w:separator/>
      </w:r>
    </w:p>
  </w:endnote>
  <w:endnote w:type="continuationSeparator" w:id="0">
    <w:p w:rsidR="00207CD9" w:rsidRDefault="00207C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CD9" w:rsidRDefault="00207CD9">
      <w:r>
        <w:separator/>
      </w:r>
    </w:p>
  </w:footnote>
  <w:footnote w:type="continuationSeparator" w:id="0">
    <w:p w:rsidR="00207CD9" w:rsidRDefault="00207C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101" w:rsidRDefault="001B0101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B0101" w:rsidRDefault="001B010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101" w:rsidRPr="00072404" w:rsidRDefault="001B0101" w:rsidP="00D44686">
    <w:pPr>
      <w:pStyle w:val="a4"/>
      <w:rPr>
        <w:b w:val="0"/>
        <w:sz w:val="24"/>
        <w:szCs w:val="24"/>
      </w:rPr>
    </w:pPr>
    <w:r w:rsidRPr="006E3E2F">
      <w:rPr>
        <w:b w:val="0"/>
        <w:sz w:val="24"/>
        <w:szCs w:val="24"/>
      </w:rPr>
      <w:fldChar w:fldCharType="begin"/>
    </w:r>
    <w:r w:rsidRPr="006E3E2F">
      <w:rPr>
        <w:b w:val="0"/>
        <w:sz w:val="24"/>
        <w:szCs w:val="24"/>
      </w:rPr>
      <w:instrText xml:space="preserve"> PAGE   \* MERGEFORMAT </w:instrText>
    </w:r>
    <w:r w:rsidRPr="006E3E2F">
      <w:rPr>
        <w:b w:val="0"/>
        <w:sz w:val="24"/>
        <w:szCs w:val="24"/>
      </w:rPr>
      <w:fldChar w:fldCharType="separate"/>
    </w:r>
    <w:r w:rsidR="00C0770F">
      <w:rPr>
        <w:b w:val="0"/>
        <w:noProof/>
        <w:sz w:val="24"/>
        <w:szCs w:val="24"/>
      </w:rPr>
      <w:t>2</w:t>
    </w:r>
    <w:r w:rsidRPr="006E3E2F">
      <w:rPr>
        <w:b w:val="0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101" w:rsidRDefault="001B0101" w:rsidP="00C27001">
    <w:pPr>
      <w:spacing w:after="120"/>
      <w:ind w:firstLine="0"/>
      <w:jc w:val="right"/>
      <w:rPr>
        <w:sz w:val="32"/>
        <w:szCs w:val="32"/>
      </w:rPr>
    </w:pPr>
    <w:r w:rsidRPr="007B58E3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219.7pt;margin-top:22.25pt;width:57.8pt;height:57.75pt;z-index:251657728;mso-position-horizontal-relative:margin" fillcolor="window">
          <v:imagedata r:id="rId1" o:title=""/>
          <w10:wrap type="square" anchorx="margin"/>
        </v:shape>
      </w:pict>
    </w:r>
  </w:p>
  <w:p w:rsidR="001B0101" w:rsidRDefault="001B0101" w:rsidP="00295748">
    <w:pPr>
      <w:pStyle w:val="a4"/>
      <w:spacing w:after="0"/>
      <w:ind w:firstLine="0"/>
      <w:rPr>
        <w:sz w:val="32"/>
        <w:szCs w:val="32"/>
      </w:rPr>
    </w:pPr>
  </w:p>
  <w:p w:rsidR="001B0101" w:rsidRDefault="001B0101" w:rsidP="00295748">
    <w:pPr>
      <w:pStyle w:val="a4"/>
      <w:spacing w:after="0"/>
      <w:ind w:firstLine="0"/>
      <w:rPr>
        <w:sz w:val="32"/>
        <w:szCs w:val="32"/>
      </w:rPr>
    </w:pPr>
  </w:p>
  <w:p w:rsidR="001B0101" w:rsidRPr="00BD16AC" w:rsidRDefault="001B0101" w:rsidP="00295748">
    <w:pPr>
      <w:pStyle w:val="a4"/>
      <w:spacing w:after="0"/>
      <w:ind w:firstLine="0"/>
      <w:rPr>
        <w:rFonts w:ascii="PT Astra Serif" w:hAnsi="PT Astra Serif"/>
        <w:sz w:val="32"/>
        <w:szCs w:val="32"/>
      </w:rPr>
    </w:pPr>
    <w:r w:rsidRPr="00BD16AC">
      <w:rPr>
        <w:rFonts w:ascii="PT Astra Serif" w:hAnsi="PT Astra Serif"/>
        <w:sz w:val="32"/>
        <w:szCs w:val="32"/>
      </w:rP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2E65"/>
    <w:multiLevelType w:val="hybridMultilevel"/>
    <w:tmpl w:val="F5FA1FA4"/>
    <w:lvl w:ilvl="0" w:tplc="5142BF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B4518A1"/>
    <w:multiLevelType w:val="hybridMultilevel"/>
    <w:tmpl w:val="FAECD6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F26BC4"/>
    <w:multiLevelType w:val="hybridMultilevel"/>
    <w:tmpl w:val="9A1A6FAA"/>
    <w:lvl w:ilvl="0" w:tplc="643A633E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C225E2"/>
    <w:multiLevelType w:val="hybridMultilevel"/>
    <w:tmpl w:val="00E6F4EE"/>
    <w:lvl w:ilvl="0" w:tplc="A040331C">
      <w:start w:val="1"/>
      <w:numFmt w:val="decimal"/>
      <w:lvlText w:val="%1."/>
      <w:lvlJc w:val="left"/>
      <w:pPr>
        <w:tabs>
          <w:tab w:val="num" w:pos="1159"/>
        </w:tabs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0D5E12B6"/>
    <w:multiLevelType w:val="hybridMultilevel"/>
    <w:tmpl w:val="23CCBC96"/>
    <w:lvl w:ilvl="0" w:tplc="1B04CA1C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9B6F82"/>
    <w:multiLevelType w:val="hybridMultilevel"/>
    <w:tmpl w:val="EAC65F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AC7946"/>
    <w:multiLevelType w:val="multilevel"/>
    <w:tmpl w:val="A7ECA4EE"/>
    <w:lvl w:ilvl="0">
      <w:start w:val="9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434"/>
        </w:tabs>
        <w:ind w:left="7434" w:hanging="708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7788"/>
        </w:tabs>
        <w:ind w:left="7788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142"/>
        </w:tabs>
        <w:ind w:left="8142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96"/>
        </w:tabs>
        <w:ind w:left="8496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850"/>
        </w:tabs>
        <w:ind w:left="885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04"/>
        </w:tabs>
        <w:ind w:left="9204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558"/>
        </w:tabs>
        <w:ind w:left="9558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12"/>
        </w:tabs>
        <w:ind w:left="9912" w:hanging="7080"/>
      </w:pPr>
      <w:rPr>
        <w:rFonts w:hint="default"/>
      </w:rPr>
    </w:lvl>
  </w:abstractNum>
  <w:abstractNum w:abstractNumId="7">
    <w:nsid w:val="116578C2"/>
    <w:multiLevelType w:val="hybridMultilevel"/>
    <w:tmpl w:val="62747C06"/>
    <w:lvl w:ilvl="0" w:tplc="E23CA70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6B82520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12AF0561"/>
    <w:multiLevelType w:val="multilevel"/>
    <w:tmpl w:val="FBBC216A"/>
    <w:lvl w:ilvl="0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D81807"/>
    <w:multiLevelType w:val="hybridMultilevel"/>
    <w:tmpl w:val="30A4736A"/>
    <w:lvl w:ilvl="0" w:tplc="1AC2EE8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9411609"/>
    <w:multiLevelType w:val="multilevel"/>
    <w:tmpl w:val="213434C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1">
    <w:nsid w:val="19592CA6"/>
    <w:multiLevelType w:val="hybridMultilevel"/>
    <w:tmpl w:val="D8B894B8"/>
    <w:lvl w:ilvl="0" w:tplc="242AD7D6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19D77F18"/>
    <w:multiLevelType w:val="hybridMultilevel"/>
    <w:tmpl w:val="39E20968"/>
    <w:lvl w:ilvl="0" w:tplc="DBF83270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1CD3145F"/>
    <w:multiLevelType w:val="hybridMultilevel"/>
    <w:tmpl w:val="B72242DA"/>
    <w:lvl w:ilvl="0" w:tplc="B2ECA864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0592E34"/>
    <w:multiLevelType w:val="hybridMultilevel"/>
    <w:tmpl w:val="9C0CEBA6"/>
    <w:lvl w:ilvl="0" w:tplc="D674B79E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5">
    <w:nsid w:val="23DB4398"/>
    <w:multiLevelType w:val="hybridMultilevel"/>
    <w:tmpl w:val="87987944"/>
    <w:lvl w:ilvl="0" w:tplc="A372FEE0">
      <w:start w:val="2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6">
    <w:nsid w:val="242F57F7"/>
    <w:multiLevelType w:val="hybridMultilevel"/>
    <w:tmpl w:val="5258522E"/>
    <w:lvl w:ilvl="0" w:tplc="1BBA18FC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 w:tplc="016E2658">
      <w:numFmt w:val="none"/>
      <w:lvlText w:val=""/>
      <w:lvlJc w:val="left"/>
      <w:pPr>
        <w:tabs>
          <w:tab w:val="num" w:pos="360"/>
        </w:tabs>
      </w:pPr>
    </w:lvl>
    <w:lvl w:ilvl="2" w:tplc="621897BA">
      <w:numFmt w:val="none"/>
      <w:lvlText w:val=""/>
      <w:lvlJc w:val="left"/>
      <w:pPr>
        <w:tabs>
          <w:tab w:val="num" w:pos="360"/>
        </w:tabs>
      </w:pPr>
    </w:lvl>
    <w:lvl w:ilvl="3" w:tplc="34E232E4">
      <w:numFmt w:val="none"/>
      <w:lvlText w:val=""/>
      <w:lvlJc w:val="left"/>
      <w:pPr>
        <w:tabs>
          <w:tab w:val="num" w:pos="360"/>
        </w:tabs>
      </w:pPr>
    </w:lvl>
    <w:lvl w:ilvl="4" w:tplc="B6429E96">
      <w:numFmt w:val="none"/>
      <w:lvlText w:val=""/>
      <w:lvlJc w:val="left"/>
      <w:pPr>
        <w:tabs>
          <w:tab w:val="num" w:pos="360"/>
        </w:tabs>
      </w:pPr>
    </w:lvl>
    <w:lvl w:ilvl="5" w:tplc="84D0C6BA">
      <w:numFmt w:val="none"/>
      <w:lvlText w:val=""/>
      <w:lvlJc w:val="left"/>
      <w:pPr>
        <w:tabs>
          <w:tab w:val="num" w:pos="360"/>
        </w:tabs>
      </w:pPr>
    </w:lvl>
    <w:lvl w:ilvl="6" w:tplc="4EA814F2">
      <w:numFmt w:val="none"/>
      <w:lvlText w:val=""/>
      <w:lvlJc w:val="left"/>
      <w:pPr>
        <w:tabs>
          <w:tab w:val="num" w:pos="360"/>
        </w:tabs>
      </w:pPr>
    </w:lvl>
    <w:lvl w:ilvl="7" w:tplc="E01AF44C">
      <w:numFmt w:val="none"/>
      <w:lvlText w:val=""/>
      <w:lvlJc w:val="left"/>
      <w:pPr>
        <w:tabs>
          <w:tab w:val="num" w:pos="360"/>
        </w:tabs>
      </w:pPr>
    </w:lvl>
    <w:lvl w:ilvl="8" w:tplc="9450482E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25BE172F"/>
    <w:multiLevelType w:val="hybridMultilevel"/>
    <w:tmpl w:val="1284A812"/>
    <w:lvl w:ilvl="0" w:tplc="DAB01306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2E5242E0"/>
    <w:multiLevelType w:val="hybridMultilevel"/>
    <w:tmpl w:val="AB3490CC"/>
    <w:lvl w:ilvl="0" w:tplc="00948BA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9">
    <w:nsid w:val="2F063092"/>
    <w:multiLevelType w:val="hybridMultilevel"/>
    <w:tmpl w:val="C590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B86583"/>
    <w:multiLevelType w:val="multilevel"/>
    <w:tmpl w:val="19648972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1">
    <w:nsid w:val="2FD96714"/>
    <w:multiLevelType w:val="hybridMultilevel"/>
    <w:tmpl w:val="F50C4CE8"/>
    <w:lvl w:ilvl="0" w:tplc="AF18BFD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2">
    <w:nsid w:val="33F1525B"/>
    <w:multiLevelType w:val="hybridMultilevel"/>
    <w:tmpl w:val="B7468644"/>
    <w:lvl w:ilvl="0" w:tplc="BFF6E7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6C152BB"/>
    <w:multiLevelType w:val="hybridMultilevel"/>
    <w:tmpl w:val="2ADA7864"/>
    <w:lvl w:ilvl="0" w:tplc="EFA08E0E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1"/>
        </w:tabs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31"/>
        </w:tabs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51"/>
        </w:tabs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71"/>
        </w:tabs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91"/>
        </w:tabs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11"/>
        </w:tabs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31"/>
        </w:tabs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51"/>
        </w:tabs>
        <w:ind w:left="6151" w:hanging="180"/>
      </w:pPr>
    </w:lvl>
  </w:abstractNum>
  <w:abstractNum w:abstractNumId="24">
    <w:nsid w:val="3BC70A32"/>
    <w:multiLevelType w:val="hybridMultilevel"/>
    <w:tmpl w:val="A2E80E40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CA678EE"/>
    <w:multiLevelType w:val="hybridMultilevel"/>
    <w:tmpl w:val="35845B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3EC7163"/>
    <w:multiLevelType w:val="hybridMultilevel"/>
    <w:tmpl w:val="9ED86D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4870D7"/>
    <w:multiLevelType w:val="hybridMultilevel"/>
    <w:tmpl w:val="13BA4446"/>
    <w:lvl w:ilvl="0" w:tplc="822686FE">
      <w:start w:val="1"/>
      <w:numFmt w:val="decimal"/>
      <w:lvlText w:val="%1."/>
      <w:lvlJc w:val="left"/>
      <w:pPr>
        <w:ind w:left="1999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80D6DA4"/>
    <w:multiLevelType w:val="hybridMultilevel"/>
    <w:tmpl w:val="AFCCB484"/>
    <w:lvl w:ilvl="0" w:tplc="7B0261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4908003F"/>
    <w:multiLevelType w:val="hybridMultilevel"/>
    <w:tmpl w:val="BE5A1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1028BC"/>
    <w:multiLevelType w:val="hybridMultilevel"/>
    <w:tmpl w:val="15BE7F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D4E66C8"/>
    <w:multiLevelType w:val="hybridMultilevel"/>
    <w:tmpl w:val="4F78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F9120E1"/>
    <w:multiLevelType w:val="hybridMultilevel"/>
    <w:tmpl w:val="23D63B42"/>
    <w:lvl w:ilvl="0" w:tplc="A588C9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522A56FB"/>
    <w:multiLevelType w:val="hybridMultilevel"/>
    <w:tmpl w:val="42C6F466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EE24981"/>
    <w:multiLevelType w:val="hybridMultilevel"/>
    <w:tmpl w:val="3FEA71D6"/>
    <w:lvl w:ilvl="0" w:tplc="D1763820">
      <w:start w:val="1"/>
      <w:numFmt w:val="decimal"/>
      <w:lvlText w:val="%1."/>
      <w:lvlJc w:val="left"/>
      <w:pPr>
        <w:tabs>
          <w:tab w:val="num" w:pos="397"/>
        </w:tabs>
        <w:ind w:left="57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3D2029"/>
    <w:multiLevelType w:val="hybridMultilevel"/>
    <w:tmpl w:val="0F326056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50D028C"/>
    <w:multiLevelType w:val="hybridMultilevel"/>
    <w:tmpl w:val="CCC68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7D6911"/>
    <w:multiLevelType w:val="multilevel"/>
    <w:tmpl w:val="E504624A"/>
    <w:lvl w:ilvl="0">
      <w:start w:val="4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1110"/>
        </w:tabs>
        <w:ind w:left="1110" w:hanging="8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50"/>
        </w:tabs>
        <w:ind w:left="165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38">
    <w:nsid w:val="67A75068"/>
    <w:multiLevelType w:val="multilevel"/>
    <w:tmpl w:val="E214CDB8"/>
    <w:lvl w:ilvl="0">
      <w:start w:val="9"/>
      <w:numFmt w:val="decimalZero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638"/>
        </w:tabs>
        <w:ind w:left="1638" w:hanging="9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2346"/>
        </w:tabs>
        <w:ind w:left="2346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54"/>
        </w:tabs>
        <w:ind w:left="3054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9">
    <w:nsid w:val="6E2267AB"/>
    <w:multiLevelType w:val="singleLevel"/>
    <w:tmpl w:val="906E42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1366C58"/>
    <w:multiLevelType w:val="hybridMultilevel"/>
    <w:tmpl w:val="0BA410E8"/>
    <w:lvl w:ilvl="0" w:tplc="095684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2B01477"/>
    <w:multiLevelType w:val="hybridMultilevel"/>
    <w:tmpl w:val="BCFEEFB6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5B44101"/>
    <w:multiLevelType w:val="hybridMultilevel"/>
    <w:tmpl w:val="3BC2F624"/>
    <w:lvl w:ilvl="0" w:tplc="808CE486">
      <w:start w:val="1"/>
      <w:numFmt w:val="decimal"/>
      <w:lvlText w:val="%1."/>
      <w:lvlJc w:val="left"/>
      <w:pPr>
        <w:ind w:left="1998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7B47651"/>
    <w:multiLevelType w:val="hybridMultilevel"/>
    <w:tmpl w:val="590EDD8E"/>
    <w:lvl w:ilvl="0" w:tplc="8A2099C4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9B97607"/>
    <w:multiLevelType w:val="hybridMultilevel"/>
    <w:tmpl w:val="52842A24"/>
    <w:lvl w:ilvl="0" w:tplc="A6A6DB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>
    <w:nsid w:val="7A3A6549"/>
    <w:multiLevelType w:val="hybridMultilevel"/>
    <w:tmpl w:val="14B4AA5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A5F563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7">
    <w:nsid w:val="7F0B0F46"/>
    <w:multiLevelType w:val="hybridMultilevel"/>
    <w:tmpl w:val="57BAE3D0"/>
    <w:lvl w:ilvl="0" w:tplc="B3C2AA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7F687C2D"/>
    <w:multiLevelType w:val="multilevel"/>
    <w:tmpl w:val="2786A1BA"/>
    <w:lvl w:ilvl="0">
      <w:start w:val="4"/>
      <w:numFmt w:val="decimalZero"/>
      <w:lvlText w:val="%1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8310"/>
        </w:tabs>
        <w:ind w:left="8310" w:hanging="81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8490"/>
        </w:tabs>
        <w:ind w:left="8490" w:hanging="8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70"/>
        </w:tabs>
        <w:ind w:left="8670" w:hanging="8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850"/>
        </w:tabs>
        <w:ind w:left="8850" w:hanging="8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030"/>
        </w:tabs>
        <w:ind w:left="9030" w:hanging="8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10"/>
        </w:tabs>
        <w:ind w:left="9210" w:hanging="8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90"/>
        </w:tabs>
        <w:ind w:left="9390" w:hanging="8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570"/>
        </w:tabs>
        <w:ind w:left="9570" w:hanging="8130"/>
      </w:pPr>
      <w:rPr>
        <w:rFonts w:hint="default"/>
      </w:rPr>
    </w:lvl>
  </w:abstractNum>
  <w:abstractNum w:abstractNumId="49">
    <w:nsid w:val="7FE2433E"/>
    <w:multiLevelType w:val="hybridMultilevel"/>
    <w:tmpl w:val="2C2043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9"/>
  </w:num>
  <w:num w:numId="2">
    <w:abstractNumId w:val="25"/>
  </w:num>
  <w:num w:numId="3">
    <w:abstractNumId w:val="3"/>
  </w:num>
  <w:num w:numId="4">
    <w:abstractNumId w:val="30"/>
  </w:num>
  <w:num w:numId="5">
    <w:abstractNumId w:val="7"/>
  </w:num>
  <w:num w:numId="6">
    <w:abstractNumId w:val="26"/>
  </w:num>
  <w:num w:numId="7">
    <w:abstractNumId w:val="48"/>
  </w:num>
  <w:num w:numId="8">
    <w:abstractNumId w:val="37"/>
  </w:num>
  <w:num w:numId="9">
    <w:abstractNumId w:val="32"/>
  </w:num>
  <w:num w:numId="10">
    <w:abstractNumId w:val="36"/>
  </w:num>
  <w:num w:numId="11">
    <w:abstractNumId w:val="5"/>
  </w:num>
  <w:num w:numId="12">
    <w:abstractNumId w:val="6"/>
  </w:num>
  <w:num w:numId="13">
    <w:abstractNumId w:val="38"/>
  </w:num>
  <w:num w:numId="14">
    <w:abstractNumId w:val="14"/>
  </w:num>
  <w:num w:numId="15">
    <w:abstractNumId w:val="49"/>
  </w:num>
  <w:num w:numId="16">
    <w:abstractNumId w:val="16"/>
  </w:num>
  <w:num w:numId="17">
    <w:abstractNumId w:val="31"/>
  </w:num>
  <w:num w:numId="18">
    <w:abstractNumId w:val="29"/>
  </w:num>
  <w:num w:numId="19">
    <w:abstractNumId w:val="19"/>
  </w:num>
  <w:num w:numId="20">
    <w:abstractNumId w:val="9"/>
  </w:num>
  <w:num w:numId="21">
    <w:abstractNumId w:val="17"/>
  </w:num>
  <w:num w:numId="22">
    <w:abstractNumId w:val="13"/>
  </w:num>
  <w:num w:numId="23">
    <w:abstractNumId w:val="23"/>
  </w:num>
  <w:num w:numId="24">
    <w:abstractNumId w:val="46"/>
    <w:lvlOverride w:ilvl="0">
      <w:startOverride w:val="1"/>
    </w:lvlOverride>
  </w:num>
  <w:num w:numId="25">
    <w:abstractNumId w:val="44"/>
  </w:num>
  <w:num w:numId="26">
    <w:abstractNumId w:val="28"/>
  </w:num>
  <w:num w:numId="27">
    <w:abstractNumId w:val="12"/>
  </w:num>
  <w:num w:numId="28">
    <w:abstractNumId w:val="11"/>
  </w:num>
  <w:num w:numId="29">
    <w:abstractNumId w:val="2"/>
  </w:num>
  <w:num w:numId="30">
    <w:abstractNumId w:val="34"/>
  </w:num>
  <w:num w:numId="31">
    <w:abstractNumId w:val="42"/>
  </w:num>
  <w:num w:numId="32">
    <w:abstractNumId w:val="22"/>
  </w:num>
  <w:num w:numId="33">
    <w:abstractNumId w:val="18"/>
  </w:num>
  <w:num w:numId="34">
    <w:abstractNumId w:val="1"/>
  </w:num>
  <w:num w:numId="35">
    <w:abstractNumId w:val="41"/>
  </w:num>
  <w:num w:numId="36">
    <w:abstractNumId w:val="35"/>
  </w:num>
  <w:num w:numId="37">
    <w:abstractNumId w:val="33"/>
  </w:num>
  <w:num w:numId="38">
    <w:abstractNumId w:val="24"/>
  </w:num>
  <w:num w:numId="39">
    <w:abstractNumId w:val="10"/>
  </w:num>
  <w:num w:numId="40">
    <w:abstractNumId w:val="15"/>
  </w:num>
  <w:num w:numId="41">
    <w:abstractNumId w:val="4"/>
  </w:num>
  <w:num w:numId="42">
    <w:abstractNumId w:val="0"/>
  </w:num>
  <w:num w:numId="43">
    <w:abstractNumId w:val="47"/>
  </w:num>
  <w:num w:numId="44">
    <w:abstractNumId w:val="40"/>
  </w:num>
  <w:num w:numId="45">
    <w:abstractNumId w:val="21"/>
  </w:num>
  <w:num w:numId="46">
    <w:abstractNumId w:val="45"/>
  </w:num>
  <w:num w:numId="47">
    <w:abstractNumId w:val="27"/>
  </w:num>
  <w:num w:numId="48">
    <w:abstractNumId w:val="43"/>
  </w:num>
  <w:num w:numId="49">
    <w:abstractNumId w:val="8"/>
  </w:num>
  <w:num w:numId="5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NotTrackMoves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22A4"/>
    <w:rsid w:val="00006E72"/>
    <w:rsid w:val="0001246A"/>
    <w:rsid w:val="000203B0"/>
    <w:rsid w:val="000218EF"/>
    <w:rsid w:val="00021EA8"/>
    <w:rsid w:val="00033D9F"/>
    <w:rsid w:val="000347A2"/>
    <w:rsid w:val="00042F6D"/>
    <w:rsid w:val="00046066"/>
    <w:rsid w:val="000509E2"/>
    <w:rsid w:val="000554B7"/>
    <w:rsid w:val="00055BFD"/>
    <w:rsid w:val="00057F9A"/>
    <w:rsid w:val="00061BC4"/>
    <w:rsid w:val="00066083"/>
    <w:rsid w:val="0007140D"/>
    <w:rsid w:val="000714BD"/>
    <w:rsid w:val="00072404"/>
    <w:rsid w:val="0007397F"/>
    <w:rsid w:val="00076BAE"/>
    <w:rsid w:val="000831F6"/>
    <w:rsid w:val="00091A76"/>
    <w:rsid w:val="00091FF4"/>
    <w:rsid w:val="00094D54"/>
    <w:rsid w:val="00094EAD"/>
    <w:rsid w:val="00096F73"/>
    <w:rsid w:val="000A37AA"/>
    <w:rsid w:val="000A56CD"/>
    <w:rsid w:val="000A7E4A"/>
    <w:rsid w:val="000B160A"/>
    <w:rsid w:val="000B505E"/>
    <w:rsid w:val="000B7B81"/>
    <w:rsid w:val="000C00DB"/>
    <w:rsid w:val="000C1DDC"/>
    <w:rsid w:val="000C232E"/>
    <w:rsid w:val="000C416D"/>
    <w:rsid w:val="000D09C0"/>
    <w:rsid w:val="000D5E83"/>
    <w:rsid w:val="000E230A"/>
    <w:rsid w:val="000E2E93"/>
    <w:rsid w:val="000E6DC5"/>
    <w:rsid w:val="000E70B2"/>
    <w:rsid w:val="000E7190"/>
    <w:rsid w:val="00113D16"/>
    <w:rsid w:val="00116AAA"/>
    <w:rsid w:val="00120A7E"/>
    <w:rsid w:val="0012334D"/>
    <w:rsid w:val="00123D24"/>
    <w:rsid w:val="00124B00"/>
    <w:rsid w:val="001309ED"/>
    <w:rsid w:val="00142E54"/>
    <w:rsid w:val="001434B6"/>
    <w:rsid w:val="001451E5"/>
    <w:rsid w:val="0014578E"/>
    <w:rsid w:val="0014649A"/>
    <w:rsid w:val="00147187"/>
    <w:rsid w:val="00151511"/>
    <w:rsid w:val="00153506"/>
    <w:rsid w:val="001558D6"/>
    <w:rsid w:val="0016003B"/>
    <w:rsid w:val="00161E9F"/>
    <w:rsid w:val="0016477D"/>
    <w:rsid w:val="0016509F"/>
    <w:rsid w:val="001653D4"/>
    <w:rsid w:val="0016612B"/>
    <w:rsid w:val="00170C9F"/>
    <w:rsid w:val="00176034"/>
    <w:rsid w:val="0017633D"/>
    <w:rsid w:val="00181A83"/>
    <w:rsid w:val="001905DC"/>
    <w:rsid w:val="00192ABC"/>
    <w:rsid w:val="0019300E"/>
    <w:rsid w:val="001A2062"/>
    <w:rsid w:val="001A291A"/>
    <w:rsid w:val="001A4089"/>
    <w:rsid w:val="001A7670"/>
    <w:rsid w:val="001B0101"/>
    <w:rsid w:val="001B4D3F"/>
    <w:rsid w:val="001C2081"/>
    <w:rsid w:val="001C3D4E"/>
    <w:rsid w:val="001C7032"/>
    <w:rsid w:val="001C7515"/>
    <w:rsid w:val="001D0C8D"/>
    <w:rsid w:val="001D2019"/>
    <w:rsid w:val="001D3878"/>
    <w:rsid w:val="001D3D20"/>
    <w:rsid w:val="001D5386"/>
    <w:rsid w:val="001D7581"/>
    <w:rsid w:val="001E04B6"/>
    <w:rsid w:val="001E64AD"/>
    <w:rsid w:val="001E6914"/>
    <w:rsid w:val="001E6F28"/>
    <w:rsid w:val="001E7651"/>
    <w:rsid w:val="001E7B56"/>
    <w:rsid w:val="001F4840"/>
    <w:rsid w:val="0020082D"/>
    <w:rsid w:val="00207CD9"/>
    <w:rsid w:val="002119B7"/>
    <w:rsid w:val="0021571E"/>
    <w:rsid w:val="0022114C"/>
    <w:rsid w:val="00223082"/>
    <w:rsid w:val="00223BB1"/>
    <w:rsid w:val="00233CA6"/>
    <w:rsid w:val="00233CCC"/>
    <w:rsid w:val="00235A2B"/>
    <w:rsid w:val="00240A88"/>
    <w:rsid w:val="00245A01"/>
    <w:rsid w:val="00245EA7"/>
    <w:rsid w:val="0025034F"/>
    <w:rsid w:val="002515A5"/>
    <w:rsid w:val="00254B03"/>
    <w:rsid w:val="00260CE0"/>
    <w:rsid w:val="0026545E"/>
    <w:rsid w:val="00265FA7"/>
    <w:rsid w:val="00270D9F"/>
    <w:rsid w:val="00270EA2"/>
    <w:rsid w:val="00272A87"/>
    <w:rsid w:val="002778EB"/>
    <w:rsid w:val="00286C0F"/>
    <w:rsid w:val="002908CC"/>
    <w:rsid w:val="00291560"/>
    <w:rsid w:val="00294630"/>
    <w:rsid w:val="00295748"/>
    <w:rsid w:val="00296261"/>
    <w:rsid w:val="00297FD0"/>
    <w:rsid w:val="002A0171"/>
    <w:rsid w:val="002A3556"/>
    <w:rsid w:val="002C01BB"/>
    <w:rsid w:val="002C3A21"/>
    <w:rsid w:val="002D1213"/>
    <w:rsid w:val="002E1616"/>
    <w:rsid w:val="002E30BB"/>
    <w:rsid w:val="002E5B98"/>
    <w:rsid w:val="002E7DC8"/>
    <w:rsid w:val="002F139A"/>
    <w:rsid w:val="00303DDD"/>
    <w:rsid w:val="0030521C"/>
    <w:rsid w:val="003065C2"/>
    <w:rsid w:val="00306D0B"/>
    <w:rsid w:val="00321ECF"/>
    <w:rsid w:val="00325417"/>
    <w:rsid w:val="0033188C"/>
    <w:rsid w:val="00334069"/>
    <w:rsid w:val="00334FDD"/>
    <w:rsid w:val="00335EA1"/>
    <w:rsid w:val="00337983"/>
    <w:rsid w:val="00342F4E"/>
    <w:rsid w:val="00343981"/>
    <w:rsid w:val="0035471F"/>
    <w:rsid w:val="0036070D"/>
    <w:rsid w:val="00360C7F"/>
    <w:rsid w:val="003653E1"/>
    <w:rsid w:val="00365BA7"/>
    <w:rsid w:val="00366631"/>
    <w:rsid w:val="003708F1"/>
    <w:rsid w:val="00372740"/>
    <w:rsid w:val="00373169"/>
    <w:rsid w:val="00373271"/>
    <w:rsid w:val="00373AD3"/>
    <w:rsid w:val="00376451"/>
    <w:rsid w:val="00382047"/>
    <w:rsid w:val="00382FC1"/>
    <w:rsid w:val="00391FD1"/>
    <w:rsid w:val="003978CB"/>
    <w:rsid w:val="0039798F"/>
    <w:rsid w:val="003A1624"/>
    <w:rsid w:val="003A205B"/>
    <w:rsid w:val="003A39D8"/>
    <w:rsid w:val="003A3C38"/>
    <w:rsid w:val="003A5F4F"/>
    <w:rsid w:val="003A6909"/>
    <w:rsid w:val="003B0772"/>
    <w:rsid w:val="003B3787"/>
    <w:rsid w:val="003B4752"/>
    <w:rsid w:val="003B480C"/>
    <w:rsid w:val="003C5674"/>
    <w:rsid w:val="003E7E65"/>
    <w:rsid w:val="003F522F"/>
    <w:rsid w:val="0040596C"/>
    <w:rsid w:val="0041253B"/>
    <w:rsid w:val="00415082"/>
    <w:rsid w:val="00415F69"/>
    <w:rsid w:val="004270F3"/>
    <w:rsid w:val="00427276"/>
    <w:rsid w:val="0043411D"/>
    <w:rsid w:val="00436EC2"/>
    <w:rsid w:val="00436F31"/>
    <w:rsid w:val="004428CB"/>
    <w:rsid w:val="004472CB"/>
    <w:rsid w:val="00452D13"/>
    <w:rsid w:val="00456519"/>
    <w:rsid w:val="00472FA7"/>
    <w:rsid w:val="00473AD0"/>
    <w:rsid w:val="00474F7D"/>
    <w:rsid w:val="00482063"/>
    <w:rsid w:val="004A4756"/>
    <w:rsid w:val="004B359F"/>
    <w:rsid w:val="004C3932"/>
    <w:rsid w:val="004C6435"/>
    <w:rsid w:val="004D35AB"/>
    <w:rsid w:val="004D5188"/>
    <w:rsid w:val="004D51D6"/>
    <w:rsid w:val="004E6749"/>
    <w:rsid w:val="004E6D74"/>
    <w:rsid w:val="004F4AAF"/>
    <w:rsid w:val="004F5794"/>
    <w:rsid w:val="004F5CFA"/>
    <w:rsid w:val="004F6D4C"/>
    <w:rsid w:val="005025CA"/>
    <w:rsid w:val="00525F0D"/>
    <w:rsid w:val="0052683F"/>
    <w:rsid w:val="00531533"/>
    <w:rsid w:val="005319E8"/>
    <w:rsid w:val="00531AAA"/>
    <w:rsid w:val="0054209B"/>
    <w:rsid w:val="00542EE7"/>
    <w:rsid w:val="0054387B"/>
    <w:rsid w:val="0054494A"/>
    <w:rsid w:val="00544D38"/>
    <w:rsid w:val="00547CD8"/>
    <w:rsid w:val="00550753"/>
    <w:rsid w:val="0055344E"/>
    <w:rsid w:val="00561441"/>
    <w:rsid w:val="00572136"/>
    <w:rsid w:val="00582FC9"/>
    <w:rsid w:val="0058308B"/>
    <w:rsid w:val="00584127"/>
    <w:rsid w:val="005962FD"/>
    <w:rsid w:val="00596A15"/>
    <w:rsid w:val="005975E9"/>
    <w:rsid w:val="00597D8C"/>
    <w:rsid w:val="005A5D33"/>
    <w:rsid w:val="005B0AAA"/>
    <w:rsid w:val="005B432C"/>
    <w:rsid w:val="005B44D9"/>
    <w:rsid w:val="005B646D"/>
    <w:rsid w:val="005C3A5F"/>
    <w:rsid w:val="005C55DB"/>
    <w:rsid w:val="005D0978"/>
    <w:rsid w:val="005D3E5E"/>
    <w:rsid w:val="005D507D"/>
    <w:rsid w:val="005E03B5"/>
    <w:rsid w:val="005E092A"/>
    <w:rsid w:val="005E28AF"/>
    <w:rsid w:val="005E28BE"/>
    <w:rsid w:val="005E2937"/>
    <w:rsid w:val="005E61B0"/>
    <w:rsid w:val="005E7FCF"/>
    <w:rsid w:val="005F3D86"/>
    <w:rsid w:val="005F6E25"/>
    <w:rsid w:val="00600BD8"/>
    <w:rsid w:val="00602615"/>
    <w:rsid w:val="0060468B"/>
    <w:rsid w:val="00604F0A"/>
    <w:rsid w:val="00605984"/>
    <w:rsid w:val="00607654"/>
    <w:rsid w:val="006127EF"/>
    <w:rsid w:val="00614A43"/>
    <w:rsid w:val="00620C87"/>
    <w:rsid w:val="00622031"/>
    <w:rsid w:val="0062544B"/>
    <w:rsid w:val="006263ED"/>
    <w:rsid w:val="006362DE"/>
    <w:rsid w:val="00640345"/>
    <w:rsid w:val="0064245D"/>
    <w:rsid w:val="006506C8"/>
    <w:rsid w:val="0065070E"/>
    <w:rsid w:val="006567FE"/>
    <w:rsid w:val="00667A7A"/>
    <w:rsid w:val="00681127"/>
    <w:rsid w:val="00683923"/>
    <w:rsid w:val="0068610D"/>
    <w:rsid w:val="006945B3"/>
    <w:rsid w:val="006977D9"/>
    <w:rsid w:val="006A3732"/>
    <w:rsid w:val="006A4E8E"/>
    <w:rsid w:val="006A5587"/>
    <w:rsid w:val="006A7084"/>
    <w:rsid w:val="006B0314"/>
    <w:rsid w:val="006C0286"/>
    <w:rsid w:val="006C11CA"/>
    <w:rsid w:val="006C5CA8"/>
    <w:rsid w:val="006C77D9"/>
    <w:rsid w:val="006D2B09"/>
    <w:rsid w:val="006D4418"/>
    <w:rsid w:val="006D4605"/>
    <w:rsid w:val="006D4732"/>
    <w:rsid w:val="006D7DFE"/>
    <w:rsid w:val="006E0115"/>
    <w:rsid w:val="006E1F24"/>
    <w:rsid w:val="006E3E2F"/>
    <w:rsid w:val="00703888"/>
    <w:rsid w:val="00711FC0"/>
    <w:rsid w:val="00720CBA"/>
    <w:rsid w:val="00722163"/>
    <w:rsid w:val="007247BE"/>
    <w:rsid w:val="0072560C"/>
    <w:rsid w:val="007317B4"/>
    <w:rsid w:val="00740856"/>
    <w:rsid w:val="007426A4"/>
    <w:rsid w:val="0074410D"/>
    <w:rsid w:val="007506EF"/>
    <w:rsid w:val="00751DDD"/>
    <w:rsid w:val="00753DDE"/>
    <w:rsid w:val="00763AAD"/>
    <w:rsid w:val="007700BA"/>
    <w:rsid w:val="0077057F"/>
    <w:rsid w:val="007712E3"/>
    <w:rsid w:val="00773CFE"/>
    <w:rsid w:val="007805A5"/>
    <w:rsid w:val="007844B4"/>
    <w:rsid w:val="0079686E"/>
    <w:rsid w:val="007A1546"/>
    <w:rsid w:val="007A4789"/>
    <w:rsid w:val="007A6642"/>
    <w:rsid w:val="007B58E3"/>
    <w:rsid w:val="007B640F"/>
    <w:rsid w:val="007B7709"/>
    <w:rsid w:val="007C0C2D"/>
    <w:rsid w:val="007C7A63"/>
    <w:rsid w:val="007D7173"/>
    <w:rsid w:val="007E408D"/>
    <w:rsid w:val="007E69D4"/>
    <w:rsid w:val="007F1BFD"/>
    <w:rsid w:val="007F2BA9"/>
    <w:rsid w:val="007F3537"/>
    <w:rsid w:val="007F4DC1"/>
    <w:rsid w:val="007F6492"/>
    <w:rsid w:val="00802DD5"/>
    <w:rsid w:val="008074F6"/>
    <w:rsid w:val="008109A5"/>
    <w:rsid w:val="00811324"/>
    <w:rsid w:val="0081138D"/>
    <w:rsid w:val="00813936"/>
    <w:rsid w:val="00823E1C"/>
    <w:rsid w:val="00824601"/>
    <w:rsid w:val="00825025"/>
    <w:rsid w:val="00825911"/>
    <w:rsid w:val="00830EF7"/>
    <w:rsid w:val="00836132"/>
    <w:rsid w:val="00837EC0"/>
    <w:rsid w:val="00837FC1"/>
    <w:rsid w:val="008506A5"/>
    <w:rsid w:val="0085154D"/>
    <w:rsid w:val="00853A13"/>
    <w:rsid w:val="00856CB7"/>
    <w:rsid w:val="00860C5C"/>
    <w:rsid w:val="00870DE5"/>
    <w:rsid w:val="00874ADF"/>
    <w:rsid w:val="008825AC"/>
    <w:rsid w:val="00883615"/>
    <w:rsid w:val="00887060"/>
    <w:rsid w:val="00890CDA"/>
    <w:rsid w:val="00891ADE"/>
    <w:rsid w:val="00894299"/>
    <w:rsid w:val="00894E0D"/>
    <w:rsid w:val="008978A9"/>
    <w:rsid w:val="00897D3F"/>
    <w:rsid w:val="008A3091"/>
    <w:rsid w:val="008A407D"/>
    <w:rsid w:val="008A418D"/>
    <w:rsid w:val="008A5DCD"/>
    <w:rsid w:val="008A726A"/>
    <w:rsid w:val="008C140D"/>
    <w:rsid w:val="008C269A"/>
    <w:rsid w:val="008C78DC"/>
    <w:rsid w:val="008D2577"/>
    <w:rsid w:val="008D311D"/>
    <w:rsid w:val="008D5B44"/>
    <w:rsid w:val="008E1CED"/>
    <w:rsid w:val="008E3005"/>
    <w:rsid w:val="008E6B46"/>
    <w:rsid w:val="008F1A5F"/>
    <w:rsid w:val="008F79F2"/>
    <w:rsid w:val="00906A18"/>
    <w:rsid w:val="00912C64"/>
    <w:rsid w:val="00912F1B"/>
    <w:rsid w:val="00920214"/>
    <w:rsid w:val="00924597"/>
    <w:rsid w:val="00930B99"/>
    <w:rsid w:val="00932C89"/>
    <w:rsid w:val="009347FF"/>
    <w:rsid w:val="00937C27"/>
    <w:rsid w:val="00945662"/>
    <w:rsid w:val="009530B8"/>
    <w:rsid w:val="00971F7F"/>
    <w:rsid w:val="0097225E"/>
    <w:rsid w:val="009746AC"/>
    <w:rsid w:val="00980F25"/>
    <w:rsid w:val="00983816"/>
    <w:rsid w:val="00984C01"/>
    <w:rsid w:val="00985363"/>
    <w:rsid w:val="00986731"/>
    <w:rsid w:val="00987687"/>
    <w:rsid w:val="00990256"/>
    <w:rsid w:val="0099095A"/>
    <w:rsid w:val="00990DC7"/>
    <w:rsid w:val="009917AA"/>
    <w:rsid w:val="0099424B"/>
    <w:rsid w:val="009A38CB"/>
    <w:rsid w:val="009A3F3E"/>
    <w:rsid w:val="009A79C6"/>
    <w:rsid w:val="009B30B2"/>
    <w:rsid w:val="009B77D5"/>
    <w:rsid w:val="009C22FF"/>
    <w:rsid w:val="009D75E7"/>
    <w:rsid w:val="009D7B24"/>
    <w:rsid w:val="009E21F4"/>
    <w:rsid w:val="00A06CE8"/>
    <w:rsid w:val="00A1047C"/>
    <w:rsid w:val="00A11848"/>
    <w:rsid w:val="00A1405B"/>
    <w:rsid w:val="00A27C61"/>
    <w:rsid w:val="00A32812"/>
    <w:rsid w:val="00A37402"/>
    <w:rsid w:val="00A441B6"/>
    <w:rsid w:val="00A51355"/>
    <w:rsid w:val="00A54BA0"/>
    <w:rsid w:val="00A60872"/>
    <w:rsid w:val="00A626C5"/>
    <w:rsid w:val="00A6737A"/>
    <w:rsid w:val="00A71EE4"/>
    <w:rsid w:val="00A83475"/>
    <w:rsid w:val="00A87A3D"/>
    <w:rsid w:val="00A90172"/>
    <w:rsid w:val="00A91549"/>
    <w:rsid w:val="00A9562E"/>
    <w:rsid w:val="00AA06DA"/>
    <w:rsid w:val="00AA2E31"/>
    <w:rsid w:val="00AA5E9F"/>
    <w:rsid w:val="00AA603C"/>
    <w:rsid w:val="00AA6CF4"/>
    <w:rsid w:val="00AB149B"/>
    <w:rsid w:val="00AC17C8"/>
    <w:rsid w:val="00AC3DD9"/>
    <w:rsid w:val="00AC4386"/>
    <w:rsid w:val="00AC4CF3"/>
    <w:rsid w:val="00AC70A9"/>
    <w:rsid w:val="00AC70C2"/>
    <w:rsid w:val="00AD4146"/>
    <w:rsid w:val="00AD6B2F"/>
    <w:rsid w:val="00AE7B0D"/>
    <w:rsid w:val="00B00520"/>
    <w:rsid w:val="00B07AED"/>
    <w:rsid w:val="00B101F4"/>
    <w:rsid w:val="00B1715B"/>
    <w:rsid w:val="00B2292A"/>
    <w:rsid w:val="00B23185"/>
    <w:rsid w:val="00B27BD2"/>
    <w:rsid w:val="00B343AE"/>
    <w:rsid w:val="00B416A6"/>
    <w:rsid w:val="00B449AA"/>
    <w:rsid w:val="00B45430"/>
    <w:rsid w:val="00B45C02"/>
    <w:rsid w:val="00B4757C"/>
    <w:rsid w:val="00B52C61"/>
    <w:rsid w:val="00B563EE"/>
    <w:rsid w:val="00B604CA"/>
    <w:rsid w:val="00B612FB"/>
    <w:rsid w:val="00B63B7A"/>
    <w:rsid w:val="00B64E01"/>
    <w:rsid w:val="00B75C53"/>
    <w:rsid w:val="00B94CBF"/>
    <w:rsid w:val="00BA0DF7"/>
    <w:rsid w:val="00BA5BD1"/>
    <w:rsid w:val="00BA7A7B"/>
    <w:rsid w:val="00BB1C4E"/>
    <w:rsid w:val="00BB5582"/>
    <w:rsid w:val="00BB5F63"/>
    <w:rsid w:val="00BB6A98"/>
    <w:rsid w:val="00BD16AC"/>
    <w:rsid w:val="00BE0BAF"/>
    <w:rsid w:val="00BE344C"/>
    <w:rsid w:val="00BF5B67"/>
    <w:rsid w:val="00BF745C"/>
    <w:rsid w:val="00C03E87"/>
    <w:rsid w:val="00C0770F"/>
    <w:rsid w:val="00C07F16"/>
    <w:rsid w:val="00C1175A"/>
    <w:rsid w:val="00C11FD1"/>
    <w:rsid w:val="00C23034"/>
    <w:rsid w:val="00C27001"/>
    <w:rsid w:val="00C31485"/>
    <w:rsid w:val="00C401D7"/>
    <w:rsid w:val="00C46618"/>
    <w:rsid w:val="00C53B60"/>
    <w:rsid w:val="00C5631B"/>
    <w:rsid w:val="00C56E94"/>
    <w:rsid w:val="00C60EE8"/>
    <w:rsid w:val="00C61DF2"/>
    <w:rsid w:val="00C74B3D"/>
    <w:rsid w:val="00C75919"/>
    <w:rsid w:val="00C8238F"/>
    <w:rsid w:val="00C915FD"/>
    <w:rsid w:val="00C96417"/>
    <w:rsid w:val="00C964E4"/>
    <w:rsid w:val="00C975EB"/>
    <w:rsid w:val="00CA31E0"/>
    <w:rsid w:val="00CA45BD"/>
    <w:rsid w:val="00CB149C"/>
    <w:rsid w:val="00CB150F"/>
    <w:rsid w:val="00CB577F"/>
    <w:rsid w:val="00CC02B4"/>
    <w:rsid w:val="00CC3D6D"/>
    <w:rsid w:val="00CD3108"/>
    <w:rsid w:val="00CD4705"/>
    <w:rsid w:val="00CD6325"/>
    <w:rsid w:val="00CD66A4"/>
    <w:rsid w:val="00CE4269"/>
    <w:rsid w:val="00CE4552"/>
    <w:rsid w:val="00CE7857"/>
    <w:rsid w:val="00CE7D84"/>
    <w:rsid w:val="00CF116C"/>
    <w:rsid w:val="00CF6C87"/>
    <w:rsid w:val="00D00104"/>
    <w:rsid w:val="00D02673"/>
    <w:rsid w:val="00D06ED6"/>
    <w:rsid w:val="00D07178"/>
    <w:rsid w:val="00D15E10"/>
    <w:rsid w:val="00D22F9A"/>
    <w:rsid w:val="00D33000"/>
    <w:rsid w:val="00D41E93"/>
    <w:rsid w:val="00D44686"/>
    <w:rsid w:val="00D46002"/>
    <w:rsid w:val="00D47BC9"/>
    <w:rsid w:val="00D510A0"/>
    <w:rsid w:val="00D549ED"/>
    <w:rsid w:val="00D54C84"/>
    <w:rsid w:val="00D6081D"/>
    <w:rsid w:val="00D64DE3"/>
    <w:rsid w:val="00D65153"/>
    <w:rsid w:val="00D6684F"/>
    <w:rsid w:val="00D6787B"/>
    <w:rsid w:val="00D70520"/>
    <w:rsid w:val="00D766F7"/>
    <w:rsid w:val="00D77715"/>
    <w:rsid w:val="00D86758"/>
    <w:rsid w:val="00D943C9"/>
    <w:rsid w:val="00D970B4"/>
    <w:rsid w:val="00DB2098"/>
    <w:rsid w:val="00DB3BAD"/>
    <w:rsid w:val="00DB3DA1"/>
    <w:rsid w:val="00DB4D25"/>
    <w:rsid w:val="00DB63F2"/>
    <w:rsid w:val="00DC19E1"/>
    <w:rsid w:val="00DC731C"/>
    <w:rsid w:val="00DC7F37"/>
    <w:rsid w:val="00DD215A"/>
    <w:rsid w:val="00DE384F"/>
    <w:rsid w:val="00DE56A1"/>
    <w:rsid w:val="00DE7A58"/>
    <w:rsid w:val="00DF2B44"/>
    <w:rsid w:val="00DF7F52"/>
    <w:rsid w:val="00E0528B"/>
    <w:rsid w:val="00E05404"/>
    <w:rsid w:val="00E10880"/>
    <w:rsid w:val="00E149C8"/>
    <w:rsid w:val="00E17B9A"/>
    <w:rsid w:val="00E21BCE"/>
    <w:rsid w:val="00E2237C"/>
    <w:rsid w:val="00E23146"/>
    <w:rsid w:val="00E2505D"/>
    <w:rsid w:val="00E303BF"/>
    <w:rsid w:val="00E349D8"/>
    <w:rsid w:val="00E36D5B"/>
    <w:rsid w:val="00E37584"/>
    <w:rsid w:val="00E41C3A"/>
    <w:rsid w:val="00E41CBE"/>
    <w:rsid w:val="00E43F3E"/>
    <w:rsid w:val="00E524A8"/>
    <w:rsid w:val="00E525D1"/>
    <w:rsid w:val="00E536C5"/>
    <w:rsid w:val="00E5655D"/>
    <w:rsid w:val="00E57756"/>
    <w:rsid w:val="00E622A4"/>
    <w:rsid w:val="00E65325"/>
    <w:rsid w:val="00E66405"/>
    <w:rsid w:val="00E6763A"/>
    <w:rsid w:val="00E67AA7"/>
    <w:rsid w:val="00E71172"/>
    <w:rsid w:val="00E74C63"/>
    <w:rsid w:val="00E87E6A"/>
    <w:rsid w:val="00E904D4"/>
    <w:rsid w:val="00E914F6"/>
    <w:rsid w:val="00EA1FB1"/>
    <w:rsid w:val="00EB268A"/>
    <w:rsid w:val="00EB6376"/>
    <w:rsid w:val="00EC0037"/>
    <w:rsid w:val="00EC31FB"/>
    <w:rsid w:val="00EC3F6E"/>
    <w:rsid w:val="00EC485E"/>
    <w:rsid w:val="00ED083D"/>
    <w:rsid w:val="00ED0940"/>
    <w:rsid w:val="00ED1BC9"/>
    <w:rsid w:val="00ED7B76"/>
    <w:rsid w:val="00EE46B9"/>
    <w:rsid w:val="00EE4EA2"/>
    <w:rsid w:val="00EE766F"/>
    <w:rsid w:val="00EF14E4"/>
    <w:rsid w:val="00EF5681"/>
    <w:rsid w:val="00F010A8"/>
    <w:rsid w:val="00F0312E"/>
    <w:rsid w:val="00F03660"/>
    <w:rsid w:val="00F046E7"/>
    <w:rsid w:val="00F06010"/>
    <w:rsid w:val="00F131EC"/>
    <w:rsid w:val="00F156BD"/>
    <w:rsid w:val="00F16709"/>
    <w:rsid w:val="00F20560"/>
    <w:rsid w:val="00F20C61"/>
    <w:rsid w:val="00F31589"/>
    <w:rsid w:val="00F34534"/>
    <w:rsid w:val="00F34CD2"/>
    <w:rsid w:val="00F40A42"/>
    <w:rsid w:val="00F41C4C"/>
    <w:rsid w:val="00F42E31"/>
    <w:rsid w:val="00F50EE2"/>
    <w:rsid w:val="00F52D6C"/>
    <w:rsid w:val="00F64613"/>
    <w:rsid w:val="00F64BB8"/>
    <w:rsid w:val="00F653B2"/>
    <w:rsid w:val="00F67613"/>
    <w:rsid w:val="00F67BDA"/>
    <w:rsid w:val="00F71607"/>
    <w:rsid w:val="00F7235A"/>
    <w:rsid w:val="00F726D4"/>
    <w:rsid w:val="00F7333E"/>
    <w:rsid w:val="00F82E5C"/>
    <w:rsid w:val="00F92308"/>
    <w:rsid w:val="00F943F6"/>
    <w:rsid w:val="00F96C02"/>
    <w:rsid w:val="00F97D46"/>
    <w:rsid w:val="00F97E6F"/>
    <w:rsid w:val="00FA3736"/>
    <w:rsid w:val="00FA6CA4"/>
    <w:rsid w:val="00FB745C"/>
    <w:rsid w:val="00FC3073"/>
    <w:rsid w:val="00FC5EDA"/>
    <w:rsid w:val="00FD14B0"/>
    <w:rsid w:val="00FD1547"/>
    <w:rsid w:val="00FD4A4F"/>
    <w:rsid w:val="00FD5D7D"/>
    <w:rsid w:val="00FE190B"/>
    <w:rsid w:val="00FF0F2E"/>
    <w:rsid w:val="00FF13F4"/>
    <w:rsid w:val="00FF1F90"/>
    <w:rsid w:val="00FF5B01"/>
    <w:rsid w:val="00FF6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pPr>
      <w:tabs>
        <w:tab w:val="center" w:pos="4153"/>
        <w:tab w:val="right" w:pos="8306"/>
      </w:tabs>
    </w:pPr>
    <w:rPr>
      <w:lang/>
    </w:r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0">
    <w:name w:val="Body Text Indent 2"/>
    <w:basedOn w:val="a"/>
    <w:pPr>
      <w:jc w:val="both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0">
    <w:name w:val="Body Text Indent 3"/>
    <w:basedOn w:val="a"/>
    <w:pPr>
      <w:jc w:val="both"/>
    </w:pPr>
    <w:rPr>
      <w:sz w:val="28"/>
    </w:rPr>
  </w:style>
  <w:style w:type="paragraph" w:styleId="ad">
    <w:name w:val="Body Text Indent"/>
    <w:basedOn w:val="a"/>
    <w:pPr>
      <w:jc w:val="both"/>
    </w:pPr>
    <w:rPr>
      <w:sz w:val="24"/>
    </w:rPr>
  </w:style>
  <w:style w:type="paragraph" w:styleId="21">
    <w:name w:val="Body Text 2"/>
    <w:basedOn w:val="a"/>
    <w:pPr>
      <w:ind w:firstLine="0"/>
    </w:pPr>
  </w:style>
  <w:style w:type="table" w:styleId="ae">
    <w:name w:val="Table Grid"/>
    <w:basedOn w:val="a1"/>
    <w:rsid w:val="008A3091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f0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B480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D7771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AC17C8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072404"/>
    <w:rPr>
      <w:b/>
      <w:caps/>
      <w:sz w:val="28"/>
    </w:rPr>
  </w:style>
  <w:style w:type="paragraph" w:styleId="31">
    <w:name w:val="Body Text 3"/>
    <w:basedOn w:val="a"/>
    <w:link w:val="32"/>
    <w:rsid w:val="002E5B9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E5B98"/>
    <w:rPr>
      <w:sz w:val="16"/>
      <w:szCs w:val="16"/>
    </w:rPr>
  </w:style>
  <w:style w:type="paragraph" w:customStyle="1" w:styleId="ListParagraph">
    <w:name w:val="List Paragraph"/>
    <w:basedOn w:val="a"/>
    <w:rsid w:val="002E5B98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link w:val="a6"/>
    <w:locked/>
    <w:rsid w:val="002E5B98"/>
    <w:rPr>
      <w:sz w:val="26"/>
    </w:rPr>
  </w:style>
  <w:style w:type="paragraph" w:customStyle="1" w:styleId="10">
    <w:name w:val="Абзац списка1"/>
    <w:basedOn w:val="a"/>
    <w:rsid w:val="006E0115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  <w:lang w:eastAsia="en-US"/>
    </w:rPr>
  </w:style>
  <w:style w:type="character" w:styleId="af1">
    <w:name w:val="footnote reference"/>
    <w:rsid w:val="001C3D4E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5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D64285-7B6A-4E61-98B7-66CEDAFE5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ГА.dot</Template>
  <TotalTime>0</TotalTime>
  <Pages>2</Pages>
  <Words>374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I зам. Главы администрации</vt:lpstr>
    </vt:vector>
  </TitlesOfParts>
  <Company>Администрация Томской области</Company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nev</cp:lastModifiedBy>
  <cp:revision>2</cp:revision>
  <cp:lastPrinted>2022-06-08T08:25:00Z</cp:lastPrinted>
  <dcterms:created xsi:type="dcterms:W3CDTF">2023-03-14T09:09:00Z</dcterms:created>
  <dcterms:modified xsi:type="dcterms:W3CDTF">2023-03-14T09:09:00Z</dcterms:modified>
</cp:coreProperties>
</file>