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1E5" w:rsidRPr="0006531E" w:rsidRDefault="00F831E5" w:rsidP="00F831E5">
      <w:pPr>
        <w:tabs>
          <w:tab w:val="left" w:pos="5245"/>
          <w:tab w:val="left" w:pos="7797"/>
        </w:tabs>
        <w:ind w:left="3828" w:firstLine="0"/>
        <w:rPr>
          <w:rFonts w:ascii="PT Astra Serif" w:hAnsi="PT Astra Serif"/>
          <w:sz w:val="20"/>
        </w:rPr>
      </w:pPr>
      <w:r w:rsidRPr="001E7BD6">
        <w:rPr>
          <w:rFonts w:ascii="PT Astra Serif" w:hAnsi="PT Astra Serif"/>
          <w:noProof/>
          <w:sz w:val="20"/>
        </w:rPr>
        <w:drawing>
          <wp:inline distT="0" distB="0" distL="0" distR="0">
            <wp:extent cx="1009650" cy="9620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1E5" w:rsidRPr="0006531E" w:rsidRDefault="00F831E5" w:rsidP="00F831E5">
      <w:pPr>
        <w:pStyle w:val="a5"/>
        <w:spacing w:after="0"/>
        <w:ind w:firstLine="0"/>
        <w:rPr>
          <w:rFonts w:ascii="PT Astra Serif" w:hAnsi="PT Astra Serif"/>
          <w:sz w:val="32"/>
          <w:szCs w:val="32"/>
        </w:rPr>
      </w:pPr>
      <w:r w:rsidRPr="0006531E">
        <w:rPr>
          <w:rFonts w:ascii="PT Astra Serif" w:hAnsi="PT Astra Serif"/>
          <w:sz w:val="32"/>
          <w:szCs w:val="32"/>
        </w:rPr>
        <w:t>Департамент по молодежной политике, физической культуре и спорту Томской области</w:t>
      </w:r>
    </w:p>
    <w:p w:rsidR="00F831E5" w:rsidRDefault="00F831E5" w:rsidP="00F831E5">
      <w:pPr>
        <w:ind w:left="5387" w:firstLine="0"/>
        <w:rPr>
          <w:rFonts w:ascii="PT Astra Serif" w:hAnsi="PT Astra Serif"/>
          <w:sz w:val="24"/>
          <w:szCs w:val="24"/>
        </w:rPr>
      </w:pPr>
    </w:p>
    <w:p w:rsidR="00F831E5" w:rsidRPr="0006531E" w:rsidRDefault="00F831E5" w:rsidP="00F831E5">
      <w:pPr>
        <w:ind w:left="5387" w:firstLine="0"/>
        <w:rPr>
          <w:rFonts w:ascii="PT Astra Serif" w:hAnsi="PT Astra Serif"/>
          <w:sz w:val="24"/>
          <w:szCs w:val="24"/>
        </w:rPr>
      </w:pPr>
      <w:r w:rsidRPr="0006531E">
        <w:rPr>
          <w:rFonts w:ascii="PT Astra Serif" w:hAnsi="PT Astra Serif"/>
          <w:sz w:val="24"/>
          <w:szCs w:val="24"/>
        </w:rPr>
        <w:t>УТВЕРЖДЕНО</w:t>
      </w:r>
    </w:p>
    <w:p w:rsidR="00F831E5" w:rsidRPr="0006531E" w:rsidRDefault="00F831E5" w:rsidP="00F831E5">
      <w:pPr>
        <w:ind w:left="5387" w:firstLine="0"/>
        <w:rPr>
          <w:rFonts w:ascii="PT Astra Serif" w:hAnsi="PT Astra Serif"/>
          <w:sz w:val="24"/>
          <w:szCs w:val="24"/>
        </w:rPr>
      </w:pPr>
      <w:r w:rsidRPr="0006531E">
        <w:rPr>
          <w:rFonts w:ascii="PT Astra Serif" w:hAnsi="PT Astra Serif"/>
          <w:sz w:val="24"/>
          <w:szCs w:val="24"/>
        </w:rPr>
        <w:t xml:space="preserve">распоряжением Департамента по молодежной политике, физической культуре и спорту Томской области </w:t>
      </w:r>
    </w:p>
    <w:p w:rsidR="008074C0" w:rsidRDefault="00F831E5" w:rsidP="00F831E5">
      <w:pPr>
        <w:ind w:left="5387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30</w:t>
      </w:r>
      <w:r w:rsidRPr="0006531E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декабря 2022 № 149-р-МП  </w:t>
      </w:r>
    </w:p>
    <w:p w:rsidR="00F831E5" w:rsidRPr="00F831E5" w:rsidRDefault="00F831E5" w:rsidP="00F831E5">
      <w:pPr>
        <w:ind w:left="5387" w:firstLine="0"/>
        <w:rPr>
          <w:rFonts w:ascii="PT Astra Serif" w:hAnsi="PT Astra Serif"/>
          <w:sz w:val="20"/>
        </w:rPr>
      </w:pPr>
    </w:p>
    <w:tbl>
      <w:tblPr>
        <w:tblW w:w="10490" w:type="dxa"/>
        <w:tblInd w:w="-601" w:type="dxa"/>
        <w:tblLayout w:type="fixed"/>
        <w:tblLook w:val="0000"/>
      </w:tblPr>
      <w:tblGrid>
        <w:gridCol w:w="4820"/>
        <w:gridCol w:w="3686"/>
        <w:gridCol w:w="1984"/>
      </w:tblGrid>
      <w:tr w:rsidR="008074C0" w:rsidRPr="0006531E" w:rsidTr="00896F56">
        <w:trPr>
          <w:trHeight w:val="1347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74C0" w:rsidRPr="0006531E" w:rsidRDefault="008074C0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 w:rsidRPr="0006531E">
              <w:rPr>
                <w:rFonts w:ascii="PT Astra Serif" w:hAnsi="PT Astra Serif"/>
                <w:b/>
                <w:szCs w:val="26"/>
              </w:rPr>
              <w:t>КАЛЕНДАРНЫЙ ПЛАН МЕРОПРИЯТИЙ</w:t>
            </w:r>
          </w:p>
          <w:p w:rsidR="008074C0" w:rsidRPr="0006531E" w:rsidRDefault="008074C0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 w:rsidRPr="0006531E">
              <w:rPr>
                <w:rFonts w:ascii="PT Astra Serif" w:hAnsi="PT Astra Serif"/>
                <w:b/>
                <w:szCs w:val="26"/>
              </w:rPr>
              <w:t>В СФЕРЕ ГОСУДАРСТВЕННОЙ МОЛОДЁЖНОЙ ПОЛИТИКИ</w:t>
            </w:r>
          </w:p>
          <w:p w:rsidR="008074C0" w:rsidRPr="0006531E" w:rsidRDefault="00C44662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>
              <w:rPr>
                <w:rFonts w:ascii="PT Astra Serif" w:hAnsi="PT Astra Serif"/>
                <w:b/>
                <w:szCs w:val="26"/>
              </w:rPr>
              <w:t>В ТОМСКОЙ ОБЛАСТИ НА 202</w:t>
            </w:r>
            <w:r w:rsidR="00C57214">
              <w:rPr>
                <w:rFonts w:ascii="PT Astra Serif" w:hAnsi="PT Astra Serif"/>
                <w:b/>
                <w:szCs w:val="26"/>
              </w:rPr>
              <w:t>3</w:t>
            </w:r>
            <w:r w:rsidR="008074C0" w:rsidRPr="0006531E">
              <w:rPr>
                <w:rFonts w:ascii="PT Astra Serif" w:hAnsi="PT Astra Serif"/>
                <w:b/>
                <w:szCs w:val="26"/>
              </w:rPr>
              <w:t xml:space="preserve"> ГОД</w:t>
            </w:r>
          </w:p>
          <w:p w:rsidR="0056384C" w:rsidRPr="0006531E" w:rsidRDefault="0056384C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</w:p>
        </w:tc>
      </w:tr>
      <w:tr w:rsidR="006B44E2" w:rsidRPr="00697A49" w:rsidTr="006B44E2">
        <w:trPr>
          <w:trHeight w:val="106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Наименование </w:t>
            </w:r>
            <w:r w:rsidRPr="00697A49">
              <w:rPr>
                <w:rFonts w:ascii="PT Astra Serif" w:hAnsi="PT Astra Serif"/>
                <w:b/>
                <w:sz w:val="22"/>
                <w:szCs w:val="22"/>
              </w:rPr>
              <w:t>областного и межмуниципального мероприятия по работе с детьми и молодежью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bCs/>
                <w:sz w:val="22"/>
                <w:szCs w:val="22"/>
              </w:rPr>
              <w:t>Сроки проведения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sz w:val="22"/>
                <w:szCs w:val="22"/>
              </w:rPr>
              <w:t>Организация, осуществляющая финансирование (софинансирование) мероприятия из средств областного бюджета</w:t>
            </w:r>
          </w:p>
        </w:tc>
      </w:tr>
      <w:tr w:rsidR="008074C0" w:rsidRPr="00697A49" w:rsidTr="00597058">
        <w:trPr>
          <w:trHeight w:val="777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4C0" w:rsidRPr="00697A49" w:rsidRDefault="008074C0" w:rsidP="00697A49">
            <w:pPr>
              <w:ind w:firstLine="0"/>
              <w:jc w:val="both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bCs/>
                <w:sz w:val="22"/>
                <w:szCs w:val="22"/>
              </w:rPr>
              <w:t>Раздел 1. Организация и проведение мероприятий по оказанию государственной поддержки молодежным и детским общественным объединениям</w:t>
            </w:r>
          </w:p>
        </w:tc>
      </w:tr>
      <w:tr w:rsidR="006B44E2" w:rsidRPr="00697A49" w:rsidTr="006B44E2">
        <w:trPr>
          <w:trHeight w:val="79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72BB5" w:rsidRDefault="006B44E2" w:rsidP="008074C0">
            <w:pPr>
              <w:tabs>
                <w:tab w:val="left" w:pos="601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72BB5">
              <w:rPr>
                <w:rFonts w:ascii="PT Astra Serif" w:hAnsi="PT Astra Serif"/>
                <w:sz w:val="22"/>
                <w:szCs w:val="22"/>
              </w:rPr>
              <w:t>1. Организация и проведение областного конкурса программ молодежных и детских общественных объединений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72BB5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72BB5">
              <w:rPr>
                <w:rFonts w:ascii="PT Astra Serif" w:hAnsi="PT Astra Serif"/>
                <w:sz w:val="22"/>
                <w:szCs w:val="22"/>
              </w:rPr>
              <w:t>апрель – ноябрь</w:t>
            </w:r>
          </w:p>
          <w:p w:rsidR="006B44E2" w:rsidRPr="00A72BB5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72BB5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72BB5">
              <w:rPr>
                <w:rFonts w:ascii="PT Astra Serif" w:hAnsi="PT Astra Serif"/>
                <w:sz w:val="22"/>
                <w:szCs w:val="22"/>
              </w:rPr>
              <w:t>Департамент по молодёжной политике, физической культуре и спорту Томской области</w:t>
            </w:r>
          </w:p>
        </w:tc>
      </w:tr>
      <w:tr w:rsidR="008074C0" w:rsidRPr="00697A49" w:rsidTr="008074C0">
        <w:trPr>
          <w:trHeight w:val="794"/>
        </w:trPr>
        <w:tc>
          <w:tcPr>
            <w:tcW w:w="104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4C0" w:rsidRPr="00697A49" w:rsidRDefault="008074C0" w:rsidP="009352AB">
            <w:pPr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sz w:val="22"/>
                <w:szCs w:val="22"/>
              </w:rPr>
              <w:t>Раздел 2. Оказание государственных услуг (выполнение государственных работ) в сфере развития и реализации потенциала молодежи в интересах области областными государственными учреждениями, подведомственными Департаменту, в соответствии с государственным заданием</w:t>
            </w:r>
          </w:p>
        </w:tc>
      </w:tr>
      <w:tr w:rsidR="008074C0" w:rsidRPr="00697A49" w:rsidTr="008074C0">
        <w:trPr>
          <w:trHeight w:val="728"/>
        </w:trPr>
        <w:tc>
          <w:tcPr>
            <w:tcW w:w="104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4C0" w:rsidRPr="00697A49" w:rsidRDefault="00B72AA1" w:rsidP="008074C0">
            <w:pPr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sz w:val="22"/>
                <w:szCs w:val="22"/>
              </w:rPr>
              <w:t xml:space="preserve">Подраздел </w:t>
            </w:r>
            <w:r w:rsidR="008074C0" w:rsidRPr="00697A49">
              <w:rPr>
                <w:rFonts w:ascii="PT Astra Serif" w:hAnsi="PT Astra Serif"/>
                <w:b/>
                <w:sz w:val="22"/>
                <w:szCs w:val="22"/>
              </w:rPr>
              <w:t xml:space="preserve">2.1. Организация </w:t>
            </w:r>
            <w:r w:rsidR="008074C0" w:rsidRPr="00697A49">
              <w:rPr>
                <w:rFonts w:ascii="PT Astra Serif" w:eastAsiaTheme="minorHAnsi" w:hAnsi="PT Astra Serif"/>
                <w:b/>
                <w:sz w:val="22"/>
                <w:szCs w:val="22"/>
              </w:rPr>
              <w:t>и проведение областных и межмуниципальных мероприятий по работе с детьми и молодежью</w:t>
            </w:r>
            <w:r w:rsidR="008074C0" w:rsidRPr="00697A49"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  </w:t>
            </w:r>
            <w:r w:rsidRPr="00E145E5">
              <w:rPr>
                <w:rFonts w:ascii="PT Astra Serif" w:hAnsi="PT Astra Serif"/>
                <w:sz w:val="22"/>
                <w:szCs w:val="22"/>
              </w:rPr>
              <w:t>Организация и проведение областных и межмуниципальных мероприятий, направленных на патриотическое воспитание молодежи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декабрь</w:t>
            </w:r>
          </w:p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ОГАУ «Центр спортивной подготовки сборных команд Томской области» (далее «ОГАУ «ЦСП СК ТО»)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>1.1. Организация областного молодежного патриотического проекта «Патриотизм в действии»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B44E2" w:rsidRDefault="006B44E2" w:rsidP="006B44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6B44E2">
              <w:rPr>
                <w:rFonts w:ascii="PT Astra Serif" w:hAnsi="PT Astra Serif"/>
                <w:sz w:val="22"/>
                <w:szCs w:val="22"/>
              </w:rPr>
              <w:t xml:space="preserve"> – декабрь</w:t>
            </w:r>
          </w:p>
          <w:p w:rsidR="006B44E2" w:rsidRPr="00E145E5" w:rsidRDefault="006B44E2" w:rsidP="006B44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1.2. Организация и проведение регионального молодежного военно – спортивного мероприятия «Марш-бросок. Прорыв»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сентябрь</w:t>
            </w:r>
          </w:p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1.3. Организация и проведение областного мероприятия в рамках Всероссийской акции «Диалоги с Героями»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>апрель-декабрь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>1.4. Организация и проведение квеста «По страницам памяти»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>декабрь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>1.5. Мероприятия ТРО ВОД «Волонтеры Победы»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145E5">
              <w:rPr>
                <w:rFonts w:ascii="PT Astra Serif" w:hAnsi="PT Astra Serif"/>
                <w:color w:val="000000"/>
                <w:sz w:val="22"/>
                <w:szCs w:val="22"/>
              </w:rPr>
              <w:t>февраль - декабрь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E145E5" w:rsidRDefault="006B44E2" w:rsidP="0051339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145E5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059D6" w:rsidRDefault="006B44E2" w:rsidP="005C57B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 Организация и проведение мероприятий, направленных на поддержку движения студенческих отрядов Томской области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5C57B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A059D6">
              <w:rPr>
                <w:rFonts w:ascii="PT Astra Serif" w:hAnsi="PT Astra Serif"/>
                <w:sz w:val="22"/>
                <w:szCs w:val="22"/>
              </w:rPr>
              <w:t>оябрь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059D6">
              <w:rPr>
                <w:rFonts w:ascii="PT Astra Serif" w:hAnsi="PT Astra Serif"/>
                <w:sz w:val="22"/>
                <w:szCs w:val="22"/>
              </w:rPr>
              <w:t>-декабрь</w:t>
            </w:r>
          </w:p>
          <w:p w:rsidR="006B44E2" w:rsidRPr="00A059D6" w:rsidRDefault="006B44E2" w:rsidP="005C57B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5C57B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89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26055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3.  Организация и проведение мероприятий областной молодёжной программы «Технология жизни»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июнь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ноябрь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9C31C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4. Организация и проведение областного мероприятия «Молодёжная программа «Область творчества»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апрель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– ноябрь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5165C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5. Организация и проведение областного этапа Всероссийского фестиваля «Российская студенческая весна»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 xml:space="preserve">февраль 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май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7859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 Организация и проведение юбилейной спартакиады оборонно-спортивных клубов Томской области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AF6DB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 xml:space="preserve">февраль 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май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D736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мероприятий «Юниор Лиги КВН»:                                                                            Музыкальный кубок  КВН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октябрь-декабрь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4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областного молодежного форума «Смородина»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август - сентябрь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4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B72AA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фестиваля «История, которая нас объединила»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август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 Организация и проведение областного конкурса молодежных проектов «Твоя идея»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август -сентябрь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областного форсайт-проекта «Поколение ТО»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ноябрь-декабрь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</w:t>
            </w:r>
            <w:r w:rsidRPr="00A059D6">
              <w:rPr>
                <w:rFonts w:ascii="PT Astra Serif" w:hAnsi="PT Astra Serif"/>
                <w:sz w:val="22"/>
                <w:szCs w:val="22"/>
              </w:rPr>
              <w:t>Организация и проведение областного этапа Российской национал</w:t>
            </w:r>
            <w:r w:rsidR="00C54966">
              <w:rPr>
                <w:rFonts w:ascii="PT Astra Serif" w:hAnsi="PT Astra Serif"/>
                <w:sz w:val="22"/>
                <w:szCs w:val="22"/>
              </w:rPr>
              <w:t>ьный премии «Студент года – 2023</w:t>
            </w:r>
            <w:r w:rsidRPr="00A059D6">
              <w:rPr>
                <w:rFonts w:ascii="PT Astra Serif" w:hAnsi="PT Astra Serif"/>
                <w:sz w:val="22"/>
                <w:szCs w:val="22"/>
              </w:rPr>
              <w:t>» образовательных организаций высшего образования Томской области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август-ноябрь</w:t>
            </w:r>
            <w:r w:rsidRPr="00A059D6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</w:t>
            </w:r>
            <w:r w:rsidRPr="00A059D6">
              <w:rPr>
                <w:rFonts w:ascii="PT Astra Serif" w:hAnsi="PT Astra Serif"/>
                <w:sz w:val="22"/>
                <w:szCs w:val="22"/>
              </w:rPr>
              <w:t>Организация и проведение историко-просветительского краеведческого фестиваля «Сибириада»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июнь -октябрь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 xml:space="preserve">         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4820" w:type="dxa"/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мемориального марафона им. Д.А.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Козлова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сентябрь-ноябрь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A059D6" w:rsidRDefault="006B44E2" w:rsidP="005D3FC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Организация и проведение мероприятий, способствующие созданию условий для успешной социализации и самореализации молодежи Томской области и соответствующие основным направлениям реализации государственной молодежной политики в Томской области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март-декабрь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Организация </w:t>
            </w:r>
            <w:r w:rsidRPr="00A059D6">
              <w:rPr>
                <w:rFonts w:ascii="PT Astra Serif" w:hAnsi="PT Astra Serif"/>
                <w:sz w:val="22"/>
                <w:szCs w:val="22"/>
              </w:rPr>
              <w:t>и проведение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молодежной стратегической сессии «Поколение ТО: Стратегия 2030»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февраль - апрель</w:t>
            </w:r>
          </w:p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17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Межрегионального конвента творческой молодежи «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CON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.Версия»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апрель - август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18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межрегионального фестиваля светового шоу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август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19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.Организация и проведение торжественного закрытия Вахты Памяти – 2023 в Томской области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мероприятий в рамках проекта «Говорим и показываем»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март-май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Фестиваля уличного искусства «Выход в город 2»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059D6">
              <w:rPr>
                <w:rFonts w:ascii="PT Astra Serif" w:hAnsi="PT Astra Serif"/>
                <w:color w:val="000000"/>
                <w:sz w:val="22"/>
                <w:szCs w:val="22"/>
              </w:rPr>
              <w:t>май-июнь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A059D6" w:rsidRDefault="006B44E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059D6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8074C0" w:rsidRPr="00697A49" w:rsidTr="008074C0">
        <w:trPr>
          <w:trHeight w:val="664"/>
        </w:trPr>
        <w:tc>
          <w:tcPr>
            <w:tcW w:w="104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4C0" w:rsidRPr="00697A49" w:rsidRDefault="00B72AA1" w:rsidP="008074C0">
            <w:pPr>
              <w:ind w:firstLine="0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 xml:space="preserve">Подраздел </w:t>
            </w:r>
            <w:r w:rsidR="008074C0" w:rsidRPr="00697A4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2.2. Обеспечение участия представителей молодежи в межрегиональных, всероссийских и международных мероприятиях в сфере государственной молодежной политики</w:t>
            </w:r>
          </w:p>
        </w:tc>
      </w:tr>
      <w:tr w:rsidR="006B44E2" w:rsidRPr="00697A49" w:rsidTr="006B44E2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. Обеспечение участия представителей поисковых отрядов Томской области в мероприятиях, проводимых в рамках Всероссийской «Вахты Памяти – 2022»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март – декабрь</w:t>
            </w:r>
          </w:p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. Обеспечение участия представителей молодежи Томской области (в межрегиональных, всероссийских и международных мероприятиях в сфере гражданского и патриотического воспитания, межкультурного взаимодействия молодежи, формирования нравственных ценностей среди молодёжи, мероприятиях в сфере труда и занятости, мероприятиях в сфере интеллектуальной и творческой деятельности, социализации и самореализации, социальной адаптации молодежи)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январь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декабрь</w:t>
            </w:r>
          </w:p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. Обеспечение участия представителей Томской области во Всероссийском фестивале «Российская студенческая весна»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апрель – май</w:t>
            </w:r>
          </w:p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697A49" w:rsidRDefault="006B44E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130BD0" w:rsidRPr="00697A49" w:rsidTr="008074C0">
        <w:trPr>
          <w:trHeight w:val="676"/>
        </w:trPr>
        <w:tc>
          <w:tcPr>
            <w:tcW w:w="104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BD0" w:rsidRPr="00697A49" w:rsidRDefault="00130BD0" w:rsidP="00130BD0">
            <w:pPr>
              <w:ind w:firstLine="0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Подраздел 2.3.  Информационное обеспечение молодежи и государственной молодежной политики</w:t>
            </w:r>
          </w:p>
        </w:tc>
      </w:tr>
      <w:tr w:rsidR="006B44E2" w:rsidRPr="00697A49" w:rsidTr="006B44E2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697A49" w:rsidRDefault="006B44E2" w:rsidP="00130BD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1. Организация разработки дизайна, изготовления и распространения полиграфической продукции, символики и атрибутики мероприятий, видеоматериалов, направленных на гражданское и патриотическое воспитание молодежи, создание условий для самореализации подростков и молодежи, профилактику асоциального и деструктивного поведения подростков и молодежи, поддержка детей и молодежи, находящейся в социально-опасном положении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6B44E2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6B44E2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6B44E2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6B44E2" w:rsidRPr="00697A49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Cs/>
                <w:sz w:val="22"/>
                <w:szCs w:val="22"/>
              </w:rPr>
              <w:t xml:space="preserve">март - </w:t>
            </w:r>
            <w:r w:rsidRPr="006B44E2">
              <w:rPr>
                <w:rFonts w:ascii="PT Astra Serif" w:hAnsi="PT Astra Serif"/>
                <w:color w:val="000000"/>
                <w:sz w:val="22"/>
                <w:szCs w:val="22"/>
              </w:rPr>
              <w:t>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697A49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6B44E2" w:rsidRPr="00697A49" w:rsidTr="006B44E2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Pr="00697A49" w:rsidRDefault="006B44E2" w:rsidP="00130BD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2. Организация информационного освещения сферы молодёжной политики (фото, видео), а также организация подготовки, размещения и обновления информации в социальных сетях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E2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6B44E2" w:rsidRPr="00697A49" w:rsidRDefault="006B44E2" w:rsidP="006B44E2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Cs/>
                <w:sz w:val="22"/>
                <w:szCs w:val="22"/>
              </w:rPr>
              <w:t>январь - 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44E2" w:rsidRPr="00697A49" w:rsidRDefault="006B44E2" w:rsidP="00130BD0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</w:tbl>
    <w:p w:rsidR="00050CC3" w:rsidRPr="0006531E" w:rsidRDefault="00050CC3" w:rsidP="00D403FB">
      <w:pPr>
        <w:pStyle w:val="ConsPlusNormal"/>
        <w:ind w:firstLine="0"/>
        <w:rPr>
          <w:rFonts w:ascii="PT Astra Serif" w:hAnsi="PT Astra Serif"/>
          <w:szCs w:val="22"/>
        </w:rPr>
      </w:pPr>
    </w:p>
    <w:sectPr w:rsidR="00050CC3" w:rsidRPr="0006531E" w:rsidSect="008F49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851" w:bottom="567" w:left="1418" w:header="284" w:footer="284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20F" w:rsidRDefault="0021120F">
      <w:r>
        <w:separator/>
      </w:r>
    </w:p>
  </w:endnote>
  <w:endnote w:type="continuationSeparator" w:id="1">
    <w:p w:rsidR="0021120F" w:rsidRDefault="00211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26A" w:rsidRDefault="0055726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4E2" w:rsidRDefault="006B44E2">
    <w:pPr>
      <w:pStyle w:val="a7"/>
      <w:ind w:left="-567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26A" w:rsidRDefault="005572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20F" w:rsidRDefault="0021120F">
      <w:r>
        <w:separator/>
      </w:r>
    </w:p>
  </w:footnote>
  <w:footnote w:type="continuationSeparator" w:id="1">
    <w:p w:rsidR="0021120F" w:rsidRDefault="002112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4E2" w:rsidRDefault="00BB3BC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B44E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B44E2" w:rsidRDefault="006B44E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4E2" w:rsidRPr="00802E05" w:rsidRDefault="006B44E2" w:rsidP="00802E05">
    <w:pPr>
      <w:pStyle w:val="a5"/>
      <w:tabs>
        <w:tab w:val="clear" w:pos="4153"/>
        <w:tab w:val="clear" w:pos="8306"/>
        <w:tab w:val="left" w:pos="840"/>
        <w:tab w:val="left" w:pos="7140"/>
      </w:tabs>
      <w:ind w:firstLine="0"/>
      <w:jc w:val="left"/>
      <w:rPr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4E2" w:rsidRPr="0055726A" w:rsidRDefault="006B44E2" w:rsidP="0055726A">
    <w:pPr>
      <w:pStyle w:val="a5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000"/>
    <w:multiLevelType w:val="hybridMultilevel"/>
    <w:tmpl w:val="1B6EC3D4"/>
    <w:lvl w:ilvl="0" w:tplc="E14CAF7E">
      <w:start w:val="4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9D8557B"/>
    <w:multiLevelType w:val="multilevel"/>
    <w:tmpl w:val="4546F06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AFA4777"/>
    <w:multiLevelType w:val="hybridMultilevel"/>
    <w:tmpl w:val="C29A0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57526"/>
    <w:multiLevelType w:val="hybridMultilevel"/>
    <w:tmpl w:val="BE205940"/>
    <w:lvl w:ilvl="0" w:tplc="5694E55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16916D6E"/>
    <w:multiLevelType w:val="hybridMultilevel"/>
    <w:tmpl w:val="CB76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30F7F"/>
    <w:multiLevelType w:val="hybridMultilevel"/>
    <w:tmpl w:val="614C11CE"/>
    <w:lvl w:ilvl="0" w:tplc="DEFAD314">
      <w:start w:val="4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6">
    <w:nsid w:val="18AD5835"/>
    <w:multiLevelType w:val="hybridMultilevel"/>
    <w:tmpl w:val="E44AA864"/>
    <w:lvl w:ilvl="0" w:tplc="395C06E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7">
    <w:nsid w:val="1CA112E0"/>
    <w:multiLevelType w:val="multilevel"/>
    <w:tmpl w:val="99D03C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DFF7119"/>
    <w:multiLevelType w:val="multilevel"/>
    <w:tmpl w:val="2390B3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1E914AC"/>
    <w:multiLevelType w:val="hybridMultilevel"/>
    <w:tmpl w:val="E4181E90"/>
    <w:lvl w:ilvl="0" w:tplc="C3484B66">
      <w:start w:val="1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0">
    <w:nsid w:val="248B116D"/>
    <w:multiLevelType w:val="hybridMultilevel"/>
    <w:tmpl w:val="D80A9EF8"/>
    <w:lvl w:ilvl="0" w:tplc="FBC8CA78">
      <w:start w:val="787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4EE0A66"/>
    <w:multiLevelType w:val="hybridMultilevel"/>
    <w:tmpl w:val="305C8C94"/>
    <w:lvl w:ilvl="0" w:tplc="62BAFFC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>
    <w:nsid w:val="2A3442A1"/>
    <w:multiLevelType w:val="hybridMultilevel"/>
    <w:tmpl w:val="34B8D590"/>
    <w:lvl w:ilvl="0" w:tplc="6F60300A">
      <w:start w:val="475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AB51992"/>
    <w:multiLevelType w:val="hybridMultilevel"/>
    <w:tmpl w:val="80D637AC"/>
    <w:lvl w:ilvl="0" w:tplc="C9E2746A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3D35F1D"/>
    <w:multiLevelType w:val="multilevel"/>
    <w:tmpl w:val="C6B4A03C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9" w:hanging="1800"/>
      </w:pPr>
      <w:rPr>
        <w:rFonts w:hint="default"/>
      </w:rPr>
    </w:lvl>
  </w:abstractNum>
  <w:abstractNum w:abstractNumId="15">
    <w:nsid w:val="38A975EA"/>
    <w:multiLevelType w:val="hybridMultilevel"/>
    <w:tmpl w:val="6278321C"/>
    <w:lvl w:ilvl="0" w:tplc="6AE074BA">
      <w:start w:val="25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39A36D40"/>
    <w:multiLevelType w:val="hybridMultilevel"/>
    <w:tmpl w:val="525E34E0"/>
    <w:lvl w:ilvl="0" w:tplc="45A8A390">
      <w:start w:val="4"/>
      <w:numFmt w:val="decimal"/>
      <w:lvlText w:val="%1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>
    <w:nsid w:val="3C2C21B0"/>
    <w:multiLevelType w:val="hybridMultilevel"/>
    <w:tmpl w:val="5718A3C2"/>
    <w:lvl w:ilvl="0" w:tplc="BEA43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1F4A07"/>
    <w:multiLevelType w:val="hybridMultilevel"/>
    <w:tmpl w:val="638C7B9E"/>
    <w:lvl w:ilvl="0" w:tplc="81AAD8F2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458C5DDB"/>
    <w:multiLevelType w:val="hybridMultilevel"/>
    <w:tmpl w:val="3B48B800"/>
    <w:lvl w:ilvl="0" w:tplc="401CC64E">
      <w:start w:val="17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64C04D2"/>
    <w:multiLevelType w:val="hybridMultilevel"/>
    <w:tmpl w:val="B3147242"/>
    <w:lvl w:ilvl="0" w:tplc="B1745F76">
      <w:start w:val="6"/>
      <w:numFmt w:val="decimal"/>
      <w:lvlText w:val="%1."/>
      <w:lvlJc w:val="left"/>
      <w:pPr>
        <w:ind w:left="1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21">
    <w:nsid w:val="473865C8"/>
    <w:multiLevelType w:val="hybridMultilevel"/>
    <w:tmpl w:val="37ECDFE2"/>
    <w:lvl w:ilvl="0" w:tplc="D7D47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CF67ED"/>
    <w:multiLevelType w:val="hybridMultilevel"/>
    <w:tmpl w:val="FADC6A88"/>
    <w:lvl w:ilvl="0" w:tplc="BCE2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85B6BD9"/>
    <w:multiLevelType w:val="hybridMultilevel"/>
    <w:tmpl w:val="7B5C119C"/>
    <w:lvl w:ilvl="0" w:tplc="8A3496A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>
    <w:nsid w:val="59172075"/>
    <w:multiLevelType w:val="hybridMultilevel"/>
    <w:tmpl w:val="F97CB71A"/>
    <w:lvl w:ilvl="0" w:tplc="34A65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524A3"/>
    <w:multiLevelType w:val="multilevel"/>
    <w:tmpl w:val="645440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DB654EB"/>
    <w:multiLevelType w:val="hybridMultilevel"/>
    <w:tmpl w:val="07327124"/>
    <w:lvl w:ilvl="0" w:tplc="D51E8392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7">
    <w:nsid w:val="62BB6F4A"/>
    <w:multiLevelType w:val="hybridMultilevel"/>
    <w:tmpl w:val="6008782A"/>
    <w:lvl w:ilvl="0" w:tplc="A7B8D4D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13757"/>
    <w:multiLevelType w:val="hybridMultilevel"/>
    <w:tmpl w:val="1C4252B2"/>
    <w:lvl w:ilvl="0" w:tplc="E4B2333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576719"/>
    <w:multiLevelType w:val="hybridMultilevel"/>
    <w:tmpl w:val="BEA8D48A"/>
    <w:lvl w:ilvl="0" w:tplc="ED9AEB6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17"/>
  </w:num>
  <w:num w:numId="4">
    <w:abstractNumId w:val="27"/>
  </w:num>
  <w:num w:numId="5">
    <w:abstractNumId w:val="11"/>
  </w:num>
  <w:num w:numId="6">
    <w:abstractNumId w:val="3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20"/>
  </w:num>
  <w:num w:numId="12">
    <w:abstractNumId w:val="13"/>
  </w:num>
  <w:num w:numId="13">
    <w:abstractNumId w:val="9"/>
  </w:num>
  <w:num w:numId="14">
    <w:abstractNumId w:val="18"/>
  </w:num>
  <w:num w:numId="15">
    <w:abstractNumId w:val="7"/>
  </w:num>
  <w:num w:numId="16">
    <w:abstractNumId w:val="1"/>
  </w:num>
  <w:num w:numId="17">
    <w:abstractNumId w:val="23"/>
  </w:num>
  <w:num w:numId="18">
    <w:abstractNumId w:val="8"/>
  </w:num>
  <w:num w:numId="19">
    <w:abstractNumId w:val="4"/>
  </w:num>
  <w:num w:numId="20">
    <w:abstractNumId w:val="15"/>
  </w:num>
  <w:num w:numId="21">
    <w:abstractNumId w:val="26"/>
  </w:num>
  <w:num w:numId="22">
    <w:abstractNumId w:val="16"/>
  </w:num>
  <w:num w:numId="23">
    <w:abstractNumId w:val="29"/>
  </w:num>
  <w:num w:numId="24">
    <w:abstractNumId w:val="12"/>
  </w:num>
  <w:num w:numId="25">
    <w:abstractNumId w:val="10"/>
  </w:num>
  <w:num w:numId="26">
    <w:abstractNumId w:val="19"/>
  </w:num>
  <w:num w:numId="27">
    <w:abstractNumId w:val="24"/>
  </w:num>
  <w:num w:numId="28">
    <w:abstractNumId w:val="21"/>
  </w:num>
  <w:num w:numId="29">
    <w:abstractNumId w:val="2"/>
  </w:num>
  <w:num w:numId="30">
    <w:abstractNumId w:val="2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E622A4"/>
    <w:rsid w:val="00003152"/>
    <w:rsid w:val="000034A3"/>
    <w:rsid w:val="000045FA"/>
    <w:rsid w:val="00005816"/>
    <w:rsid w:val="00006102"/>
    <w:rsid w:val="00006122"/>
    <w:rsid w:val="00010494"/>
    <w:rsid w:val="00010682"/>
    <w:rsid w:val="000119BE"/>
    <w:rsid w:val="0001201B"/>
    <w:rsid w:val="0001248C"/>
    <w:rsid w:val="00012766"/>
    <w:rsid w:val="00012ED6"/>
    <w:rsid w:val="00014794"/>
    <w:rsid w:val="00020309"/>
    <w:rsid w:val="00022238"/>
    <w:rsid w:val="00022F92"/>
    <w:rsid w:val="00025DDB"/>
    <w:rsid w:val="0003188C"/>
    <w:rsid w:val="00031960"/>
    <w:rsid w:val="000321B5"/>
    <w:rsid w:val="000352E4"/>
    <w:rsid w:val="0003787C"/>
    <w:rsid w:val="00037B0E"/>
    <w:rsid w:val="000429A6"/>
    <w:rsid w:val="000438D3"/>
    <w:rsid w:val="000446DD"/>
    <w:rsid w:val="00046066"/>
    <w:rsid w:val="00046CA8"/>
    <w:rsid w:val="00047D1F"/>
    <w:rsid w:val="00050925"/>
    <w:rsid w:val="00050CC3"/>
    <w:rsid w:val="00051A6D"/>
    <w:rsid w:val="0005271E"/>
    <w:rsid w:val="000533F7"/>
    <w:rsid w:val="0005380E"/>
    <w:rsid w:val="00054A6F"/>
    <w:rsid w:val="00055112"/>
    <w:rsid w:val="00057A6F"/>
    <w:rsid w:val="00057F01"/>
    <w:rsid w:val="000619FA"/>
    <w:rsid w:val="00061BC4"/>
    <w:rsid w:val="00061D5B"/>
    <w:rsid w:val="00063DCB"/>
    <w:rsid w:val="00063E59"/>
    <w:rsid w:val="0006452A"/>
    <w:rsid w:val="00064C99"/>
    <w:rsid w:val="00064CB5"/>
    <w:rsid w:val="00065015"/>
    <w:rsid w:val="0006531E"/>
    <w:rsid w:val="000667DA"/>
    <w:rsid w:val="00067559"/>
    <w:rsid w:val="00072BFC"/>
    <w:rsid w:val="00072DF9"/>
    <w:rsid w:val="000735BF"/>
    <w:rsid w:val="000748D4"/>
    <w:rsid w:val="00074B30"/>
    <w:rsid w:val="000757FD"/>
    <w:rsid w:val="000758F8"/>
    <w:rsid w:val="000762F0"/>
    <w:rsid w:val="000769E6"/>
    <w:rsid w:val="00076B7F"/>
    <w:rsid w:val="0007769F"/>
    <w:rsid w:val="00077907"/>
    <w:rsid w:val="00080489"/>
    <w:rsid w:val="00080828"/>
    <w:rsid w:val="00080997"/>
    <w:rsid w:val="00082010"/>
    <w:rsid w:val="000831F6"/>
    <w:rsid w:val="00083669"/>
    <w:rsid w:val="0008434F"/>
    <w:rsid w:val="00085443"/>
    <w:rsid w:val="000859B0"/>
    <w:rsid w:val="00086AAD"/>
    <w:rsid w:val="00087AB4"/>
    <w:rsid w:val="00092416"/>
    <w:rsid w:val="0009372E"/>
    <w:rsid w:val="00093D18"/>
    <w:rsid w:val="00094116"/>
    <w:rsid w:val="00094FAC"/>
    <w:rsid w:val="0009652D"/>
    <w:rsid w:val="000A12AF"/>
    <w:rsid w:val="000A15C6"/>
    <w:rsid w:val="000A244D"/>
    <w:rsid w:val="000A24B9"/>
    <w:rsid w:val="000A4352"/>
    <w:rsid w:val="000A4D86"/>
    <w:rsid w:val="000B160A"/>
    <w:rsid w:val="000B1B96"/>
    <w:rsid w:val="000B4D39"/>
    <w:rsid w:val="000B5B22"/>
    <w:rsid w:val="000B66AC"/>
    <w:rsid w:val="000B68BF"/>
    <w:rsid w:val="000C06EE"/>
    <w:rsid w:val="000C1C80"/>
    <w:rsid w:val="000C444F"/>
    <w:rsid w:val="000C7B8E"/>
    <w:rsid w:val="000C7C2A"/>
    <w:rsid w:val="000D03F9"/>
    <w:rsid w:val="000D09C0"/>
    <w:rsid w:val="000D3086"/>
    <w:rsid w:val="000D49D9"/>
    <w:rsid w:val="000D4FE1"/>
    <w:rsid w:val="000D5E83"/>
    <w:rsid w:val="000D6A9D"/>
    <w:rsid w:val="000E0026"/>
    <w:rsid w:val="000E08ED"/>
    <w:rsid w:val="000E27CA"/>
    <w:rsid w:val="000E4257"/>
    <w:rsid w:val="000E476E"/>
    <w:rsid w:val="000E54BA"/>
    <w:rsid w:val="000E70B2"/>
    <w:rsid w:val="000E738B"/>
    <w:rsid w:val="000E7688"/>
    <w:rsid w:val="000E7CCF"/>
    <w:rsid w:val="000F07CB"/>
    <w:rsid w:val="000F0888"/>
    <w:rsid w:val="000F1181"/>
    <w:rsid w:val="000F1994"/>
    <w:rsid w:val="000F2F7F"/>
    <w:rsid w:val="000F34A6"/>
    <w:rsid w:val="000F34E3"/>
    <w:rsid w:val="000F379F"/>
    <w:rsid w:val="000F5235"/>
    <w:rsid w:val="000F581B"/>
    <w:rsid w:val="000F5DF9"/>
    <w:rsid w:val="0010186C"/>
    <w:rsid w:val="00102981"/>
    <w:rsid w:val="001035F8"/>
    <w:rsid w:val="00104525"/>
    <w:rsid w:val="001062BB"/>
    <w:rsid w:val="00106F6F"/>
    <w:rsid w:val="0010726D"/>
    <w:rsid w:val="00110A7B"/>
    <w:rsid w:val="00111506"/>
    <w:rsid w:val="00111700"/>
    <w:rsid w:val="0011333D"/>
    <w:rsid w:val="00113D16"/>
    <w:rsid w:val="00113DB0"/>
    <w:rsid w:val="001156B6"/>
    <w:rsid w:val="00115A04"/>
    <w:rsid w:val="00116C23"/>
    <w:rsid w:val="001175DE"/>
    <w:rsid w:val="001214AF"/>
    <w:rsid w:val="00122B36"/>
    <w:rsid w:val="0012334D"/>
    <w:rsid w:val="00123E39"/>
    <w:rsid w:val="00125248"/>
    <w:rsid w:val="0012597A"/>
    <w:rsid w:val="00125A20"/>
    <w:rsid w:val="00126471"/>
    <w:rsid w:val="00126803"/>
    <w:rsid w:val="00130BD0"/>
    <w:rsid w:val="00134E97"/>
    <w:rsid w:val="00137B3B"/>
    <w:rsid w:val="001407C6"/>
    <w:rsid w:val="001408F6"/>
    <w:rsid w:val="00140A86"/>
    <w:rsid w:val="00140AC7"/>
    <w:rsid w:val="00140FFC"/>
    <w:rsid w:val="001434B6"/>
    <w:rsid w:val="00144891"/>
    <w:rsid w:val="001451E5"/>
    <w:rsid w:val="00145921"/>
    <w:rsid w:val="00145D7D"/>
    <w:rsid w:val="00147902"/>
    <w:rsid w:val="0015041F"/>
    <w:rsid w:val="00151511"/>
    <w:rsid w:val="00152519"/>
    <w:rsid w:val="00153506"/>
    <w:rsid w:val="0015451F"/>
    <w:rsid w:val="001568C8"/>
    <w:rsid w:val="00156C6F"/>
    <w:rsid w:val="00160495"/>
    <w:rsid w:val="0016477D"/>
    <w:rsid w:val="001663E1"/>
    <w:rsid w:val="0016684F"/>
    <w:rsid w:val="00166DA7"/>
    <w:rsid w:val="00170D72"/>
    <w:rsid w:val="00176034"/>
    <w:rsid w:val="00177970"/>
    <w:rsid w:val="00180CA2"/>
    <w:rsid w:val="00181053"/>
    <w:rsid w:val="00181A83"/>
    <w:rsid w:val="001841E5"/>
    <w:rsid w:val="00185E3F"/>
    <w:rsid w:val="001908AA"/>
    <w:rsid w:val="001916BD"/>
    <w:rsid w:val="00191C6F"/>
    <w:rsid w:val="00193B2F"/>
    <w:rsid w:val="00194F38"/>
    <w:rsid w:val="00197C71"/>
    <w:rsid w:val="001A08DE"/>
    <w:rsid w:val="001A0E13"/>
    <w:rsid w:val="001A1375"/>
    <w:rsid w:val="001A291A"/>
    <w:rsid w:val="001A2A85"/>
    <w:rsid w:val="001A2C22"/>
    <w:rsid w:val="001A4B3E"/>
    <w:rsid w:val="001A5B8A"/>
    <w:rsid w:val="001A7E0B"/>
    <w:rsid w:val="001B0EE6"/>
    <w:rsid w:val="001B15EB"/>
    <w:rsid w:val="001B2249"/>
    <w:rsid w:val="001B2FCF"/>
    <w:rsid w:val="001B31A5"/>
    <w:rsid w:val="001B36CE"/>
    <w:rsid w:val="001B3945"/>
    <w:rsid w:val="001B3F91"/>
    <w:rsid w:val="001B4D3F"/>
    <w:rsid w:val="001B6703"/>
    <w:rsid w:val="001B73BD"/>
    <w:rsid w:val="001B7EEA"/>
    <w:rsid w:val="001C1144"/>
    <w:rsid w:val="001C3D74"/>
    <w:rsid w:val="001C4C1E"/>
    <w:rsid w:val="001C5597"/>
    <w:rsid w:val="001C5670"/>
    <w:rsid w:val="001D1646"/>
    <w:rsid w:val="001D2019"/>
    <w:rsid w:val="001D275C"/>
    <w:rsid w:val="001D3A2D"/>
    <w:rsid w:val="001D423B"/>
    <w:rsid w:val="001D42B6"/>
    <w:rsid w:val="001D53B6"/>
    <w:rsid w:val="001D55C0"/>
    <w:rsid w:val="001D681C"/>
    <w:rsid w:val="001D6870"/>
    <w:rsid w:val="001D76F2"/>
    <w:rsid w:val="001E22CC"/>
    <w:rsid w:val="001E256E"/>
    <w:rsid w:val="001E392F"/>
    <w:rsid w:val="001E489E"/>
    <w:rsid w:val="001E58FD"/>
    <w:rsid w:val="001E6914"/>
    <w:rsid w:val="001E6F28"/>
    <w:rsid w:val="001E7651"/>
    <w:rsid w:val="001F09E0"/>
    <w:rsid w:val="001F15BA"/>
    <w:rsid w:val="001F3B8C"/>
    <w:rsid w:val="001F468B"/>
    <w:rsid w:val="002001A2"/>
    <w:rsid w:val="0020082D"/>
    <w:rsid w:val="002009D5"/>
    <w:rsid w:val="00201B51"/>
    <w:rsid w:val="0020338F"/>
    <w:rsid w:val="0020392C"/>
    <w:rsid w:val="0020466A"/>
    <w:rsid w:val="00205EB0"/>
    <w:rsid w:val="002061E1"/>
    <w:rsid w:val="002077B8"/>
    <w:rsid w:val="0021120F"/>
    <w:rsid w:val="00214362"/>
    <w:rsid w:val="0021456B"/>
    <w:rsid w:val="00214852"/>
    <w:rsid w:val="002148DB"/>
    <w:rsid w:val="00214DD3"/>
    <w:rsid w:val="0021503B"/>
    <w:rsid w:val="00216391"/>
    <w:rsid w:val="002176EF"/>
    <w:rsid w:val="002205B3"/>
    <w:rsid w:val="002228C0"/>
    <w:rsid w:val="00223B58"/>
    <w:rsid w:val="00223BB1"/>
    <w:rsid w:val="0022431B"/>
    <w:rsid w:val="002243A9"/>
    <w:rsid w:val="00225DBC"/>
    <w:rsid w:val="00226D0B"/>
    <w:rsid w:val="002314E7"/>
    <w:rsid w:val="00232F62"/>
    <w:rsid w:val="00233C4D"/>
    <w:rsid w:val="00233CCC"/>
    <w:rsid w:val="00234FB2"/>
    <w:rsid w:val="0023521F"/>
    <w:rsid w:val="00235CEF"/>
    <w:rsid w:val="002364C2"/>
    <w:rsid w:val="0023690A"/>
    <w:rsid w:val="0023694F"/>
    <w:rsid w:val="00240156"/>
    <w:rsid w:val="002401AA"/>
    <w:rsid w:val="0024031E"/>
    <w:rsid w:val="00240C33"/>
    <w:rsid w:val="00240D04"/>
    <w:rsid w:val="00240FAB"/>
    <w:rsid w:val="00242770"/>
    <w:rsid w:val="0024303D"/>
    <w:rsid w:val="00243237"/>
    <w:rsid w:val="002438A3"/>
    <w:rsid w:val="00243B4F"/>
    <w:rsid w:val="00244A9F"/>
    <w:rsid w:val="00244BF2"/>
    <w:rsid w:val="0024542F"/>
    <w:rsid w:val="00245552"/>
    <w:rsid w:val="00245F18"/>
    <w:rsid w:val="0024683D"/>
    <w:rsid w:val="0025378F"/>
    <w:rsid w:val="002538F9"/>
    <w:rsid w:val="00253CDC"/>
    <w:rsid w:val="00253F33"/>
    <w:rsid w:val="00260555"/>
    <w:rsid w:val="00260658"/>
    <w:rsid w:val="00262564"/>
    <w:rsid w:val="00264317"/>
    <w:rsid w:val="00264480"/>
    <w:rsid w:val="00264532"/>
    <w:rsid w:val="0026660B"/>
    <w:rsid w:val="002678CA"/>
    <w:rsid w:val="00271CB0"/>
    <w:rsid w:val="00272473"/>
    <w:rsid w:val="00272887"/>
    <w:rsid w:val="002731B1"/>
    <w:rsid w:val="002738EF"/>
    <w:rsid w:val="002751FD"/>
    <w:rsid w:val="002768E5"/>
    <w:rsid w:val="002778EB"/>
    <w:rsid w:val="00277F24"/>
    <w:rsid w:val="002800D6"/>
    <w:rsid w:val="0028181A"/>
    <w:rsid w:val="00281C25"/>
    <w:rsid w:val="00282EC4"/>
    <w:rsid w:val="00282F66"/>
    <w:rsid w:val="0028322D"/>
    <w:rsid w:val="00283DC5"/>
    <w:rsid w:val="00285120"/>
    <w:rsid w:val="002851B4"/>
    <w:rsid w:val="00285779"/>
    <w:rsid w:val="00285ABD"/>
    <w:rsid w:val="00285B37"/>
    <w:rsid w:val="00285C7F"/>
    <w:rsid w:val="00285D59"/>
    <w:rsid w:val="00287B26"/>
    <w:rsid w:val="00290E48"/>
    <w:rsid w:val="0029241D"/>
    <w:rsid w:val="00293B54"/>
    <w:rsid w:val="00294383"/>
    <w:rsid w:val="002947F5"/>
    <w:rsid w:val="00296192"/>
    <w:rsid w:val="00296261"/>
    <w:rsid w:val="00297424"/>
    <w:rsid w:val="00297651"/>
    <w:rsid w:val="00297B36"/>
    <w:rsid w:val="002A09B7"/>
    <w:rsid w:val="002A16A5"/>
    <w:rsid w:val="002A268B"/>
    <w:rsid w:val="002A3556"/>
    <w:rsid w:val="002A3EB2"/>
    <w:rsid w:val="002A4693"/>
    <w:rsid w:val="002A4E2D"/>
    <w:rsid w:val="002A582E"/>
    <w:rsid w:val="002B2F62"/>
    <w:rsid w:val="002B3857"/>
    <w:rsid w:val="002B3F84"/>
    <w:rsid w:val="002B47E4"/>
    <w:rsid w:val="002B5443"/>
    <w:rsid w:val="002B6F20"/>
    <w:rsid w:val="002B7EA9"/>
    <w:rsid w:val="002C0241"/>
    <w:rsid w:val="002C3926"/>
    <w:rsid w:val="002C3A21"/>
    <w:rsid w:val="002C3F7F"/>
    <w:rsid w:val="002C4A6F"/>
    <w:rsid w:val="002C5681"/>
    <w:rsid w:val="002C63DA"/>
    <w:rsid w:val="002D1315"/>
    <w:rsid w:val="002D240A"/>
    <w:rsid w:val="002D2C79"/>
    <w:rsid w:val="002D486E"/>
    <w:rsid w:val="002D490F"/>
    <w:rsid w:val="002D492C"/>
    <w:rsid w:val="002D5E7D"/>
    <w:rsid w:val="002D5F3F"/>
    <w:rsid w:val="002D7AAF"/>
    <w:rsid w:val="002E04E9"/>
    <w:rsid w:val="002E1124"/>
    <w:rsid w:val="002E30BB"/>
    <w:rsid w:val="002E6103"/>
    <w:rsid w:val="002E675E"/>
    <w:rsid w:val="002E6B0A"/>
    <w:rsid w:val="002F0520"/>
    <w:rsid w:val="002F0AFE"/>
    <w:rsid w:val="002F139A"/>
    <w:rsid w:val="002F2642"/>
    <w:rsid w:val="002F410D"/>
    <w:rsid w:val="002F41E0"/>
    <w:rsid w:val="002F52F2"/>
    <w:rsid w:val="00300355"/>
    <w:rsid w:val="00301E51"/>
    <w:rsid w:val="00301EA5"/>
    <w:rsid w:val="003023D1"/>
    <w:rsid w:val="003046B1"/>
    <w:rsid w:val="00304D71"/>
    <w:rsid w:val="0031506B"/>
    <w:rsid w:val="00315C00"/>
    <w:rsid w:val="00320A60"/>
    <w:rsid w:val="00320F33"/>
    <w:rsid w:val="003216F4"/>
    <w:rsid w:val="00321B9B"/>
    <w:rsid w:val="00321F01"/>
    <w:rsid w:val="003220F9"/>
    <w:rsid w:val="003228D2"/>
    <w:rsid w:val="003245DC"/>
    <w:rsid w:val="00324F8E"/>
    <w:rsid w:val="00325D0B"/>
    <w:rsid w:val="00326F6F"/>
    <w:rsid w:val="00327198"/>
    <w:rsid w:val="003311F2"/>
    <w:rsid w:val="00332F01"/>
    <w:rsid w:val="00333FD2"/>
    <w:rsid w:val="00334FDD"/>
    <w:rsid w:val="00337B3D"/>
    <w:rsid w:val="00341108"/>
    <w:rsid w:val="00341AE1"/>
    <w:rsid w:val="003423F8"/>
    <w:rsid w:val="00344098"/>
    <w:rsid w:val="00345446"/>
    <w:rsid w:val="00345B01"/>
    <w:rsid w:val="00346A71"/>
    <w:rsid w:val="00346DA8"/>
    <w:rsid w:val="003473F9"/>
    <w:rsid w:val="00353875"/>
    <w:rsid w:val="00353B70"/>
    <w:rsid w:val="00354486"/>
    <w:rsid w:val="003561E1"/>
    <w:rsid w:val="0035620E"/>
    <w:rsid w:val="00356CBA"/>
    <w:rsid w:val="003578F1"/>
    <w:rsid w:val="0036070D"/>
    <w:rsid w:val="00360905"/>
    <w:rsid w:val="00360C7F"/>
    <w:rsid w:val="003612C6"/>
    <w:rsid w:val="00363EFD"/>
    <w:rsid w:val="00365D82"/>
    <w:rsid w:val="00366631"/>
    <w:rsid w:val="00367446"/>
    <w:rsid w:val="00373169"/>
    <w:rsid w:val="00373271"/>
    <w:rsid w:val="00374CBB"/>
    <w:rsid w:val="0037798E"/>
    <w:rsid w:val="00377C3F"/>
    <w:rsid w:val="00380167"/>
    <w:rsid w:val="0038028B"/>
    <w:rsid w:val="003808B0"/>
    <w:rsid w:val="00381A81"/>
    <w:rsid w:val="00382047"/>
    <w:rsid w:val="00382C3F"/>
    <w:rsid w:val="003841F6"/>
    <w:rsid w:val="00385A66"/>
    <w:rsid w:val="00385D74"/>
    <w:rsid w:val="00386778"/>
    <w:rsid w:val="00386B20"/>
    <w:rsid w:val="00391156"/>
    <w:rsid w:val="00391544"/>
    <w:rsid w:val="00391A22"/>
    <w:rsid w:val="00391EE7"/>
    <w:rsid w:val="0039641C"/>
    <w:rsid w:val="00396B9D"/>
    <w:rsid w:val="0039701F"/>
    <w:rsid w:val="003971B5"/>
    <w:rsid w:val="003A0493"/>
    <w:rsid w:val="003A0810"/>
    <w:rsid w:val="003A1EB4"/>
    <w:rsid w:val="003A205B"/>
    <w:rsid w:val="003A241F"/>
    <w:rsid w:val="003A247A"/>
    <w:rsid w:val="003A248F"/>
    <w:rsid w:val="003A298F"/>
    <w:rsid w:val="003A30AD"/>
    <w:rsid w:val="003A49D4"/>
    <w:rsid w:val="003A6909"/>
    <w:rsid w:val="003B3BB3"/>
    <w:rsid w:val="003B66B2"/>
    <w:rsid w:val="003B6D78"/>
    <w:rsid w:val="003C0105"/>
    <w:rsid w:val="003C2788"/>
    <w:rsid w:val="003C3973"/>
    <w:rsid w:val="003C4940"/>
    <w:rsid w:val="003C57FE"/>
    <w:rsid w:val="003C70B0"/>
    <w:rsid w:val="003D0CAF"/>
    <w:rsid w:val="003D21E7"/>
    <w:rsid w:val="003D3050"/>
    <w:rsid w:val="003D3139"/>
    <w:rsid w:val="003D48F2"/>
    <w:rsid w:val="003D712C"/>
    <w:rsid w:val="003E0516"/>
    <w:rsid w:val="003E0EF9"/>
    <w:rsid w:val="003E3347"/>
    <w:rsid w:val="003E3ECA"/>
    <w:rsid w:val="003E629B"/>
    <w:rsid w:val="003E7A54"/>
    <w:rsid w:val="003F056D"/>
    <w:rsid w:val="003F1B7F"/>
    <w:rsid w:val="003F2639"/>
    <w:rsid w:val="003F478D"/>
    <w:rsid w:val="003F59CB"/>
    <w:rsid w:val="003F5D06"/>
    <w:rsid w:val="003F77B0"/>
    <w:rsid w:val="003F7A13"/>
    <w:rsid w:val="004007A7"/>
    <w:rsid w:val="0040102A"/>
    <w:rsid w:val="004013F0"/>
    <w:rsid w:val="00404527"/>
    <w:rsid w:val="00405313"/>
    <w:rsid w:val="0040596C"/>
    <w:rsid w:val="0040659E"/>
    <w:rsid w:val="00406A7E"/>
    <w:rsid w:val="004070EF"/>
    <w:rsid w:val="00407C94"/>
    <w:rsid w:val="0041329F"/>
    <w:rsid w:val="004139BF"/>
    <w:rsid w:val="004158C0"/>
    <w:rsid w:val="004177BA"/>
    <w:rsid w:val="00417D4D"/>
    <w:rsid w:val="00417FC5"/>
    <w:rsid w:val="004204E3"/>
    <w:rsid w:val="00421E40"/>
    <w:rsid w:val="00421F08"/>
    <w:rsid w:val="004232F3"/>
    <w:rsid w:val="00424E39"/>
    <w:rsid w:val="00425854"/>
    <w:rsid w:val="00425A42"/>
    <w:rsid w:val="00425B8C"/>
    <w:rsid w:val="0042673B"/>
    <w:rsid w:val="004276A2"/>
    <w:rsid w:val="00431876"/>
    <w:rsid w:val="00431943"/>
    <w:rsid w:val="00431DD6"/>
    <w:rsid w:val="00432104"/>
    <w:rsid w:val="00432693"/>
    <w:rsid w:val="00432A2E"/>
    <w:rsid w:val="0043324A"/>
    <w:rsid w:val="00433707"/>
    <w:rsid w:val="004337DB"/>
    <w:rsid w:val="00434D29"/>
    <w:rsid w:val="00435C56"/>
    <w:rsid w:val="00436EC2"/>
    <w:rsid w:val="00437D74"/>
    <w:rsid w:val="0044005C"/>
    <w:rsid w:val="004405E1"/>
    <w:rsid w:val="00440EB2"/>
    <w:rsid w:val="004413EF"/>
    <w:rsid w:val="004418F9"/>
    <w:rsid w:val="00441D02"/>
    <w:rsid w:val="00442CC3"/>
    <w:rsid w:val="00442DF2"/>
    <w:rsid w:val="004462B6"/>
    <w:rsid w:val="00446F85"/>
    <w:rsid w:val="00452AFF"/>
    <w:rsid w:val="00452D44"/>
    <w:rsid w:val="004544FB"/>
    <w:rsid w:val="00457398"/>
    <w:rsid w:val="004573FA"/>
    <w:rsid w:val="00457E1D"/>
    <w:rsid w:val="00460427"/>
    <w:rsid w:val="00461475"/>
    <w:rsid w:val="00462288"/>
    <w:rsid w:val="00462F0C"/>
    <w:rsid w:val="004641BB"/>
    <w:rsid w:val="00464252"/>
    <w:rsid w:val="00466509"/>
    <w:rsid w:val="004666A7"/>
    <w:rsid w:val="00466848"/>
    <w:rsid w:val="00466E4E"/>
    <w:rsid w:val="00470842"/>
    <w:rsid w:val="00470F82"/>
    <w:rsid w:val="00471137"/>
    <w:rsid w:val="00471938"/>
    <w:rsid w:val="00471E89"/>
    <w:rsid w:val="00473267"/>
    <w:rsid w:val="00473A71"/>
    <w:rsid w:val="00473AA3"/>
    <w:rsid w:val="00474F7D"/>
    <w:rsid w:val="0047727B"/>
    <w:rsid w:val="004774F7"/>
    <w:rsid w:val="0048036F"/>
    <w:rsid w:val="00480952"/>
    <w:rsid w:val="00480FF7"/>
    <w:rsid w:val="00481010"/>
    <w:rsid w:val="00481A1A"/>
    <w:rsid w:val="00481BD0"/>
    <w:rsid w:val="00482063"/>
    <w:rsid w:val="00482371"/>
    <w:rsid w:val="004834B9"/>
    <w:rsid w:val="00483D4C"/>
    <w:rsid w:val="004844EE"/>
    <w:rsid w:val="00485E41"/>
    <w:rsid w:val="004862AB"/>
    <w:rsid w:val="004864DB"/>
    <w:rsid w:val="0048671F"/>
    <w:rsid w:val="0048685E"/>
    <w:rsid w:val="00486E52"/>
    <w:rsid w:val="004873EE"/>
    <w:rsid w:val="004919F4"/>
    <w:rsid w:val="004937FF"/>
    <w:rsid w:val="00493E6F"/>
    <w:rsid w:val="0049549E"/>
    <w:rsid w:val="00497AD4"/>
    <w:rsid w:val="00497F8F"/>
    <w:rsid w:val="004A02B6"/>
    <w:rsid w:val="004A219A"/>
    <w:rsid w:val="004A5AE8"/>
    <w:rsid w:val="004A7EB6"/>
    <w:rsid w:val="004B0481"/>
    <w:rsid w:val="004B0551"/>
    <w:rsid w:val="004B1448"/>
    <w:rsid w:val="004B2187"/>
    <w:rsid w:val="004B267B"/>
    <w:rsid w:val="004B4616"/>
    <w:rsid w:val="004B7133"/>
    <w:rsid w:val="004C142E"/>
    <w:rsid w:val="004C276A"/>
    <w:rsid w:val="004C3A5B"/>
    <w:rsid w:val="004C4438"/>
    <w:rsid w:val="004C4749"/>
    <w:rsid w:val="004C4F60"/>
    <w:rsid w:val="004C65B8"/>
    <w:rsid w:val="004C7631"/>
    <w:rsid w:val="004D1A5F"/>
    <w:rsid w:val="004D2956"/>
    <w:rsid w:val="004D3436"/>
    <w:rsid w:val="004D3F9A"/>
    <w:rsid w:val="004D4DE6"/>
    <w:rsid w:val="004D5188"/>
    <w:rsid w:val="004D5B1E"/>
    <w:rsid w:val="004E3707"/>
    <w:rsid w:val="004E3737"/>
    <w:rsid w:val="004E40EA"/>
    <w:rsid w:val="004E4437"/>
    <w:rsid w:val="004E4A28"/>
    <w:rsid w:val="004E52FA"/>
    <w:rsid w:val="004E54FE"/>
    <w:rsid w:val="004E5F52"/>
    <w:rsid w:val="004E6F8A"/>
    <w:rsid w:val="004F0A04"/>
    <w:rsid w:val="004F21E8"/>
    <w:rsid w:val="004F5C89"/>
    <w:rsid w:val="004F6D4C"/>
    <w:rsid w:val="004F756C"/>
    <w:rsid w:val="004F77AE"/>
    <w:rsid w:val="004F77F1"/>
    <w:rsid w:val="0050046C"/>
    <w:rsid w:val="00501CF9"/>
    <w:rsid w:val="00501EFB"/>
    <w:rsid w:val="00503F3D"/>
    <w:rsid w:val="00505650"/>
    <w:rsid w:val="00511440"/>
    <w:rsid w:val="00512064"/>
    <w:rsid w:val="005124C7"/>
    <w:rsid w:val="00513397"/>
    <w:rsid w:val="00514BBB"/>
    <w:rsid w:val="005150AF"/>
    <w:rsid w:val="005165C2"/>
    <w:rsid w:val="0051790F"/>
    <w:rsid w:val="00520B32"/>
    <w:rsid w:val="00521D20"/>
    <w:rsid w:val="00522015"/>
    <w:rsid w:val="005239EE"/>
    <w:rsid w:val="00523D37"/>
    <w:rsid w:val="00526C5C"/>
    <w:rsid w:val="00526D01"/>
    <w:rsid w:val="005273B9"/>
    <w:rsid w:val="00527F31"/>
    <w:rsid w:val="00530E26"/>
    <w:rsid w:val="00530E51"/>
    <w:rsid w:val="00531099"/>
    <w:rsid w:val="00531533"/>
    <w:rsid w:val="0053268F"/>
    <w:rsid w:val="005330A0"/>
    <w:rsid w:val="00534FDB"/>
    <w:rsid w:val="005354F3"/>
    <w:rsid w:val="005373C4"/>
    <w:rsid w:val="005373C7"/>
    <w:rsid w:val="0053740A"/>
    <w:rsid w:val="00540AF8"/>
    <w:rsid w:val="005418D7"/>
    <w:rsid w:val="0054387B"/>
    <w:rsid w:val="00543BF1"/>
    <w:rsid w:val="005445EA"/>
    <w:rsid w:val="00544858"/>
    <w:rsid w:val="00545843"/>
    <w:rsid w:val="005459C6"/>
    <w:rsid w:val="005463FF"/>
    <w:rsid w:val="00546B47"/>
    <w:rsid w:val="00547288"/>
    <w:rsid w:val="00547CD8"/>
    <w:rsid w:val="00552ED9"/>
    <w:rsid w:val="0055344E"/>
    <w:rsid w:val="00553747"/>
    <w:rsid w:val="00553C50"/>
    <w:rsid w:val="00554A6F"/>
    <w:rsid w:val="0055501B"/>
    <w:rsid w:val="00555038"/>
    <w:rsid w:val="0055726A"/>
    <w:rsid w:val="005573CC"/>
    <w:rsid w:val="005574D4"/>
    <w:rsid w:val="005578FC"/>
    <w:rsid w:val="00557EA9"/>
    <w:rsid w:val="00557EB5"/>
    <w:rsid w:val="0056077D"/>
    <w:rsid w:val="00561B05"/>
    <w:rsid w:val="00561D2F"/>
    <w:rsid w:val="0056384C"/>
    <w:rsid w:val="00564777"/>
    <w:rsid w:val="005652DC"/>
    <w:rsid w:val="0056600C"/>
    <w:rsid w:val="00570298"/>
    <w:rsid w:val="0057149F"/>
    <w:rsid w:val="0057185E"/>
    <w:rsid w:val="00572093"/>
    <w:rsid w:val="0057247C"/>
    <w:rsid w:val="00574ACB"/>
    <w:rsid w:val="00574BEC"/>
    <w:rsid w:val="0057558E"/>
    <w:rsid w:val="00576736"/>
    <w:rsid w:val="00583D85"/>
    <w:rsid w:val="00584789"/>
    <w:rsid w:val="0058525A"/>
    <w:rsid w:val="00585374"/>
    <w:rsid w:val="005900F1"/>
    <w:rsid w:val="00590A39"/>
    <w:rsid w:val="00592FD6"/>
    <w:rsid w:val="00593DCF"/>
    <w:rsid w:val="00596294"/>
    <w:rsid w:val="00597058"/>
    <w:rsid w:val="0059787F"/>
    <w:rsid w:val="00597E53"/>
    <w:rsid w:val="005A0311"/>
    <w:rsid w:val="005A1C5F"/>
    <w:rsid w:val="005A379F"/>
    <w:rsid w:val="005A437D"/>
    <w:rsid w:val="005A4658"/>
    <w:rsid w:val="005A4DA1"/>
    <w:rsid w:val="005A68F6"/>
    <w:rsid w:val="005A6E7F"/>
    <w:rsid w:val="005B07DC"/>
    <w:rsid w:val="005B29DA"/>
    <w:rsid w:val="005B3CFE"/>
    <w:rsid w:val="005B57DB"/>
    <w:rsid w:val="005B68F1"/>
    <w:rsid w:val="005B7050"/>
    <w:rsid w:val="005B7B25"/>
    <w:rsid w:val="005C02B8"/>
    <w:rsid w:val="005C04A3"/>
    <w:rsid w:val="005C0BA6"/>
    <w:rsid w:val="005C1121"/>
    <w:rsid w:val="005C14D6"/>
    <w:rsid w:val="005C22D6"/>
    <w:rsid w:val="005C319A"/>
    <w:rsid w:val="005C3C07"/>
    <w:rsid w:val="005C436A"/>
    <w:rsid w:val="005C4DA5"/>
    <w:rsid w:val="005C5509"/>
    <w:rsid w:val="005C57B2"/>
    <w:rsid w:val="005C5E3A"/>
    <w:rsid w:val="005C6797"/>
    <w:rsid w:val="005C7E0B"/>
    <w:rsid w:val="005D1DCD"/>
    <w:rsid w:val="005D1FAE"/>
    <w:rsid w:val="005D2873"/>
    <w:rsid w:val="005D2EC9"/>
    <w:rsid w:val="005D3FC2"/>
    <w:rsid w:val="005D4002"/>
    <w:rsid w:val="005D4AAF"/>
    <w:rsid w:val="005D6843"/>
    <w:rsid w:val="005D71A4"/>
    <w:rsid w:val="005D76EE"/>
    <w:rsid w:val="005E1D44"/>
    <w:rsid w:val="005E28BE"/>
    <w:rsid w:val="005E318C"/>
    <w:rsid w:val="005E3F86"/>
    <w:rsid w:val="005E4BBB"/>
    <w:rsid w:val="005E50D3"/>
    <w:rsid w:val="005E5B8D"/>
    <w:rsid w:val="005E5F15"/>
    <w:rsid w:val="005E61B0"/>
    <w:rsid w:val="005E659C"/>
    <w:rsid w:val="005F0E04"/>
    <w:rsid w:val="005F3F6E"/>
    <w:rsid w:val="005F4BE1"/>
    <w:rsid w:val="005F6AB0"/>
    <w:rsid w:val="005F6E25"/>
    <w:rsid w:val="00600BD8"/>
    <w:rsid w:val="00602615"/>
    <w:rsid w:val="006027F0"/>
    <w:rsid w:val="0060380C"/>
    <w:rsid w:val="00604F0A"/>
    <w:rsid w:val="00605E88"/>
    <w:rsid w:val="00605F64"/>
    <w:rsid w:val="00606484"/>
    <w:rsid w:val="006073EB"/>
    <w:rsid w:val="0061126B"/>
    <w:rsid w:val="0061137B"/>
    <w:rsid w:val="0061144D"/>
    <w:rsid w:val="006127EF"/>
    <w:rsid w:val="0061288B"/>
    <w:rsid w:val="00613296"/>
    <w:rsid w:val="00614A43"/>
    <w:rsid w:val="00616C13"/>
    <w:rsid w:val="0062014C"/>
    <w:rsid w:val="006204A8"/>
    <w:rsid w:val="006215DD"/>
    <w:rsid w:val="00621E8E"/>
    <w:rsid w:val="00622894"/>
    <w:rsid w:val="006233D8"/>
    <w:rsid w:val="006263ED"/>
    <w:rsid w:val="00627074"/>
    <w:rsid w:val="00627126"/>
    <w:rsid w:val="0063083B"/>
    <w:rsid w:val="00634282"/>
    <w:rsid w:val="00634CC7"/>
    <w:rsid w:val="00635B45"/>
    <w:rsid w:val="006402B1"/>
    <w:rsid w:val="00642E6F"/>
    <w:rsid w:val="00643F20"/>
    <w:rsid w:val="006441BB"/>
    <w:rsid w:val="00646405"/>
    <w:rsid w:val="0065070E"/>
    <w:rsid w:val="00651E85"/>
    <w:rsid w:val="00652862"/>
    <w:rsid w:val="006545DE"/>
    <w:rsid w:val="00655151"/>
    <w:rsid w:val="006567FE"/>
    <w:rsid w:val="00660997"/>
    <w:rsid w:val="00661AD2"/>
    <w:rsid w:val="00662044"/>
    <w:rsid w:val="00663136"/>
    <w:rsid w:val="00666641"/>
    <w:rsid w:val="0066697F"/>
    <w:rsid w:val="00666CD7"/>
    <w:rsid w:val="00667BC6"/>
    <w:rsid w:val="00670A1A"/>
    <w:rsid w:val="00672E28"/>
    <w:rsid w:val="00674ABA"/>
    <w:rsid w:val="00675E47"/>
    <w:rsid w:val="00676128"/>
    <w:rsid w:val="00676FCB"/>
    <w:rsid w:val="0067731E"/>
    <w:rsid w:val="00680C34"/>
    <w:rsid w:val="00682BE4"/>
    <w:rsid w:val="006838EA"/>
    <w:rsid w:val="00684670"/>
    <w:rsid w:val="006848FA"/>
    <w:rsid w:val="00684EB8"/>
    <w:rsid w:val="00685008"/>
    <w:rsid w:val="006865F6"/>
    <w:rsid w:val="00691549"/>
    <w:rsid w:val="0069266A"/>
    <w:rsid w:val="00695106"/>
    <w:rsid w:val="00695668"/>
    <w:rsid w:val="00696746"/>
    <w:rsid w:val="00696DBE"/>
    <w:rsid w:val="00697A49"/>
    <w:rsid w:val="006A0D70"/>
    <w:rsid w:val="006A223A"/>
    <w:rsid w:val="006A2476"/>
    <w:rsid w:val="006A2ED1"/>
    <w:rsid w:val="006A40F0"/>
    <w:rsid w:val="006A4740"/>
    <w:rsid w:val="006A51AD"/>
    <w:rsid w:val="006A5348"/>
    <w:rsid w:val="006A7084"/>
    <w:rsid w:val="006A7ACD"/>
    <w:rsid w:val="006B045C"/>
    <w:rsid w:val="006B165A"/>
    <w:rsid w:val="006B244D"/>
    <w:rsid w:val="006B2CE2"/>
    <w:rsid w:val="006B357F"/>
    <w:rsid w:val="006B3F6B"/>
    <w:rsid w:val="006B44E2"/>
    <w:rsid w:val="006B5776"/>
    <w:rsid w:val="006C0C0F"/>
    <w:rsid w:val="006C1481"/>
    <w:rsid w:val="006C17C1"/>
    <w:rsid w:val="006C1BDA"/>
    <w:rsid w:val="006C2DC1"/>
    <w:rsid w:val="006C3808"/>
    <w:rsid w:val="006C392C"/>
    <w:rsid w:val="006C4943"/>
    <w:rsid w:val="006C52AA"/>
    <w:rsid w:val="006C540B"/>
    <w:rsid w:val="006C722B"/>
    <w:rsid w:val="006C77D9"/>
    <w:rsid w:val="006D07AA"/>
    <w:rsid w:val="006D09F2"/>
    <w:rsid w:val="006D134E"/>
    <w:rsid w:val="006D267D"/>
    <w:rsid w:val="006D3C65"/>
    <w:rsid w:val="006D43A2"/>
    <w:rsid w:val="006D4E4F"/>
    <w:rsid w:val="006D7BFB"/>
    <w:rsid w:val="006E2909"/>
    <w:rsid w:val="006E3AD7"/>
    <w:rsid w:val="006E4052"/>
    <w:rsid w:val="006F1102"/>
    <w:rsid w:val="006F12AB"/>
    <w:rsid w:val="006F15FF"/>
    <w:rsid w:val="006F337A"/>
    <w:rsid w:val="006F3B93"/>
    <w:rsid w:val="006F5F43"/>
    <w:rsid w:val="006F6003"/>
    <w:rsid w:val="006F6152"/>
    <w:rsid w:val="006F6647"/>
    <w:rsid w:val="006F6CAE"/>
    <w:rsid w:val="006F705F"/>
    <w:rsid w:val="00701DC8"/>
    <w:rsid w:val="0070283E"/>
    <w:rsid w:val="0070351C"/>
    <w:rsid w:val="00704CE3"/>
    <w:rsid w:val="007050A9"/>
    <w:rsid w:val="00705204"/>
    <w:rsid w:val="00705D84"/>
    <w:rsid w:val="00706795"/>
    <w:rsid w:val="00707190"/>
    <w:rsid w:val="00707405"/>
    <w:rsid w:val="00710AAC"/>
    <w:rsid w:val="0071126D"/>
    <w:rsid w:val="00711FD9"/>
    <w:rsid w:val="00712184"/>
    <w:rsid w:val="007134CD"/>
    <w:rsid w:val="007142D3"/>
    <w:rsid w:val="007147B5"/>
    <w:rsid w:val="00717018"/>
    <w:rsid w:val="00717040"/>
    <w:rsid w:val="007173F9"/>
    <w:rsid w:val="00722BDD"/>
    <w:rsid w:val="007236BF"/>
    <w:rsid w:val="00723AFD"/>
    <w:rsid w:val="00726416"/>
    <w:rsid w:val="0072667D"/>
    <w:rsid w:val="0072744C"/>
    <w:rsid w:val="007277C8"/>
    <w:rsid w:val="00730800"/>
    <w:rsid w:val="00730802"/>
    <w:rsid w:val="0073153E"/>
    <w:rsid w:val="00731669"/>
    <w:rsid w:val="00734B16"/>
    <w:rsid w:val="007356EC"/>
    <w:rsid w:val="00735A3D"/>
    <w:rsid w:val="00735AE8"/>
    <w:rsid w:val="00736640"/>
    <w:rsid w:val="00737550"/>
    <w:rsid w:val="00740856"/>
    <w:rsid w:val="00740DE7"/>
    <w:rsid w:val="00741440"/>
    <w:rsid w:val="007426A4"/>
    <w:rsid w:val="00746394"/>
    <w:rsid w:val="007467F3"/>
    <w:rsid w:val="007473BB"/>
    <w:rsid w:val="00747880"/>
    <w:rsid w:val="00751B77"/>
    <w:rsid w:val="00751DDD"/>
    <w:rsid w:val="007520A9"/>
    <w:rsid w:val="00752766"/>
    <w:rsid w:val="0075278C"/>
    <w:rsid w:val="00753117"/>
    <w:rsid w:val="00754554"/>
    <w:rsid w:val="007552E8"/>
    <w:rsid w:val="00757217"/>
    <w:rsid w:val="00760415"/>
    <w:rsid w:val="00760458"/>
    <w:rsid w:val="007613AC"/>
    <w:rsid w:val="00763AAD"/>
    <w:rsid w:val="00764CD9"/>
    <w:rsid w:val="007676A9"/>
    <w:rsid w:val="00767D0C"/>
    <w:rsid w:val="007700BA"/>
    <w:rsid w:val="0077200C"/>
    <w:rsid w:val="007739C1"/>
    <w:rsid w:val="00775CBE"/>
    <w:rsid w:val="007805A5"/>
    <w:rsid w:val="007807FF"/>
    <w:rsid w:val="0078331B"/>
    <w:rsid w:val="0078499A"/>
    <w:rsid w:val="00785449"/>
    <w:rsid w:val="0078594B"/>
    <w:rsid w:val="007866AD"/>
    <w:rsid w:val="00791AEB"/>
    <w:rsid w:val="00791E90"/>
    <w:rsid w:val="00793B90"/>
    <w:rsid w:val="00794587"/>
    <w:rsid w:val="007954C1"/>
    <w:rsid w:val="00795FA0"/>
    <w:rsid w:val="007962D4"/>
    <w:rsid w:val="00796AB0"/>
    <w:rsid w:val="0079723D"/>
    <w:rsid w:val="007A02BF"/>
    <w:rsid w:val="007A1546"/>
    <w:rsid w:val="007A1792"/>
    <w:rsid w:val="007A35AD"/>
    <w:rsid w:val="007A48CC"/>
    <w:rsid w:val="007A4D3D"/>
    <w:rsid w:val="007A5D31"/>
    <w:rsid w:val="007B0D20"/>
    <w:rsid w:val="007B2330"/>
    <w:rsid w:val="007B4DEC"/>
    <w:rsid w:val="007B5E1C"/>
    <w:rsid w:val="007B5F4C"/>
    <w:rsid w:val="007B6B42"/>
    <w:rsid w:val="007B72B3"/>
    <w:rsid w:val="007C0C2D"/>
    <w:rsid w:val="007C23D0"/>
    <w:rsid w:val="007C23FE"/>
    <w:rsid w:val="007C4FD9"/>
    <w:rsid w:val="007C5839"/>
    <w:rsid w:val="007D0025"/>
    <w:rsid w:val="007D00AA"/>
    <w:rsid w:val="007D053C"/>
    <w:rsid w:val="007D0D32"/>
    <w:rsid w:val="007D19B1"/>
    <w:rsid w:val="007D1C93"/>
    <w:rsid w:val="007D3257"/>
    <w:rsid w:val="007D471D"/>
    <w:rsid w:val="007D69DC"/>
    <w:rsid w:val="007E138B"/>
    <w:rsid w:val="007E69D4"/>
    <w:rsid w:val="007E729F"/>
    <w:rsid w:val="007E7A12"/>
    <w:rsid w:val="007F064C"/>
    <w:rsid w:val="007F189C"/>
    <w:rsid w:val="007F31F2"/>
    <w:rsid w:val="007F390B"/>
    <w:rsid w:val="007F3EE8"/>
    <w:rsid w:val="007F5057"/>
    <w:rsid w:val="007F7BB4"/>
    <w:rsid w:val="0080132A"/>
    <w:rsid w:val="00802E05"/>
    <w:rsid w:val="00803D10"/>
    <w:rsid w:val="008074C0"/>
    <w:rsid w:val="008075AF"/>
    <w:rsid w:val="008110F6"/>
    <w:rsid w:val="00811B10"/>
    <w:rsid w:val="0081373B"/>
    <w:rsid w:val="008144CA"/>
    <w:rsid w:val="008146D2"/>
    <w:rsid w:val="0081508A"/>
    <w:rsid w:val="008150AA"/>
    <w:rsid w:val="008164A5"/>
    <w:rsid w:val="00816985"/>
    <w:rsid w:val="00817098"/>
    <w:rsid w:val="00820210"/>
    <w:rsid w:val="00820ACC"/>
    <w:rsid w:val="008214D3"/>
    <w:rsid w:val="0082267C"/>
    <w:rsid w:val="0082293D"/>
    <w:rsid w:val="00822AA8"/>
    <w:rsid w:val="00822EF8"/>
    <w:rsid w:val="00823C54"/>
    <w:rsid w:val="008245AF"/>
    <w:rsid w:val="00826534"/>
    <w:rsid w:val="00830AB0"/>
    <w:rsid w:val="00830B8C"/>
    <w:rsid w:val="008316BA"/>
    <w:rsid w:val="008329A6"/>
    <w:rsid w:val="00835804"/>
    <w:rsid w:val="00836132"/>
    <w:rsid w:val="00840E81"/>
    <w:rsid w:val="00841468"/>
    <w:rsid w:val="00841B92"/>
    <w:rsid w:val="00842E06"/>
    <w:rsid w:val="0084316F"/>
    <w:rsid w:val="00843726"/>
    <w:rsid w:val="00844E36"/>
    <w:rsid w:val="00847757"/>
    <w:rsid w:val="00850812"/>
    <w:rsid w:val="008521FB"/>
    <w:rsid w:val="0085308A"/>
    <w:rsid w:val="00854AF4"/>
    <w:rsid w:val="00854DC1"/>
    <w:rsid w:val="00856B12"/>
    <w:rsid w:val="00856CB7"/>
    <w:rsid w:val="0085773E"/>
    <w:rsid w:val="00860524"/>
    <w:rsid w:val="008609E7"/>
    <w:rsid w:val="00861F4E"/>
    <w:rsid w:val="008620D6"/>
    <w:rsid w:val="00862A4B"/>
    <w:rsid w:val="00862C22"/>
    <w:rsid w:val="008633FE"/>
    <w:rsid w:val="008635C0"/>
    <w:rsid w:val="00863CF5"/>
    <w:rsid w:val="00863F37"/>
    <w:rsid w:val="00865432"/>
    <w:rsid w:val="0086660C"/>
    <w:rsid w:val="008670D3"/>
    <w:rsid w:val="00867A14"/>
    <w:rsid w:val="00871DEB"/>
    <w:rsid w:val="008721ED"/>
    <w:rsid w:val="008737BA"/>
    <w:rsid w:val="0087445A"/>
    <w:rsid w:val="00875A30"/>
    <w:rsid w:val="00875EA4"/>
    <w:rsid w:val="00877DEB"/>
    <w:rsid w:val="00881808"/>
    <w:rsid w:val="00882649"/>
    <w:rsid w:val="00882927"/>
    <w:rsid w:val="0088312D"/>
    <w:rsid w:val="00883615"/>
    <w:rsid w:val="00885158"/>
    <w:rsid w:val="008858C6"/>
    <w:rsid w:val="00890CDA"/>
    <w:rsid w:val="00891058"/>
    <w:rsid w:val="0089145C"/>
    <w:rsid w:val="00891E53"/>
    <w:rsid w:val="0089251D"/>
    <w:rsid w:val="00892624"/>
    <w:rsid w:val="008927BB"/>
    <w:rsid w:val="0089427B"/>
    <w:rsid w:val="00894BDB"/>
    <w:rsid w:val="00895E3F"/>
    <w:rsid w:val="00896F56"/>
    <w:rsid w:val="008A15DB"/>
    <w:rsid w:val="008A3091"/>
    <w:rsid w:val="008A397F"/>
    <w:rsid w:val="008A3B77"/>
    <w:rsid w:val="008A49DF"/>
    <w:rsid w:val="008A64CF"/>
    <w:rsid w:val="008A7111"/>
    <w:rsid w:val="008A726A"/>
    <w:rsid w:val="008B0E48"/>
    <w:rsid w:val="008B24B3"/>
    <w:rsid w:val="008B2B6F"/>
    <w:rsid w:val="008B3667"/>
    <w:rsid w:val="008B406F"/>
    <w:rsid w:val="008B414D"/>
    <w:rsid w:val="008B4862"/>
    <w:rsid w:val="008B527B"/>
    <w:rsid w:val="008B7DCA"/>
    <w:rsid w:val="008C0CE0"/>
    <w:rsid w:val="008C269A"/>
    <w:rsid w:val="008C4752"/>
    <w:rsid w:val="008C4A15"/>
    <w:rsid w:val="008C5286"/>
    <w:rsid w:val="008C6557"/>
    <w:rsid w:val="008C6A30"/>
    <w:rsid w:val="008C78DC"/>
    <w:rsid w:val="008C7C2D"/>
    <w:rsid w:val="008D170F"/>
    <w:rsid w:val="008D3D29"/>
    <w:rsid w:val="008D5B44"/>
    <w:rsid w:val="008D75E5"/>
    <w:rsid w:val="008E0393"/>
    <w:rsid w:val="008E0686"/>
    <w:rsid w:val="008E0AE8"/>
    <w:rsid w:val="008E432F"/>
    <w:rsid w:val="008E4546"/>
    <w:rsid w:val="008E4DB5"/>
    <w:rsid w:val="008E6D76"/>
    <w:rsid w:val="008E6DB4"/>
    <w:rsid w:val="008F3BE6"/>
    <w:rsid w:val="008F49EF"/>
    <w:rsid w:val="008F4B3D"/>
    <w:rsid w:val="008F5572"/>
    <w:rsid w:val="008F6A78"/>
    <w:rsid w:val="008F79F2"/>
    <w:rsid w:val="00901369"/>
    <w:rsid w:val="009017F1"/>
    <w:rsid w:val="00903323"/>
    <w:rsid w:val="00903A72"/>
    <w:rsid w:val="00903D0F"/>
    <w:rsid w:val="00903D85"/>
    <w:rsid w:val="00904685"/>
    <w:rsid w:val="00904F6E"/>
    <w:rsid w:val="00905E57"/>
    <w:rsid w:val="00906745"/>
    <w:rsid w:val="00906A18"/>
    <w:rsid w:val="00906B44"/>
    <w:rsid w:val="009073AC"/>
    <w:rsid w:val="0090767F"/>
    <w:rsid w:val="00911E29"/>
    <w:rsid w:val="00912C64"/>
    <w:rsid w:val="00912DC6"/>
    <w:rsid w:val="0091391C"/>
    <w:rsid w:val="009150C1"/>
    <w:rsid w:val="009168C1"/>
    <w:rsid w:val="00920A19"/>
    <w:rsid w:val="00920F4C"/>
    <w:rsid w:val="00921207"/>
    <w:rsid w:val="0092246D"/>
    <w:rsid w:val="009226CC"/>
    <w:rsid w:val="00922759"/>
    <w:rsid w:val="00922C54"/>
    <w:rsid w:val="00923032"/>
    <w:rsid w:val="009241B5"/>
    <w:rsid w:val="00925B2E"/>
    <w:rsid w:val="00925BEB"/>
    <w:rsid w:val="0092644A"/>
    <w:rsid w:val="00927ACF"/>
    <w:rsid w:val="009302CF"/>
    <w:rsid w:val="009327A8"/>
    <w:rsid w:val="009331FF"/>
    <w:rsid w:val="00933236"/>
    <w:rsid w:val="00933327"/>
    <w:rsid w:val="009340DD"/>
    <w:rsid w:val="009352AB"/>
    <w:rsid w:val="00937ABE"/>
    <w:rsid w:val="00941019"/>
    <w:rsid w:val="00943FC5"/>
    <w:rsid w:val="009450FF"/>
    <w:rsid w:val="00945662"/>
    <w:rsid w:val="00947418"/>
    <w:rsid w:val="00947900"/>
    <w:rsid w:val="00947DCA"/>
    <w:rsid w:val="009519A1"/>
    <w:rsid w:val="009519EE"/>
    <w:rsid w:val="0095321F"/>
    <w:rsid w:val="00962B11"/>
    <w:rsid w:val="0096356E"/>
    <w:rsid w:val="00965CAD"/>
    <w:rsid w:val="00965E00"/>
    <w:rsid w:val="00966337"/>
    <w:rsid w:val="009705DE"/>
    <w:rsid w:val="00970BCE"/>
    <w:rsid w:val="0097225E"/>
    <w:rsid w:val="00972DE9"/>
    <w:rsid w:val="00974AA5"/>
    <w:rsid w:val="00974E3C"/>
    <w:rsid w:val="00975906"/>
    <w:rsid w:val="00975FD1"/>
    <w:rsid w:val="00976C38"/>
    <w:rsid w:val="00981E72"/>
    <w:rsid w:val="009833AE"/>
    <w:rsid w:val="00984642"/>
    <w:rsid w:val="00985FA1"/>
    <w:rsid w:val="00986BC7"/>
    <w:rsid w:val="00987687"/>
    <w:rsid w:val="00987F36"/>
    <w:rsid w:val="00990DC7"/>
    <w:rsid w:val="00991FC8"/>
    <w:rsid w:val="0099200F"/>
    <w:rsid w:val="00992A86"/>
    <w:rsid w:val="009933ED"/>
    <w:rsid w:val="009947BE"/>
    <w:rsid w:val="009950F9"/>
    <w:rsid w:val="00995753"/>
    <w:rsid w:val="009A1436"/>
    <w:rsid w:val="009A1652"/>
    <w:rsid w:val="009A16F3"/>
    <w:rsid w:val="009A1CE9"/>
    <w:rsid w:val="009A27AF"/>
    <w:rsid w:val="009A28DC"/>
    <w:rsid w:val="009A3048"/>
    <w:rsid w:val="009A32AB"/>
    <w:rsid w:val="009A460E"/>
    <w:rsid w:val="009A4971"/>
    <w:rsid w:val="009A6230"/>
    <w:rsid w:val="009A72A3"/>
    <w:rsid w:val="009A78DF"/>
    <w:rsid w:val="009B1D86"/>
    <w:rsid w:val="009B30B2"/>
    <w:rsid w:val="009B431A"/>
    <w:rsid w:val="009B48D9"/>
    <w:rsid w:val="009B4995"/>
    <w:rsid w:val="009B6C71"/>
    <w:rsid w:val="009C0DBC"/>
    <w:rsid w:val="009C109E"/>
    <w:rsid w:val="009C31C3"/>
    <w:rsid w:val="009C39F5"/>
    <w:rsid w:val="009C6189"/>
    <w:rsid w:val="009D0335"/>
    <w:rsid w:val="009D2F2E"/>
    <w:rsid w:val="009D4A10"/>
    <w:rsid w:val="009D4B00"/>
    <w:rsid w:val="009D5DEA"/>
    <w:rsid w:val="009D6E21"/>
    <w:rsid w:val="009E0EC5"/>
    <w:rsid w:val="009E1A61"/>
    <w:rsid w:val="009E1C3F"/>
    <w:rsid w:val="009E24CE"/>
    <w:rsid w:val="009E2755"/>
    <w:rsid w:val="009E3010"/>
    <w:rsid w:val="009E328B"/>
    <w:rsid w:val="009E36C9"/>
    <w:rsid w:val="009E4A79"/>
    <w:rsid w:val="009E5ADB"/>
    <w:rsid w:val="009E610D"/>
    <w:rsid w:val="009E6260"/>
    <w:rsid w:val="009E6412"/>
    <w:rsid w:val="009E7D3F"/>
    <w:rsid w:val="009F0B6F"/>
    <w:rsid w:val="009F0E60"/>
    <w:rsid w:val="009F3B3B"/>
    <w:rsid w:val="009F605E"/>
    <w:rsid w:val="009F7BFD"/>
    <w:rsid w:val="00A059D6"/>
    <w:rsid w:val="00A06CE8"/>
    <w:rsid w:val="00A07521"/>
    <w:rsid w:val="00A0788A"/>
    <w:rsid w:val="00A14E92"/>
    <w:rsid w:val="00A1765E"/>
    <w:rsid w:val="00A203C8"/>
    <w:rsid w:val="00A2152C"/>
    <w:rsid w:val="00A21F42"/>
    <w:rsid w:val="00A22CB9"/>
    <w:rsid w:val="00A23FC7"/>
    <w:rsid w:val="00A27F35"/>
    <w:rsid w:val="00A3112E"/>
    <w:rsid w:val="00A32E49"/>
    <w:rsid w:val="00A331F5"/>
    <w:rsid w:val="00A33876"/>
    <w:rsid w:val="00A33B4E"/>
    <w:rsid w:val="00A366CE"/>
    <w:rsid w:val="00A3772A"/>
    <w:rsid w:val="00A40C06"/>
    <w:rsid w:val="00A412C0"/>
    <w:rsid w:val="00A41E28"/>
    <w:rsid w:val="00A422DF"/>
    <w:rsid w:val="00A424E6"/>
    <w:rsid w:val="00A42F4A"/>
    <w:rsid w:val="00A4374A"/>
    <w:rsid w:val="00A4438F"/>
    <w:rsid w:val="00A444E2"/>
    <w:rsid w:val="00A46EA0"/>
    <w:rsid w:val="00A473B9"/>
    <w:rsid w:val="00A4779E"/>
    <w:rsid w:val="00A47926"/>
    <w:rsid w:val="00A47B93"/>
    <w:rsid w:val="00A520A5"/>
    <w:rsid w:val="00A5250D"/>
    <w:rsid w:val="00A5622F"/>
    <w:rsid w:val="00A564BC"/>
    <w:rsid w:val="00A571B3"/>
    <w:rsid w:val="00A57937"/>
    <w:rsid w:val="00A57CBF"/>
    <w:rsid w:val="00A57F25"/>
    <w:rsid w:val="00A604BF"/>
    <w:rsid w:val="00A6069A"/>
    <w:rsid w:val="00A626C5"/>
    <w:rsid w:val="00A62B64"/>
    <w:rsid w:val="00A66157"/>
    <w:rsid w:val="00A66252"/>
    <w:rsid w:val="00A679D4"/>
    <w:rsid w:val="00A70328"/>
    <w:rsid w:val="00A7184D"/>
    <w:rsid w:val="00A72BB5"/>
    <w:rsid w:val="00A7313A"/>
    <w:rsid w:val="00A74938"/>
    <w:rsid w:val="00A750DC"/>
    <w:rsid w:val="00A75939"/>
    <w:rsid w:val="00A77276"/>
    <w:rsid w:val="00A80079"/>
    <w:rsid w:val="00A8020E"/>
    <w:rsid w:val="00A8073A"/>
    <w:rsid w:val="00A80F68"/>
    <w:rsid w:val="00A817ED"/>
    <w:rsid w:val="00A8284C"/>
    <w:rsid w:val="00A830E6"/>
    <w:rsid w:val="00A83B95"/>
    <w:rsid w:val="00A843B0"/>
    <w:rsid w:val="00A85C05"/>
    <w:rsid w:val="00A85DDD"/>
    <w:rsid w:val="00A86A66"/>
    <w:rsid w:val="00A87C3D"/>
    <w:rsid w:val="00A87F78"/>
    <w:rsid w:val="00A90172"/>
    <w:rsid w:val="00A9064C"/>
    <w:rsid w:val="00A90885"/>
    <w:rsid w:val="00A92060"/>
    <w:rsid w:val="00A92E50"/>
    <w:rsid w:val="00A9671D"/>
    <w:rsid w:val="00A96DC2"/>
    <w:rsid w:val="00A96FAB"/>
    <w:rsid w:val="00A97484"/>
    <w:rsid w:val="00A97EA5"/>
    <w:rsid w:val="00AA05CA"/>
    <w:rsid w:val="00AB065D"/>
    <w:rsid w:val="00AB2D52"/>
    <w:rsid w:val="00AB69C3"/>
    <w:rsid w:val="00AB6C61"/>
    <w:rsid w:val="00AC03B5"/>
    <w:rsid w:val="00AC0A6B"/>
    <w:rsid w:val="00AC0F41"/>
    <w:rsid w:val="00AC17B3"/>
    <w:rsid w:val="00AC1DE7"/>
    <w:rsid w:val="00AC289A"/>
    <w:rsid w:val="00AC28F5"/>
    <w:rsid w:val="00AC2B66"/>
    <w:rsid w:val="00AC2F8B"/>
    <w:rsid w:val="00AC3DD9"/>
    <w:rsid w:val="00AC42EE"/>
    <w:rsid w:val="00AC56A4"/>
    <w:rsid w:val="00AD053C"/>
    <w:rsid w:val="00AD2056"/>
    <w:rsid w:val="00AD35C4"/>
    <w:rsid w:val="00AD4588"/>
    <w:rsid w:val="00AD7E30"/>
    <w:rsid w:val="00AE2A45"/>
    <w:rsid w:val="00AE4388"/>
    <w:rsid w:val="00AE6060"/>
    <w:rsid w:val="00AE705D"/>
    <w:rsid w:val="00AE7766"/>
    <w:rsid w:val="00AF010C"/>
    <w:rsid w:val="00AF29FE"/>
    <w:rsid w:val="00AF32E1"/>
    <w:rsid w:val="00AF38B6"/>
    <w:rsid w:val="00AF3E82"/>
    <w:rsid w:val="00AF4CDE"/>
    <w:rsid w:val="00AF4FD8"/>
    <w:rsid w:val="00AF5D70"/>
    <w:rsid w:val="00AF6DBE"/>
    <w:rsid w:val="00B00BF6"/>
    <w:rsid w:val="00B012D3"/>
    <w:rsid w:val="00B01E07"/>
    <w:rsid w:val="00B03E0C"/>
    <w:rsid w:val="00B075CF"/>
    <w:rsid w:val="00B102E0"/>
    <w:rsid w:val="00B11324"/>
    <w:rsid w:val="00B12116"/>
    <w:rsid w:val="00B1268C"/>
    <w:rsid w:val="00B15505"/>
    <w:rsid w:val="00B16A0E"/>
    <w:rsid w:val="00B16DD8"/>
    <w:rsid w:val="00B1715B"/>
    <w:rsid w:val="00B20895"/>
    <w:rsid w:val="00B2214E"/>
    <w:rsid w:val="00B22398"/>
    <w:rsid w:val="00B2368F"/>
    <w:rsid w:val="00B24B49"/>
    <w:rsid w:val="00B26C6C"/>
    <w:rsid w:val="00B273A9"/>
    <w:rsid w:val="00B27E75"/>
    <w:rsid w:val="00B302C3"/>
    <w:rsid w:val="00B30346"/>
    <w:rsid w:val="00B310BA"/>
    <w:rsid w:val="00B31D18"/>
    <w:rsid w:val="00B3252B"/>
    <w:rsid w:val="00B3265A"/>
    <w:rsid w:val="00B33D4F"/>
    <w:rsid w:val="00B34513"/>
    <w:rsid w:val="00B349A7"/>
    <w:rsid w:val="00B355DE"/>
    <w:rsid w:val="00B3640E"/>
    <w:rsid w:val="00B36927"/>
    <w:rsid w:val="00B37084"/>
    <w:rsid w:val="00B40967"/>
    <w:rsid w:val="00B4160D"/>
    <w:rsid w:val="00B431C2"/>
    <w:rsid w:val="00B44310"/>
    <w:rsid w:val="00B446BE"/>
    <w:rsid w:val="00B449AA"/>
    <w:rsid w:val="00B455DA"/>
    <w:rsid w:val="00B46E32"/>
    <w:rsid w:val="00B4738B"/>
    <w:rsid w:val="00B4757C"/>
    <w:rsid w:val="00B475B0"/>
    <w:rsid w:val="00B47A29"/>
    <w:rsid w:val="00B50752"/>
    <w:rsid w:val="00B53497"/>
    <w:rsid w:val="00B5565A"/>
    <w:rsid w:val="00B57030"/>
    <w:rsid w:val="00B57D6B"/>
    <w:rsid w:val="00B612FB"/>
    <w:rsid w:val="00B613B9"/>
    <w:rsid w:val="00B6164C"/>
    <w:rsid w:val="00B61AB8"/>
    <w:rsid w:val="00B61FD8"/>
    <w:rsid w:val="00B62AA7"/>
    <w:rsid w:val="00B65A6D"/>
    <w:rsid w:val="00B65DEA"/>
    <w:rsid w:val="00B66DC2"/>
    <w:rsid w:val="00B705E2"/>
    <w:rsid w:val="00B71E99"/>
    <w:rsid w:val="00B72AA1"/>
    <w:rsid w:val="00B7304B"/>
    <w:rsid w:val="00B733C6"/>
    <w:rsid w:val="00B73CFF"/>
    <w:rsid w:val="00B740C1"/>
    <w:rsid w:val="00B755E2"/>
    <w:rsid w:val="00B76A21"/>
    <w:rsid w:val="00B813C2"/>
    <w:rsid w:val="00B81528"/>
    <w:rsid w:val="00B82B54"/>
    <w:rsid w:val="00B85D0A"/>
    <w:rsid w:val="00B85FFD"/>
    <w:rsid w:val="00B8693D"/>
    <w:rsid w:val="00B86DE1"/>
    <w:rsid w:val="00B874C0"/>
    <w:rsid w:val="00B87FC5"/>
    <w:rsid w:val="00B907B0"/>
    <w:rsid w:val="00B928E3"/>
    <w:rsid w:val="00B93554"/>
    <w:rsid w:val="00B94172"/>
    <w:rsid w:val="00B95D54"/>
    <w:rsid w:val="00B95FC6"/>
    <w:rsid w:val="00B97F11"/>
    <w:rsid w:val="00BA0088"/>
    <w:rsid w:val="00BA0239"/>
    <w:rsid w:val="00BA0DF7"/>
    <w:rsid w:val="00BA1277"/>
    <w:rsid w:val="00BA16D2"/>
    <w:rsid w:val="00BA189E"/>
    <w:rsid w:val="00BA1C20"/>
    <w:rsid w:val="00BA39FD"/>
    <w:rsid w:val="00BA3A31"/>
    <w:rsid w:val="00BA3C0E"/>
    <w:rsid w:val="00BA43C8"/>
    <w:rsid w:val="00BA48C7"/>
    <w:rsid w:val="00BA4950"/>
    <w:rsid w:val="00BA4BD6"/>
    <w:rsid w:val="00BA4D6A"/>
    <w:rsid w:val="00BA4D79"/>
    <w:rsid w:val="00BA553E"/>
    <w:rsid w:val="00BB0434"/>
    <w:rsid w:val="00BB0ECF"/>
    <w:rsid w:val="00BB3419"/>
    <w:rsid w:val="00BB3A6B"/>
    <w:rsid w:val="00BB3BC4"/>
    <w:rsid w:val="00BB3E7E"/>
    <w:rsid w:val="00BB489B"/>
    <w:rsid w:val="00BB4B07"/>
    <w:rsid w:val="00BB4B2C"/>
    <w:rsid w:val="00BB4FB5"/>
    <w:rsid w:val="00BB5CAD"/>
    <w:rsid w:val="00BB5E4C"/>
    <w:rsid w:val="00BB6FAE"/>
    <w:rsid w:val="00BC128B"/>
    <w:rsid w:val="00BC16BB"/>
    <w:rsid w:val="00BC1A43"/>
    <w:rsid w:val="00BC1B55"/>
    <w:rsid w:val="00BD1F6F"/>
    <w:rsid w:val="00BD2958"/>
    <w:rsid w:val="00BD3BA8"/>
    <w:rsid w:val="00BD45C9"/>
    <w:rsid w:val="00BD4EA9"/>
    <w:rsid w:val="00BD6D43"/>
    <w:rsid w:val="00BE0BAF"/>
    <w:rsid w:val="00BE16EE"/>
    <w:rsid w:val="00BE221A"/>
    <w:rsid w:val="00BE3CE4"/>
    <w:rsid w:val="00BE4148"/>
    <w:rsid w:val="00BE453B"/>
    <w:rsid w:val="00BE4673"/>
    <w:rsid w:val="00BE55D0"/>
    <w:rsid w:val="00BE56A8"/>
    <w:rsid w:val="00BE5CAE"/>
    <w:rsid w:val="00BF0156"/>
    <w:rsid w:val="00BF03D2"/>
    <w:rsid w:val="00BF0E87"/>
    <w:rsid w:val="00BF140E"/>
    <w:rsid w:val="00BF1894"/>
    <w:rsid w:val="00BF1910"/>
    <w:rsid w:val="00BF2077"/>
    <w:rsid w:val="00BF2CDC"/>
    <w:rsid w:val="00BF4415"/>
    <w:rsid w:val="00BF601F"/>
    <w:rsid w:val="00BF64C1"/>
    <w:rsid w:val="00BF660F"/>
    <w:rsid w:val="00BF745C"/>
    <w:rsid w:val="00C00F29"/>
    <w:rsid w:val="00C035A8"/>
    <w:rsid w:val="00C04EBF"/>
    <w:rsid w:val="00C065B3"/>
    <w:rsid w:val="00C078C7"/>
    <w:rsid w:val="00C07E04"/>
    <w:rsid w:val="00C07F16"/>
    <w:rsid w:val="00C11A2B"/>
    <w:rsid w:val="00C12D42"/>
    <w:rsid w:val="00C13E14"/>
    <w:rsid w:val="00C164A3"/>
    <w:rsid w:val="00C17C6C"/>
    <w:rsid w:val="00C21337"/>
    <w:rsid w:val="00C21594"/>
    <w:rsid w:val="00C22A09"/>
    <w:rsid w:val="00C23CB0"/>
    <w:rsid w:val="00C24988"/>
    <w:rsid w:val="00C2665D"/>
    <w:rsid w:val="00C31485"/>
    <w:rsid w:val="00C32A66"/>
    <w:rsid w:val="00C33052"/>
    <w:rsid w:val="00C33D03"/>
    <w:rsid w:val="00C33F9E"/>
    <w:rsid w:val="00C3413B"/>
    <w:rsid w:val="00C344C3"/>
    <w:rsid w:val="00C35684"/>
    <w:rsid w:val="00C3568A"/>
    <w:rsid w:val="00C3745E"/>
    <w:rsid w:val="00C417C0"/>
    <w:rsid w:val="00C41F3B"/>
    <w:rsid w:val="00C44662"/>
    <w:rsid w:val="00C45042"/>
    <w:rsid w:val="00C468EB"/>
    <w:rsid w:val="00C4697F"/>
    <w:rsid w:val="00C5055E"/>
    <w:rsid w:val="00C51E6C"/>
    <w:rsid w:val="00C534CC"/>
    <w:rsid w:val="00C53B60"/>
    <w:rsid w:val="00C54966"/>
    <w:rsid w:val="00C55DFD"/>
    <w:rsid w:val="00C562FE"/>
    <w:rsid w:val="00C57214"/>
    <w:rsid w:val="00C60F7F"/>
    <w:rsid w:val="00C6157E"/>
    <w:rsid w:val="00C61894"/>
    <w:rsid w:val="00C640C9"/>
    <w:rsid w:val="00C6495A"/>
    <w:rsid w:val="00C65084"/>
    <w:rsid w:val="00C65141"/>
    <w:rsid w:val="00C675F6"/>
    <w:rsid w:val="00C67868"/>
    <w:rsid w:val="00C67CE6"/>
    <w:rsid w:val="00C74ABB"/>
    <w:rsid w:val="00C75919"/>
    <w:rsid w:val="00C75DB0"/>
    <w:rsid w:val="00C76A1C"/>
    <w:rsid w:val="00C80176"/>
    <w:rsid w:val="00C81E5D"/>
    <w:rsid w:val="00C83D05"/>
    <w:rsid w:val="00C85D51"/>
    <w:rsid w:val="00C85E78"/>
    <w:rsid w:val="00C86094"/>
    <w:rsid w:val="00C87020"/>
    <w:rsid w:val="00C8717C"/>
    <w:rsid w:val="00C91903"/>
    <w:rsid w:val="00C930F9"/>
    <w:rsid w:val="00C93281"/>
    <w:rsid w:val="00C93806"/>
    <w:rsid w:val="00C944B3"/>
    <w:rsid w:val="00C950F6"/>
    <w:rsid w:val="00C96417"/>
    <w:rsid w:val="00CA28A9"/>
    <w:rsid w:val="00CA30E0"/>
    <w:rsid w:val="00CA3FD8"/>
    <w:rsid w:val="00CA45BD"/>
    <w:rsid w:val="00CA487B"/>
    <w:rsid w:val="00CA4FD9"/>
    <w:rsid w:val="00CA5387"/>
    <w:rsid w:val="00CA55C4"/>
    <w:rsid w:val="00CA7584"/>
    <w:rsid w:val="00CB06DE"/>
    <w:rsid w:val="00CB149C"/>
    <w:rsid w:val="00CB1F54"/>
    <w:rsid w:val="00CB306C"/>
    <w:rsid w:val="00CB31F6"/>
    <w:rsid w:val="00CB57AE"/>
    <w:rsid w:val="00CB6A2F"/>
    <w:rsid w:val="00CC11A3"/>
    <w:rsid w:val="00CC1FDC"/>
    <w:rsid w:val="00CC1FE6"/>
    <w:rsid w:val="00CC200D"/>
    <w:rsid w:val="00CC28D3"/>
    <w:rsid w:val="00CC476F"/>
    <w:rsid w:val="00CC6552"/>
    <w:rsid w:val="00CC6A08"/>
    <w:rsid w:val="00CC6AA1"/>
    <w:rsid w:val="00CC6CC3"/>
    <w:rsid w:val="00CC76B1"/>
    <w:rsid w:val="00CD0163"/>
    <w:rsid w:val="00CD10E4"/>
    <w:rsid w:val="00CD213C"/>
    <w:rsid w:val="00CD29A8"/>
    <w:rsid w:val="00CD3636"/>
    <w:rsid w:val="00CD3E92"/>
    <w:rsid w:val="00CD6325"/>
    <w:rsid w:val="00CD79E2"/>
    <w:rsid w:val="00CE176A"/>
    <w:rsid w:val="00CE1F01"/>
    <w:rsid w:val="00CE307F"/>
    <w:rsid w:val="00CE3332"/>
    <w:rsid w:val="00CE428D"/>
    <w:rsid w:val="00CE43CC"/>
    <w:rsid w:val="00CE5270"/>
    <w:rsid w:val="00CE6471"/>
    <w:rsid w:val="00CE7390"/>
    <w:rsid w:val="00CF0953"/>
    <w:rsid w:val="00CF0BEE"/>
    <w:rsid w:val="00CF1CE9"/>
    <w:rsid w:val="00CF54C9"/>
    <w:rsid w:val="00CF63CF"/>
    <w:rsid w:val="00CF66A2"/>
    <w:rsid w:val="00CF6B0B"/>
    <w:rsid w:val="00CF6D33"/>
    <w:rsid w:val="00D013D7"/>
    <w:rsid w:val="00D02673"/>
    <w:rsid w:val="00D02AEC"/>
    <w:rsid w:val="00D02B1C"/>
    <w:rsid w:val="00D04BFD"/>
    <w:rsid w:val="00D06620"/>
    <w:rsid w:val="00D06729"/>
    <w:rsid w:val="00D07178"/>
    <w:rsid w:val="00D07CC8"/>
    <w:rsid w:val="00D10D79"/>
    <w:rsid w:val="00D10D82"/>
    <w:rsid w:val="00D10F5F"/>
    <w:rsid w:val="00D11561"/>
    <w:rsid w:val="00D130E0"/>
    <w:rsid w:val="00D139B0"/>
    <w:rsid w:val="00D15DA1"/>
    <w:rsid w:val="00D162E0"/>
    <w:rsid w:val="00D17EE5"/>
    <w:rsid w:val="00D202A1"/>
    <w:rsid w:val="00D20FB6"/>
    <w:rsid w:val="00D20FE4"/>
    <w:rsid w:val="00D22168"/>
    <w:rsid w:val="00D2258C"/>
    <w:rsid w:val="00D2522E"/>
    <w:rsid w:val="00D2646B"/>
    <w:rsid w:val="00D31A1D"/>
    <w:rsid w:val="00D32BA2"/>
    <w:rsid w:val="00D33786"/>
    <w:rsid w:val="00D351BE"/>
    <w:rsid w:val="00D35241"/>
    <w:rsid w:val="00D354E3"/>
    <w:rsid w:val="00D3554A"/>
    <w:rsid w:val="00D403FB"/>
    <w:rsid w:val="00D436D9"/>
    <w:rsid w:val="00D45FF2"/>
    <w:rsid w:val="00D50C5B"/>
    <w:rsid w:val="00D51BED"/>
    <w:rsid w:val="00D53659"/>
    <w:rsid w:val="00D53EE4"/>
    <w:rsid w:val="00D56734"/>
    <w:rsid w:val="00D5799D"/>
    <w:rsid w:val="00D600B7"/>
    <w:rsid w:val="00D6081D"/>
    <w:rsid w:val="00D60CA7"/>
    <w:rsid w:val="00D60F3A"/>
    <w:rsid w:val="00D611CE"/>
    <w:rsid w:val="00D61459"/>
    <w:rsid w:val="00D61A32"/>
    <w:rsid w:val="00D61E7E"/>
    <w:rsid w:val="00D632CE"/>
    <w:rsid w:val="00D65153"/>
    <w:rsid w:val="00D66CA6"/>
    <w:rsid w:val="00D70A66"/>
    <w:rsid w:val="00D70B75"/>
    <w:rsid w:val="00D70D25"/>
    <w:rsid w:val="00D72BF2"/>
    <w:rsid w:val="00D72F87"/>
    <w:rsid w:val="00D73113"/>
    <w:rsid w:val="00D735DA"/>
    <w:rsid w:val="00D73609"/>
    <w:rsid w:val="00D75AC8"/>
    <w:rsid w:val="00D80B03"/>
    <w:rsid w:val="00D8303D"/>
    <w:rsid w:val="00D84EBC"/>
    <w:rsid w:val="00D84F49"/>
    <w:rsid w:val="00D853DC"/>
    <w:rsid w:val="00D8673E"/>
    <w:rsid w:val="00D8709A"/>
    <w:rsid w:val="00D9056E"/>
    <w:rsid w:val="00D9151B"/>
    <w:rsid w:val="00D9245C"/>
    <w:rsid w:val="00D92E9C"/>
    <w:rsid w:val="00D95884"/>
    <w:rsid w:val="00D95982"/>
    <w:rsid w:val="00DA1393"/>
    <w:rsid w:val="00DA3A85"/>
    <w:rsid w:val="00DA430F"/>
    <w:rsid w:val="00DA5751"/>
    <w:rsid w:val="00DA6F24"/>
    <w:rsid w:val="00DA731D"/>
    <w:rsid w:val="00DB08B3"/>
    <w:rsid w:val="00DB0F79"/>
    <w:rsid w:val="00DB22E3"/>
    <w:rsid w:val="00DB2A9C"/>
    <w:rsid w:val="00DB3DA1"/>
    <w:rsid w:val="00DB50D5"/>
    <w:rsid w:val="00DB7D34"/>
    <w:rsid w:val="00DB7E19"/>
    <w:rsid w:val="00DC10EE"/>
    <w:rsid w:val="00DC35C6"/>
    <w:rsid w:val="00DC4EF8"/>
    <w:rsid w:val="00DC5684"/>
    <w:rsid w:val="00DC69B1"/>
    <w:rsid w:val="00DD2103"/>
    <w:rsid w:val="00DD215A"/>
    <w:rsid w:val="00DD3557"/>
    <w:rsid w:val="00DD454E"/>
    <w:rsid w:val="00DD730E"/>
    <w:rsid w:val="00DE03F5"/>
    <w:rsid w:val="00DE29FF"/>
    <w:rsid w:val="00DE2F6F"/>
    <w:rsid w:val="00DE2F74"/>
    <w:rsid w:val="00DE4AE8"/>
    <w:rsid w:val="00DE6EBF"/>
    <w:rsid w:val="00DF015D"/>
    <w:rsid w:val="00DF2E9A"/>
    <w:rsid w:val="00DF401F"/>
    <w:rsid w:val="00DF4E0C"/>
    <w:rsid w:val="00DF60A8"/>
    <w:rsid w:val="00DF6CDD"/>
    <w:rsid w:val="00DF742B"/>
    <w:rsid w:val="00DF78D2"/>
    <w:rsid w:val="00DF7F52"/>
    <w:rsid w:val="00E00310"/>
    <w:rsid w:val="00E01588"/>
    <w:rsid w:val="00E02F42"/>
    <w:rsid w:val="00E0396A"/>
    <w:rsid w:val="00E045F8"/>
    <w:rsid w:val="00E0528B"/>
    <w:rsid w:val="00E05404"/>
    <w:rsid w:val="00E05A93"/>
    <w:rsid w:val="00E05FEF"/>
    <w:rsid w:val="00E0682C"/>
    <w:rsid w:val="00E10B08"/>
    <w:rsid w:val="00E1138A"/>
    <w:rsid w:val="00E11861"/>
    <w:rsid w:val="00E12828"/>
    <w:rsid w:val="00E13599"/>
    <w:rsid w:val="00E13B21"/>
    <w:rsid w:val="00E145E5"/>
    <w:rsid w:val="00E16593"/>
    <w:rsid w:val="00E16C2B"/>
    <w:rsid w:val="00E16C44"/>
    <w:rsid w:val="00E16FE3"/>
    <w:rsid w:val="00E26651"/>
    <w:rsid w:val="00E26687"/>
    <w:rsid w:val="00E27161"/>
    <w:rsid w:val="00E27C05"/>
    <w:rsid w:val="00E27CFF"/>
    <w:rsid w:val="00E305E4"/>
    <w:rsid w:val="00E30D95"/>
    <w:rsid w:val="00E33052"/>
    <w:rsid w:val="00E341F7"/>
    <w:rsid w:val="00E349D8"/>
    <w:rsid w:val="00E355EE"/>
    <w:rsid w:val="00E36822"/>
    <w:rsid w:val="00E37034"/>
    <w:rsid w:val="00E37A44"/>
    <w:rsid w:val="00E403BC"/>
    <w:rsid w:val="00E40EFB"/>
    <w:rsid w:val="00E423F0"/>
    <w:rsid w:val="00E43264"/>
    <w:rsid w:val="00E45AF3"/>
    <w:rsid w:val="00E46D4D"/>
    <w:rsid w:val="00E5066B"/>
    <w:rsid w:val="00E50DD9"/>
    <w:rsid w:val="00E50FB5"/>
    <w:rsid w:val="00E515D0"/>
    <w:rsid w:val="00E527E6"/>
    <w:rsid w:val="00E52E7F"/>
    <w:rsid w:val="00E568EA"/>
    <w:rsid w:val="00E622A4"/>
    <w:rsid w:val="00E62B52"/>
    <w:rsid w:val="00E62BCD"/>
    <w:rsid w:val="00E62D5D"/>
    <w:rsid w:val="00E65590"/>
    <w:rsid w:val="00E65D38"/>
    <w:rsid w:val="00E666C5"/>
    <w:rsid w:val="00E71172"/>
    <w:rsid w:val="00E73B8F"/>
    <w:rsid w:val="00E74C30"/>
    <w:rsid w:val="00E75DF8"/>
    <w:rsid w:val="00E760F6"/>
    <w:rsid w:val="00E76B60"/>
    <w:rsid w:val="00E76FB2"/>
    <w:rsid w:val="00E806BC"/>
    <w:rsid w:val="00E80C95"/>
    <w:rsid w:val="00E824FB"/>
    <w:rsid w:val="00E827C6"/>
    <w:rsid w:val="00E82E46"/>
    <w:rsid w:val="00E8623C"/>
    <w:rsid w:val="00E871C6"/>
    <w:rsid w:val="00E871D2"/>
    <w:rsid w:val="00E877D8"/>
    <w:rsid w:val="00E87E6A"/>
    <w:rsid w:val="00E904D4"/>
    <w:rsid w:val="00E90EE2"/>
    <w:rsid w:val="00E914F6"/>
    <w:rsid w:val="00E9151B"/>
    <w:rsid w:val="00E9170B"/>
    <w:rsid w:val="00E91A89"/>
    <w:rsid w:val="00E944D6"/>
    <w:rsid w:val="00E95679"/>
    <w:rsid w:val="00E9578D"/>
    <w:rsid w:val="00E97514"/>
    <w:rsid w:val="00EA0623"/>
    <w:rsid w:val="00EA0C4D"/>
    <w:rsid w:val="00EA19C9"/>
    <w:rsid w:val="00EA1AF1"/>
    <w:rsid w:val="00EA1F2D"/>
    <w:rsid w:val="00EA25C8"/>
    <w:rsid w:val="00EA3716"/>
    <w:rsid w:val="00EA46D9"/>
    <w:rsid w:val="00EA5BF4"/>
    <w:rsid w:val="00EA5D6F"/>
    <w:rsid w:val="00EA5D87"/>
    <w:rsid w:val="00EA6051"/>
    <w:rsid w:val="00EA66B7"/>
    <w:rsid w:val="00EA672B"/>
    <w:rsid w:val="00EA744B"/>
    <w:rsid w:val="00EB06FC"/>
    <w:rsid w:val="00EB0D84"/>
    <w:rsid w:val="00EB14D1"/>
    <w:rsid w:val="00EB268A"/>
    <w:rsid w:val="00EB2A65"/>
    <w:rsid w:val="00EB37D6"/>
    <w:rsid w:val="00EB576B"/>
    <w:rsid w:val="00EB6155"/>
    <w:rsid w:val="00EB6376"/>
    <w:rsid w:val="00EB7280"/>
    <w:rsid w:val="00EC1D22"/>
    <w:rsid w:val="00EC2243"/>
    <w:rsid w:val="00EC23A3"/>
    <w:rsid w:val="00EC24AF"/>
    <w:rsid w:val="00EC2D9F"/>
    <w:rsid w:val="00EC34C8"/>
    <w:rsid w:val="00EC3F6E"/>
    <w:rsid w:val="00EC485E"/>
    <w:rsid w:val="00EC4BC5"/>
    <w:rsid w:val="00EC4F9A"/>
    <w:rsid w:val="00EC6607"/>
    <w:rsid w:val="00ED083D"/>
    <w:rsid w:val="00ED36F5"/>
    <w:rsid w:val="00ED53A3"/>
    <w:rsid w:val="00ED53CB"/>
    <w:rsid w:val="00ED5BC7"/>
    <w:rsid w:val="00ED685A"/>
    <w:rsid w:val="00ED7B76"/>
    <w:rsid w:val="00EE0B30"/>
    <w:rsid w:val="00EE1354"/>
    <w:rsid w:val="00EE24AF"/>
    <w:rsid w:val="00EE2910"/>
    <w:rsid w:val="00EE2D48"/>
    <w:rsid w:val="00EE32B1"/>
    <w:rsid w:val="00EE4318"/>
    <w:rsid w:val="00EE4A85"/>
    <w:rsid w:val="00EE50AF"/>
    <w:rsid w:val="00EE56A0"/>
    <w:rsid w:val="00EE7064"/>
    <w:rsid w:val="00EE7432"/>
    <w:rsid w:val="00EE7602"/>
    <w:rsid w:val="00EE7A40"/>
    <w:rsid w:val="00EF1AAB"/>
    <w:rsid w:val="00EF2C8A"/>
    <w:rsid w:val="00EF2DDA"/>
    <w:rsid w:val="00EF5305"/>
    <w:rsid w:val="00EF5C4E"/>
    <w:rsid w:val="00F00E03"/>
    <w:rsid w:val="00F02E8D"/>
    <w:rsid w:val="00F03BA3"/>
    <w:rsid w:val="00F048D2"/>
    <w:rsid w:val="00F04C40"/>
    <w:rsid w:val="00F060DF"/>
    <w:rsid w:val="00F1265F"/>
    <w:rsid w:val="00F131EC"/>
    <w:rsid w:val="00F13D8E"/>
    <w:rsid w:val="00F14219"/>
    <w:rsid w:val="00F14CB1"/>
    <w:rsid w:val="00F1517E"/>
    <w:rsid w:val="00F15F83"/>
    <w:rsid w:val="00F16348"/>
    <w:rsid w:val="00F20464"/>
    <w:rsid w:val="00F20560"/>
    <w:rsid w:val="00F215B7"/>
    <w:rsid w:val="00F21867"/>
    <w:rsid w:val="00F2268D"/>
    <w:rsid w:val="00F24932"/>
    <w:rsid w:val="00F25626"/>
    <w:rsid w:val="00F25DF4"/>
    <w:rsid w:val="00F26284"/>
    <w:rsid w:val="00F27732"/>
    <w:rsid w:val="00F27CA9"/>
    <w:rsid w:val="00F31C79"/>
    <w:rsid w:val="00F33DCF"/>
    <w:rsid w:val="00F33FB5"/>
    <w:rsid w:val="00F34366"/>
    <w:rsid w:val="00F34CD2"/>
    <w:rsid w:val="00F36274"/>
    <w:rsid w:val="00F4028A"/>
    <w:rsid w:val="00F41C4C"/>
    <w:rsid w:val="00F42632"/>
    <w:rsid w:val="00F426B3"/>
    <w:rsid w:val="00F45232"/>
    <w:rsid w:val="00F4540E"/>
    <w:rsid w:val="00F469A2"/>
    <w:rsid w:val="00F50996"/>
    <w:rsid w:val="00F50ECF"/>
    <w:rsid w:val="00F51395"/>
    <w:rsid w:val="00F51C5A"/>
    <w:rsid w:val="00F51EA5"/>
    <w:rsid w:val="00F5280D"/>
    <w:rsid w:val="00F52D6C"/>
    <w:rsid w:val="00F54AB5"/>
    <w:rsid w:val="00F572D4"/>
    <w:rsid w:val="00F576EC"/>
    <w:rsid w:val="00F60E50"/>
    <w:rsid w:val="00F60FE3"/>
    <w:rsid w:val="00F61526"/>
    <w:rsid w:val="00F61AF4"/>
    <w:rsid w:val="00F63050"/>
    <w:rsid w:val="00F6331B"/>
    <w:rsid w:val="00F63F54"/>
    <w:rsid w:val="00F64613"/>
    <w:rsid w:val="00F646F2"/>
    <w:rsid w:val="00F653B2"/>
    <w:rsid w:val="00F66D86"/>
    <w:rsid w:val="00F67613"/>
    <w:rsid w:val="00F7007B"/>
    <w:rsid w:val="00F71FDC"/>
    <w:rsid w:val="00F726D4"/>
    <w:rsid w:val="00F74563"/>
    <w:rsid w:val="00F7613B"/>
    <w:rsid w:val="00F76229"/>
    <w:rsid w:val="00F7681C"/>
    <w:rsid w:val="00F7698A"/>
    <w:rsid w:val="00F7733F"/>
    <w:rsid w:val="00F77345"/>
    <w:rsid w:val="00F8158A"/>
    <w:rsid w:val="00F831E5"/>
    <w:rsid w:val="00F838AA"/>
    <w:rsid w:val="00F850F2"/>
    <w:rsid w:val="00F86C29"/>
    <w:rsid w:val="00F9261D"/>
    <w:rsid w:val="00F9277F"/>
    <w:rsid w:val="00F9281B"/>
    <w:rsid w:val="00F93EE2"/>
    <w:rsid w:val="00F94C53"/>
    <w:rsid w:val="00F95E98"/>
    <w:rsid w:val="00F9628F"/>
    <w:rsid w:val="00F967FF"/>
    <w:rsid w:val="00F96C02"/>
    <w:rsid w:val="00FA2E87"/>
    <w:rsid w:val="00FA337D"/>
    <w:rsid w:val="00FA57C7"/>
    <w:rsid w:val="00FA591C"/>
    <w:rsid w:val="00FA5A40"/>
    <w:rsid w:val="00FA5EB0"/>
    <w:rsid w:val="00FA6006"/>
    <w:rsid w:val="00FA762A"/>
    <w:rsid w:val="00FA7B63"/>
    <w:rsid w:val="00FB0D97"/>
    <w:rsid w:val="00FB1FA1"/>
    <w:rsid w:val="00FB3866"/>
    <w:rsid w:val="00FB3A0F"/>
    <w:rsid w:val="00FB490D"/>
    <w:rsid w:val="00FB4EFE"/>
    <w:rsid w:val="00FB5245"/>
    <w:rsid w:val="00FB6EE8"/>
    <w:rsid w:val="00FB7CF6"/>
    <w:rsid w:val="00FC1EFA"/>
    <w:rsid w:val="00FC2C15"/>
    <w:rsid w:val="00FC3152"/>
    <w:rsid w:val="00FC442C"/>
    <w:rsid w:val="00FC4E4D"/>
    <w:rsid w:val="00FC7B02"/>
    <w:rsid w:val="00FD16BF"/>
    <w:rsid w:val="00FD220F"/>
    <w:rsid w:val="00FD35C4"/>
    <w:rsid w:val="00FD398E"/>
    <w:rsid w:val="00FD6767"/>
    <w:rsid w:val="00FD6F76"/>
    <w:rsid w:val="00FE0D59"/>
    <w:rsid w:val="00FE1876"/>
    <w:rsid w:val="00FE190B"/>
    <w:rsid w:val="00FE1977"/>
    <w:rsid w:val="00FE2AAC"/>
    <w:rsid w:val="00FE308A"/>
    <w:rsid w:val="00FE67EF"/>
    <w:rsid w:val="00FE6B74"/>
    <w:rsid w:val="00FE7DD7"/>
    <w:rsid w:val="00FE7F29"/>
    <w:rsid w:val="00FF043C"/>
    <w:rsid w:val="00FF097A"/>
    <w:rsid w:val="00FF117F"/>
    <w:rsid w:val="00FF260F"/>
    <w:rsid w:val="00FF3B26"/>
    <w:rsid w:val="00FF45A5"/>
    <w:rsid w:val="00FF4653"/>
    <w:rsid w:val="00FF4FFE"/>
    <w:rsid w:val="00FF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344C3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C344C3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C344C3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C344C3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C344C3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C344C3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C344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C344C3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C344C3"/>
  </w:style>
  <w:style w:type="paragraph" w:styleId="aa">
    <w:name w:val="caption"/>
    <w:basedOn w:val="a"/>
    <w:next w:val="a"/>
    <w:qFormat/>
    <w:rsid w:val="00C344C3"/>
    <w:pPr>
      <w:jc w:val="center"/>
    </w:pPr>
    <w:rPr>
      <w:b/>
      <w:sz w:val="28"/>
    </w:rPr>
  </w:style>
  <w:style w:type="paragraph" w:styleId="20">
    <w:name w:val="Body Text Indent 2"/>
    <w:basedOn w:val="a"/>
    <w:rsid w:val="00C344C3"/>
    <w:pPr>
      <w:jc w:val="both"/>
    </w:pPr>
  </w:style>
  <w:style w:type="paragraph" w:customStyle="1" w:styleId="ab">
    <w:name w:val="Обращение"/>
    <w:basedOn w:val="a"/>
    <w:next w:val="a"/>
    <w:rsid w:val="00C344C3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C344C3"/>
    <w:pPr>
      <w:jc w:val="left"/>
    </w:pPr>
    <w:rPr>
      <w:sz w:val="16"/>
    </w:rPr>
  </w:style>
  <w:style w:type="paragraph" w:customStyle="1" w:styleId="ad">
    <w:name w:val="Адресат"/>
    <w:basedOn w:val="a"/>
    <w:rsid w:val="00C344C3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C344C3"/>
    <w:pPr>
      <w:jc w:val="both"/>
    </w:pPr>
    <w:rPr>
      <w:sz w:val="28"/>
    </w:rPr>
  </w:style>
  <w:style w:type="paragraph" w:styleId="ae">
    <w:name w:val="Body Text Indent"/>
    <w:basedOn w:val="a"/>
    <w:rsid w:val="00C344C3"/>
    <w:pPr>
      <w:jc w:val="both"/>
    </w:pPr>
    <w:rPr>
      <w:sz w:val="24"/>
    </w:rPr>
  </w:style>
  <w:style w:type="paragraph" w:styleId="21">
    <w:name w:val="Body Text 2"/>
    <w:basedOn w:val="a"/>
    <w:rsid w:val="00C344C3"/>
    <w:pPr>
      <w:ind w:firstLine="0"/>
    </w:pPr>
  </w:style>
  <w:style w:type="table" w:styleId="af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1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2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Верхний колонтитул Знак"/>
    <w:link w:val="a5"/>
    <w:uiPriority w:val="99"/>
    <w:rsid w:val="00634282"/>
    <w:rPr>
      <w:b/>
      <w:caps/>
      <w:sz w:val="28"/>
    </w:rPr>
  </w:style>
  <w:style w:type="paragraph" w:customStyle="1" w:styleId="ConsPlusTitle">
    <w:name w:val="ConsPlusTitle"/>
    <w:uiPriority w:val="99"/>
    <w:rsid w:val="00670A1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31">
    <w:name w:val="Body Text 3"/>
    <w:basedOn w:val="a"/>
    <w:link w:val="32"/>
    <w:rsid w:val="004F756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4F756C"/>
    <w:rPr>
      <w:sz w:val="16"/>
      <w:szCs w:val="16"/>
    </w:rPr>
  </w:style>
  <w:style w:type="paragraph" w:customStyle="1" w:styleId="ConsPlusCell">
    <w:name w:val="ConsPlusCell"/>
    <w:rsid w:val="00FD16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No Spacing"/>
    <w:uiPriority w:val="99"/>
    <w:qFormat/>
    <w:rsid w:val="00055112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Revision"/>
    <w:hidden/>
    <w:uiPriority w:val="99"/>
    <w:semiHidden/>
    <w:rsid w:val="0047727B"/>
    <w:rPr>
      <w:sz w:val="26"/>
    </w:rPr>
  </w:style>
  <w:style w:type="character" w:customStyle="1" w:styleId="a8">
    <w:name w:val="Нижний колонтитул Знак"/>
    <w:basedOn w:val="a0"/>
    <w:link w:val="a7"/>
    <w:rsid w:val="00585374"/>
    <w:rPr>
      <w:sz w:val="26"/>
    </w:rPr>
  </w:style>
  <w:style w:type="character" w:customStyle="1" w:styleId="10">
    <w:name w:val="Заголовок 1 Знак"/>
    <w:basedOn w:val="a0"/>
    <w:link w:val="1"/>
    <w:rsid w:val="00574ACB"/>
    <w:rPr>
      <w:b/>
      <w:bCs/>
      <w:sz w:val="24"/>
      <w:szCs w:val="16"/>
    </w:rPr>
  </w:style>
  <w:style w:type="character" w:customStyle="1" w:styleId="a4">
    <w:name w:val="Основной текст Знак"/>
    <w:basedOn w:val="a0"/>
    <w:link w:val="a3"/>
    <w:rsid w:val="00574ACB"/>
    <w:rPr>
      <w:sz w:val="22"/>
    </w:rPr>
  </w:style>
  <w:style w:type="paragraph" w:styleId="af5">
    <w:name w:val="List Paragraph"/>
    <w:basedOn w:val="a"/>
    <w:uiPriority w:val="34"/>
    <w:qFormat/>
    <w:rsid w:val="009C31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E1392-8C8B-4290-B708-F251A762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</Template>
  <TotalTime>1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Бирюк</cp:lastModifiedBy>
  <cp:revision>2</cp:revision>
  <cp:lastPrinted>2022-12-29T03:14:00Z</cp:lastPrinted>
  <dcterms:created xsi:type="dcterms:W3CDTF">2023-01-09T04:58:00Z</dcterms:created>
  <dcterms:modified xsi:type="dcterms:W3CDTF">2023-01-09T04:58:00Z</dcterms:modified>
</cp:coreProperties>
</file>