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0CC3" w:rsidRPr="0006531E" w:rsidRDefault="001E7BD6" w:rsidP="001E7BD6">
      <w:pPr>
        <w:tabs>
          <w:tab w:val="left" w:pos="5245"/>
          <w:tab w:val="left" w:pos="7797"/>
        </w:tabs>
        <w:ind w:left="3828" w:firstLine="0"/>
        <w:rPr>
          <w:rFonts w:ascii="PT Astra Serif" w:hAnsi="PT Astra Serif"/>
          <w:sz w:val="20"/>
        </w:rPr>
      </w:pPr>
      <w:r w:rsidRPr="001E7BD6">
        <w:rPr>
          <w:rFonts w:ascii="PT Astra Serif" w:hAnsi="PT Astra Serif"/>
          <w:sz w:val="20"/>
        </w:rPr>
        <w:drawing>
          <wp:inline distT="0" distB="0" distL="0" distR="0">
            <wp:extent cx="1009650" cy="9620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7BD6" w:rsidRPr="0006531E" w:rsidRDefault="001E7BD6" w:rsidP="001E7BD6">
      <w:pPr>
        <w:pStyle w:val="a5"/>
        <w:spacing w:after="0"/>
        <w:ind w:firstLine="0"/>
        <w:rPr>
          <w:rFonts w:ascii="PT Astra Serif" w:hAnsi="PT Astra Serif"/>
          <w:sz w:val="32"/>
          <w:szCs w:val="32"/>
        </w:rPr>
      </w:pPr>
      <w:r w:rsidRPr="0006531E">
        <w:rPr>
          <w:rFonts w:ascii="PT Astra Serif" w:hAnsi="PT Astra Serif"/>
          <w:sz w:val="32"/>
          <w:szCs w:val="32"/>
        </w:rPr>
        <w:t>Департамент по молодежной политике, физической культуре и спорту Томской области</w:t>
      </w:r>
    </w:p>
    <w:p w:rsidR="001E7BD6" w:rsidRDefault="001E7BD6" w:rsidP="001E7BD6">
      <w:pPr>
        <w:ind w:left="5387" w:firstLine="0"/>
        <w:rPr>
          <w:rFonts w:ascii="PT Astra Serif" w:hAnsi="PT Astra Serif"/>
          <w:sz w:val="24"/>
          <w:szCs w:val="24"/>
        </w:rPr>
      </w:pPr>
    </w:p>
    <w:p w:rsidR="001E7BD6" w:rsidRPr="0006531E" w:rsidRDefault="001E7BD6" w:rsidP="001E7BD6">
      <w:pPr>
        <w:ind w:left="5387" w:firstLine="0"/>
        <w:rPr>
          <w:rFonts w:ascii="PT Astra Serif" w:hAnsi="PT Astra Serif"/>
          <w:sz w:val="24"/>
          <w:szCs w:val="24"/>
        </w:rPr>
      </w:pPr>
      <w:r w:rsidRPr="0006531E">
        <w:rPr>
          <w:rFonts w:ascii="PT Astra Serif" w:hAnsi="PT Astra Serif"/>
          <w:sz w:val="24"/>
          <w:szCs w:val="24"/>
        </w:rPr>
        <w:t>УТВЕРЖДЕНО</w:t>
      </w:r>
    </w:p>
    <w:p w:rsidR="001E7BD6" w:rsidRPr="0006531E" w:rsidRDefault="001E7BD6" w:rsidP="001E7BD6">
      <w:pPr>
        <w:ind w:left="5387" w:firstLine="0"/>
        <w:rPr>
          <w:rFonts w:ascii="PT Astra Serif" w:hAnsi="PT Astra Serif"/>
          <w:sz w:val="24"/>
          <w:szCs w:val="24"/>
        </w:rPr>
      </w:pPr>
      <w:r w:rsidRPr="0006531E">
        <w:rPr>
          <w:rFonts w:ascii="PT Astra Serif" w:hAnsi="PT Astra Serif"/>
          <w:sz w:val="24"/>
          <w:szCs w:val="24"/>
        </w:rPr>
        <w:t xml:space="preserve">распоряжением Департамента по молодежной политике, </w:t>
      </w:r>
      <w:proofErr w:type="gramStart"/>
      <w:r w:rsidRPr="0006531E">
        <w:rPr>
          <w:rFonts w:ascii="PT Astra Serif" w:hAnsi="PT Astra Serif"/>
          <w:sz w:val="24"/>
          <w:szCs w:val="24"/>
        </w:rPr>
        <w:t>физической</w:t>
      </w:r>
      <w:proofErr w:type="gramEnd"/>
      <w:r w:rsidRPr="0006531E">
        <w:rPr>
          <w:rFonts w:ascii="PT Astra Serif" w:hAnsi="PT Astra Serif"/>
          <w:sz w:val="24"/>
          <w:szCs w:val="24"/>
        </w:rPr>
        <w:t xml:space="preserve"> культуре и спорту Томской области </w:t>
      </w:r>
    </w:p>
    <w:p w:rsidR="001E7BD6" w:rsidRPr="0006531E" w:rsidRDefault="001E7BD6" w:rsidP="001E7BD6">
      <w:pPr>
        <w:ind w:left="5387" w:firstLine="0"/>
        <w:rPr>
          <w:rFonts w:ascii="PT Astra Serif" w:hAnsi="PT Astra Serif"/>
          <w:sz w:val="20"/>
        </w:rPr>
      </w:pPr>
      <w:r>
        <w:rPr>
          <w:rFonts w:ascii="PT Astra Serif" w:hAnsi="PT Astra Serif"/>
          <w:sz w:val="24"/>
          <w:szCs w:val="24"/>
        </w:rPr>
        <w:t>от 22</w:t>
      </w:r>
      <w:r w:rsidRPr="0006531E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декабря 2022</w:t>
      </w:r>
      <w:r w:rsidR="00CB4C8D">
        <w:rPr>
          <w:rFonts w:ascii="PT Astra Serif" w:hAnsi="PT Astra Serif"/>
          <w:sz w:val="24"/>
          <w:szCs w:val="24"/>
        </w:rPr>
        <w:t xml:space="preserve"> № 148-р-МП  </w:t>
      </w:r>
    </w:p>
    <w:p w:rsidR="008074C0" w:rsidRPr="0006531E" w:rsidRDefault="008074C0" w:rsidP="008074C0">
      <w:pPr>
        <w:pStyle w:val="a7"/>
        <w:rPr>
          <w:rFonts w:ascii="PT Astra Serif" w:hAnsi="PT Astra Serif"/>
          <w:szCs w:val="26"/>
        </w:rPr>
      </w:pPr>
    </w:p>
    <w:tbl>
      <w:tblPr>
        <w:tblW w:w="10348" w:type="dxa"/>
        <w:tblInd w:w="-601" w:type="dxa"/>
        <w:tblLayout w:type="fixed"/>
        <w:tblLook w:val="0000"/>
      </w:tblPr>
      <w:tblGrid>
        <w:gridCol w:w="4820"/>
        <w:gridCol w:w="3119"/>
        <w:gridCol w:w="2409"/>
      </w:tblGrid>
      <w:tr w:rsidR="008074C0" w:rsidRPr="0006531E" w:rsidTr="008244AB">
        <w:trPr>
          <w:trHeight w:val="1347"/>
        </w:trPr>
        <w:tc>
          <w:tcPr>
            <w:tcW w:w="103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74C0" w:rsidRPr="0006531E" w:rsidRDefault="008074C0" w:rsidP="008074C0">
            <w:pPr>
              <w:jc w:val="center"/>
              <w:rPr>
                <w:rFonts w:ascii="PT Astra Serif" w:hAnsi="PT Astra Serif"/>
                <w:b/>
                <w:szCs w:val="26"/>
              </w:rPr>
            </w:pPr>
            <w:r w:rsidRPr="0006531E">
              <w:rPr>
                <w:rFonts w:ascii="PT Astra Serif" w:hAnsi="PT Astra Serif"/>
                <w:b/>
                <w:szCs w:val="26"/>
              </w:rPr>
              <w:t>КАЛЕНДАРНЫЙ ПЛАН МЕРОПРИЯТИЙ</w:t>
            </w:r>
          </w:p>
          <w:p w:rsidR="008074C0" w:rsidRPr="0006531E" w:rsidRDefault="008074C0" w:rsidP="008074C0">
            <w:pPr>
              <w:jc w:val="center"/>
              <w:rPr>
                <w:rFonts w:ascii="PT Astra Serif" w:hAnsi="PT Astra Serif"/>
                <w:b/>
                <w:szCs w:val="26"/>
              </w:rPr>
            </w:pPr>
            <w:r w:rsidRPr="0006531E">
              <w:rPr>
                <w:rFonts w:ascii="PT Astra Serif" w:hAnsi="PT Astra Serif"/>
                <w:b/>
                <w:szCs w:val="26"/>
              </w:rPr>
              <w:t>В СФЕРЕ ГОСУДАРСТВЕННОЙ МОЛОДЁЖНОЙ ПОЛИТИКИ</w:t>
            </w:r>
          </w:p>
          <w:p w:rsidR="008074C0" w:rsidRPr="0006531E" w:rsidRDefault="00C44662" w:rsidP="008074C0">
            <w:pPr>
              <w:jc w:val="center"/>
              <w:rPr>
                <w:rFonts w:ascii="PT Astra Serif" w:hAnsi="PT Astra Serif"/>
                <w:b/>
                <w:szCs w:val="26"/>
              </w:rPr>
            </w:pPr>
            <w:r>
              <w:rPr>
                <w:rFonts w:ascii="PT Astra Serif" w:hAnsi="PT Astra Serif"/>
                <w:b/>
                <w:szCs w:val="26"/>
              </w:rPr>
              <w:t>В ТОМСКОЙ ОБЛАСТИ НА 202</w:t>
            </w:r>
            <w:r w:rsidR="00C32A66">
              <w:rPr>
                <w:rFonts w:ascii="PT Astra Serif" w:hAnsi="PT Astra Serif"/>
                <w:b/>
                <w:szCs w:val="26"/>
              </w:rPr>
              <w:t>2</w:t>
            </w:r>
            <w:r w:rsidR="008074C0" w:rsidRPr="0006531E">
              <w:rPr>
                <w:rFonts w:ascii="PT Astra Serif" w:hAnsi="PT Astra Serif"/>
                <w:b/>
                <w:szCs w:val="26"/>
              </w:rPr>
              <w:t xml:space="preserve"> ГОД</w:t>
            </w:r>
          </w:p>
          <w:p w:rsidR="0056384C" w:rsidRPr="0006531E" w:rsidRDefault="0056384C" w:rsidP="008074C0">
            <w:pPr>
              <w:jc w:val="center"/>
              <w:rPr>
                <w:rFonts w:ascii="PT Astra Serif" w:hAnsi="PT Astra Serif"/>
                <w:b/>
                <w:szCs w:val="26"/>
              </w:rPr>
            </w:pPr>
          </w:p>
        </w:tc>
      </w:tr>
      <w:tr w:rsidR="00755E22" w:rsidRPr="00697A49" w:rsidTr="008244AB">
        <w:trPr>
          <w:trHeight w:val="1063"/>
        </w:trPr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E22" w:rsidRPr="00697A49" w:rsidRDefault="00755E22" w:rsidP="008074C0">
            <w:pPr>
              <w:ind w:firstLine="0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697A49"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Наименование </w:t>
            </w:r>
            <w:r w:rsidRPr="00697A49">
              <w:rPr>
                <w:rFonts w:ascii="PT Astra Serif" w:hAnsi="PT Astra Serif"/>
                <w:b/>
                <w:sz w:val="22"/>
                <w:szCs w:val="22"/>
              </w:rPr>
              <w:t>областного и межмуниципального мероприятия по работе с детьми и молодежью</w:t>
            </w:r>
          </w:p>
        </w:tc>
        <w:tc>
          <w:tcPr>
            <w:tcW w:w="311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5E22" w:rsidRPr="00697A49" w:rsidRDefault="00755E22" w:rsidP="008074C0">
            <w:pPr>
              <w:ind w:firstLine="0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697A49">
              <w:rPr>
                <w:rFonts w:ascii="PT Astra Serif" w:hAnsi="PT Astra Serif"/>
                <w:b/>
                <w:bCs/>
                <w:sz w:val="22"/>
                <w:szCs w:val="22"/>
              </w:rPr>
              <w:t>Сроки проведения</w:t>
            </w:r>
          </w:p>
        </w:tc>
        <w:tc>
          <w:tcPr>
            <w:tcW w:w="240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755E22" w:rsidRPr="00697A49" w:rsidRDefault="00755E22" w:rsidP="008074C0">
            <w:pPr>
              <w:ind w:firstLine="0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697A49">
              <w:rPr>
                <w:rFonts w:ascii="PT Astra Serif" w:hAnsi="PT Astra Serif"/>
                <w:b/>
                <w:sz w:val="22"/>
                <w:szCs w:val="22"/>
              </w:rPr>
              <w:t>Организация, осуществляющая финансирование (софинансирование) мероприятия из средств областного бюджета</w:t>
            </w:r>
          </w:p>
        </w:tc>
      </w:tr>
      <w:tr w:rsidR="008074C0" w:rsidRPr="00697A49" w:rsidTr="008244AB">
        <w:trPr>
          <w:trHeight w:val="777"/>
        </w:trPr>
        <w:tc>
          <w:tcPr>
            <w:tcW w:w="10348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74C0" w:rsidRPr="00697A49" w:rsidRDefault="008074C0" w:rsidP="00697A49">
            <w:pPr>
              <w:ind w:firstLine="0"/>
              <w:jc w:val="both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697A49">
              <w:rPr>
                <w:rFonts w:ascii="PT Astra Serif" w:hAnsi="PT Astra Serif"/>
                <w:b/>
                <w:bCs/>
                <w:sz w:val="22"/>
                <w:szCs w:val="22"/>
              </w:rPr>
              <w:t>Раздел 1. Организация и проведение мероприятий по оказанию государственной поддержки молодежным и детским общественным объединениям</w:t>
            </w:r>
          </w:p>
        </w:tc>
      </w:tr>
      <w:tr w:rsidR="00755E22" w:rsidRPr="00697A49" w:rsidTr="008244AB">
        <w:trPr>
          <w:trHeight w:val="794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E22" w:rsidRPr="00A72BB5" w:rsidRDefault="00755E22" w:rsidP="008074C0">
            <w:pPr>
              <w:tabs>
                <w:tab w:val="left" w:pos="601"/>
              </w:tabs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72BB5">
              <w:rPr>
                <w:rFonts w:ascii="PT Astra Serif" w:hAnsi="PT Astra Serif"/>
                <w:sz w:val="22"/>
                <w:szCs w:val="22"/>
              </w:rPr>
              <w:t>1. Организация и проведение областного конкурса программ молодежных и детских общественных объединений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E22" w:rsidRPr="00A72BB5" w:rsidRDefault="00755E22" w:rsidP="008074C0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72BB5">
              <w:rPr>
                <w:rFonts w:ascii="PT Astra Serif" w:hAnsi="PT Astra Serif"/>
                <w:sz w:val="22"/>
                <w:szCs w:val="22"/>
              </w:rPr>
              <w:t>апрель – ноябрь</w:t>
            </w:r>
          </w:p>
          <w:p w:rsidR="00755E22" w:rsidRPr="00A72BB5" w:rsidRDefault="00755E22" w:rsidP="008074C0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E22" w:rsidRPr="00A72BB5" w:rsidRDefault="00755E22" w:rsidP="008074C0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72BB5">
              <w:rPr>
                <w:rFonts w:ascii="PT Astra Serif" w:hAnsi="PT Astra Serif"/>
                <w:sz w:val="22"/>
                <w:szCs w:val="22"/>
              </w:rPr>
              <w:t>Департамент по молодёжной политике, физической культуре и спорту Томской области</w:t>
            </w:r>
          </w:p>
        </w:tc>
      </w:tr>
      <w:tr w:rsidR="008074C0" w:rsidRPr="00697A49" w:rsidTr="008244AB">
        <w:trPr>
          <w:trHeight w:val="794"/>
        </w:trPr>
        <w:tc>
          <w:tcPr>
            <w:tcW w:w="1034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74C0" w:rsidRPr="00697A49" w:rsidRDefault="008074C0" w:rsidP="009352AB">
            <w:pPr>
              <w:ind w:firstLine="0"/>
              <w:rPr>
                <w:rFonts w:ascii="PT Astra Serif" w:hAnsi="PT Astra Serif"/>
                <w:b/>
                <w:sz w:val="22"/>
                <w:szCs w:val="22"/>
              </w:rPr>
            </w:pPr>
            <w:r w:rsidRPr="00697A49">
              <w:rPr>
                <w:rFonts w:ascii="PT Astra Serif" w:hAnsi="PT Astra Serif"/>
                <w:b/>
                <w:sz w:val="22"/>
                <w:szCs w:val="22"/>
              </w:rPr>
              <w:t>Раздел 2. Оказание государственных услуг (выполнение государственных работ) в сфере развития и реализации потенциала молодежи в интересах области областными государственными учреждениями, подведомственными Департаменту, в соответствии с государственным заданием</w:t>
            </w:r>
          </w:p>
        </w:tc>
      </w:tr>
      <w:tr w:rsidR="008074C0" w:rsidRPr="00697A49" w:rsidTr="008244AB">
        <w:trPr>
          <w:trHeight w:val="728"/>
        </w:trPr>
        <w:tc>
          <w:tcPr>
            <w:tcW w:w="1034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4C0" w:rsidRPr="00697A49" w:rsidRDefault="00B72AA1" w:rsidP="008074C0">
            <w:pPr>
              <w:ind w:firstLine="0"/>
              <w:rPr>
                <w:rFonts w:ascii="PT Astra Serif" w:hAnsi="PT Astra Serif"/>
                <w:b/>
                <w:sz w:val="22"/>
                <w:szCs w:val="22"/>
              </w:rPr>
            </w:pPr>
            <w:r w:rsidRPr="00697A49">
              <w:rPr>
                <w:rFonts w:ascii="PT Astra Serif" w:hAnsi="PT Astra Serif"/>
                <w:b/>
                <w:sz w:val="22"/>
                <w:szCs w:val="22"/>
              </w:rPr>
              <w:t xml:space="preserve">Подраздел </w:t>
            </w:r>
            <w:r w:rsidR="008074C0" w:rsidRPr="00697A49">
              <w:rPr>
                <w:rFonts w:ascii="PT Astra Serif" w:hAnsi="PT Astra Serif"/>
                <w:b/>
                <w:sz w:val="22"/>
                <w:szCs w:val="22"/>
              </w:rPr>
              <w:t xml:space="preserve">2.1. Организация </w:t>
            </w:r>
            <w:r w:rsidR="008074C0" w:rsidRPr="00697A49">
              <w:rPr>
                <w:rFonts w:ascii="PT Astra Serif" w:eastAsiaTheme="minorHAnsi" w:hAnsi="PT Astra Serif"/>
                <w:b/>
                <w:sz w:val="22"/>
                <w:szCs w:val="22"/>
              </w:rPr>
              <w:t>и проведение областных и межмуниципальных мероприятий по работе с детьми и молодежью</w:t>
            </w:r>
            <w:r w:rsidR="008074C0" w:rsidRPr="00697A49"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</w:tr>
      <w:tr w:rsidR="00755E22" w:rsidRPr="00697A49" w:rsidTr="008244AB">
        <w:trPr>
          <w:trHeight w:val="664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E22" w:rsidRPr="00063E59" w:rsidRDefault="00755E22" w:rsidP="0040659E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063E59">
              <w:rPr>
                <w:rFonts w:ascii="PT Astra Serif" w:hAnsi="PT Astra Serif"/>
                <w:sz w:val="22"/>
                <w:szCs w:val="22"/>
              </w:rPr>
              <w:t xml:space="preserve">1.Организация и проведение региональной студенческой исследовательской военно-патриотической конференции «Боль людская»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E22" w:rsidRPr="00063E59" w:rsidRDefault="00755E22" w:rsidP="00AD7E30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063E59">
              <w:rPr>
                <w:rFonts w:ascii="PT Astra Serif" w:hAnsi="PT Astra Serif"/>
                <w:sz w:val="22"/>
                <w:szCs w:val="22"/>
              </w:rPr>
              <w:t>апрель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5E22" w:rsidRPr="00063E59" w:rsidRDefault="00755E22" w:rsidP="008074C0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063E59">
              <w:rPr>
                <w:rFonts w:ascii="PT Astra Serif" w:hAnsi="PT Astra Serif"/>
                <w:sz w:val="22"/>
                <w:szCs w:val="22"/>
              </w:rPr>
              <w:t>ОГАУ «Центр спортивной подготовки сборных команд Томской области» (далее «ОГАУ «ЦСП СК ТО»)</w:t>
            </w:r>
          </w:p>
        </w:tc>
      </w:tr>
      <w:tr w:rsidR="00755E22" w:rsidRPr="00697A49" w:rsidTr="008244AB">
        <w:trPr>
          <w:trHeight w:val="664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E22" w:rsidRPr="00063E59" w:rsidRDefault="00755E22" w:rsidP="005C57B2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63E59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2. Организация и проведение мероприятий, направленных на поддержку движения студенческих отрядов Томской области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E22" w:rsidRPr="00063E59" w:rsidRDefault="00755E22" w:rsidP="005C57B2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063E59">
              <w:rPr>
                <w:rFonts w:ascii="PT Astra Serif" w:hAnsi="PT Astra Serif"/>
                <w:sz w:val="22"/>
                <w:szCs w:val="22"/>
              </w:rPr>
              <w:t>март-декабрь</w:t>
            </w:r>
          </w:p>
          <w:p w:rsidR="00755E22" w:rsidRPr="00063E59" w:rsidRDefault="00755E22" w:rsidP="005C57B2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5E22" w:rsidRPr="00063E59" w:rsidRDefault="00755E22" w:rsidP="005C57B2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063E59">
              <w:rPr>
                <w:rFonts w:ascii="PT Astra Serif" w:hAnsi="PT Astra Serif"/>
                <w:sz w:val="22"/>
                <w:szCs w:val="22"/>
              </w:rPr>
              <w:t>ОГАУ «ЦСП СК ТО»</w:t>
            </w:r>
          </w:p>
        </w:tc>
      </w:tr>
      <w:tr w:rsidR="00755E22" w:rsidRPr="00697A49" w:rsidTr="008244AB">
        <w:trPr>
          <w:trHeight w:val="892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E22" w:rsidRPr="00063E59" w:rsidRDefault="00755E22" w:rsidP="00260555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63E59">
              <w:rPr>
                <w:rFonts w:ascii="PT Astra Serif" w:hAnsi="PT Astra Serif"/>
                <w:color w:val="000000"/>
                <w:sz w:val="22"/>
                <w:szCs w:val="22"/>
              </w:rPr>
              <w:t>3.  Организация и проведение мероприятий областной молодёжной программы «Технология жизни»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E22" w:rsidRPr="00063E59" w:rsidRDefault="00755E22" w:rsidP="008074C0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63E59">
              <w:rPr>
                <w:rFonts w:ascii="PT Astra Serif" w:hAnsi="PT Astra Serif"/>
                <w:sz w:val="22"/>
                <w:szCs w:val="22"/>
              </w:rPr>
              <w:t>июнь</w:t>
            </w:r>
            <w:r w:rsidRPr="00063E59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– ноябрь</w:t>
            </w:r>
          </w:p>
          <w:p w:rsidR="00755E22" w:rsidRPr="00063E59" w:rsidRDefault="00755E22" w:rsidP="008074C0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5E22" w:rsidRPr="00063E59" w:rsidRDefault="00755E22" w:rsidP="008074C0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063E59">
              <w:rPr>
                <w:rFonts w:ascii="PT Astra Serif" w:hAnsi="PT Astra Serif"/>
                <w:sz w:val="22"/>
                <w:szCs w:val="22"/>
              </w:rPr>
              <w:t>ОГАУ «ЦСП СК ТО»</w:t>
            </w:r>
          </w:p>
        </w:tc>
      </w:tr>
      <w:tr w:rsidR="00755E22" w:rsidRPr="00697A49" w:rsidTr="008244AB">
        <w:trPr>
          <w:trHeight w:val="31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E22" w:rsidRPr="00063E59" w:rsidRDefault="00755E22" w:rsidP="009C31C3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63E59">
              <w:rPr>
                <w:rFonts w:ascii="PT Astra Serif" w:hAnsi="PT Astra Serif"/>
                <w:color w:val="000000"/>
                <w:sz w:val="22"/>
                <w:szCs w:val="22"/>
              </w:rPr>
              <w:t>4. Организация и проведение областного мероприятия «Молодёжная программа «Область творчества»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E22" w:rsidRPr="00063E59" w:rsidRDefault="00755E22" w:rsidP="008074C0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63E59">
              <w:rPr>
                <w:rFonts w:ascii="PT Astra Serif" w:hAnsi="PT Astra Serif"/>
                <w:sz w:val="22"/>
                <w:szCs w:val="22"/>
              </w:rPr>
              <w:t>февраль</w:t>
            </w:r>
            <w:r w:rsidRPr="00063E59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 – ноябрь</w:t>
            </w:r>
          </w:p>
          <w:p w:rsidR="00755E22" w:rsidRPr="00063E59" w:rsidRDefault="00755E22" w:rsidP="008074C0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E22" w:rsidRPr="00063E59" w:rsidRDefault="00755E22" w:rsidP="008074C0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063E59">
              <w:rPr>
                <w:rFonts w:ascii="PT Astra Serif" w:hAnsi="PT Astra Serif"/>
                <w:sz w:val="22"/>
                <w:szCs w:val="22"/>
              </w:rPr>
              <w:t>ОГАУ «ЦСП СК ТО»</w:t>
            </w:r>
          </w:p>
        </w:tc>
      </w:tr>
      <w:tr w:rsidR="00755E22" w:rsidRPr="00697A49" w:rsidTr="008244AB">
        <w:trPr>
          <w:trHeight w:val="31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E22" w:rsidRPr="00063E59" w:rsidRDefault="00755E22" w:rsidP="005165C2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63E59">
              <w:rPr>
                <w:rFonts w:ascii="PT Astra Serif" w:hAnsi="PT Astra Serif"/>
                <w:color w:val="000000"/>
                <w:sz w:val="22"/>
                <w:szCs w:val="22"/>
              </w:rPr>
              <w:t>5. Организация и проведение областного этапа Всероссийского фестиваля «Российская студенческая весна»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E22" w:rsidRPr="00063E59" w:rsidRDefault="00755E22" w:rsidP="008074C0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63E59">
              <w:rPr>
                <w:rFonts w:ascii="PT Astra Serif" w:hAnsi="PT Astra Serif"/>
                <w:sz w:val="22"/>
                <w:szCs w:val="22"/>
              </w:rPr>
              <w:t xml:space="preserve">февраль </w:t>
            </w:r>
            <w:r w:rsidRPr="00063E59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– май</w:t>
            </w:r>
          </w:p>
          <w:p w:rsidR="00755E22" w:rsidRPr="00063E59" w:rsidRDefault="00755E22" w:rsidP="008074C0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E22" w:rsidRPr="00063E59" w:rsidRDefault="00755E22" w:rsidP="008074C0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063E59">
              <w:rPr>
                <w:rFonts w:ascii="PT Astra Serif" w:hAnsi="PT Astra Serif"/>
                <w:sz w:val="22"/>
                <w:szCs w:val="22"/>
              </w:rPr>
              <w:t>ОГАУ «ЦСП СК ТО»</w:t>
            </w:r>
          </w:p>
        </w:tc>
      </w:tr>
      <w:tr w:rsidR="00755E22" w:rsidRPr="00697A49" w:rsidTr="008244AB">
        <w:trPr>
          <w:trHeight w:val="31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E22" w:rsidRPr="00063E59" w:rsidRDefault="00755E22" w:rsidP="0078594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63E59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6. Организация и проведение юбилейной спартакиады оборонно-спортивных клубов Томской области 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E22" w:rsidRPr="00063E59" w:rsidRDefault="00755E22" w:rsidP="00AF6DBE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63E59">
              <w:rPr>
                <w:rFonts w:ascii="PT Astra Serif" w:hAnsi="PT Astra Serif"/>
                <w:sz w:val="22"/>
                <w:szCs w:val="22"/>
              </w:rPr>
              <w:t xml:space="preserve">февраль </w:t>
            </w:r>
            <w:r w:rsidRPr="00063E59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– май</w:t>
            </w:r>
          </w:p>
          <w:p w:rsidR="00755E22" w:rsidRPr="00063E59" w:rsidRDefault="00755E22" w:rsidP="008074C0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E22" w:rsidRPr="00063E59" w:rsidRDefault="00755E22" w:rsidP="008074C0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063E59">
              <w:rPr>
                <w:rFonts w:ascii="PT Astra Serif" w:hAnsi="PT Astra Serif"/>
                <w:sz w:val="22"/>
                <w:szCs w:val="22"/>
              </w:rPr>
              <w:t>ОГАУ «ЦСП СК ТО»</w:t>
            </w:r>
          </w:p>
        </w:tc>
      </w:tr>
      <w:tr w:rsidR="00755E22" w:rsidRPr="00697A49" w:rsidTr="008244AB">
        <w:trPr>
          <w:trHeight w:val="409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E22" w:rsidRPr="00063E59" w:rsidRDefault="00755E22" w:rsidP="00AF6DBE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063E59">
              <w:rPr>
                <w:rFonts w:ascii="PT Astra Serif" w:hAnsi="PT Astra Serif"/>
                <w:sz w:val="22"/>
                <w:szCs w:val="22"/>
              </w:rPr>
              <w:t>7. Организация и проведение мероприятий, направленных на межкультурное взаимодействие и развитие толерантности в молодежной среде: Областной межнациональный проект «</w:t>
            </w:r>
            <w:proofErr w:type="spellStart"/>
            <w:r w:rsidRPr="00063E59">
              <w:rPr>
                <w:rFonts w:ascii="PT Astra Serif" w:hAnsi="PT Astra Serif"/>
                <w:sz w:val="22"/>
                <w:szCs w:val="22"/>
              </w:rPr>
              <w:t>ProЭтно</w:t>
            </w:r>
            <w:proofErr w:type="spellEnd"/>
            <w:r w:rsidRPr="00063E59">
              <w:rPr>
                <w:rFonts w:ascii="PT Astra Serif" w:hAnsi="PT Astra Serif"/>
                <w:sz w:val="22"/>
                <w:szCs w:val="22"/>
              </w:rPr>
              <w:t>»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E22" w:rsidRPr="00063E59" w:rsidRDefault="00755E22" w:rsidP="008074C0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063E59">
              <w:rPr>
                <w:rFonts w:ascii="PT Astra Serif" w:hAnsi="PT Astra Serif"/>
                <w:sz w:val="22"/>
                <w:szCs w:val="22"/>
              </w:rPr>
              <w:t>апрель-ноябрь</w:t>
            </w:r>
          </w:p>
          <w:p w:rsidR="00755E22" w:rsidRPr="00063E59" w:rsidRDefault="00755E22" w:rsidP="008074C0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  <w:p w:rsidR="00755E22" w:rsidRPr="00063E59" w:rsidRDefault="00755E22" w:rsidP="008074C0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5E22" w:rsidRPr="00063E59" w:rsidRDefault="00755E22" w:rsidP="008074C0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063E59">
              <w:rPr>
                <w:rFonts w:ascii="PT Astra Serif" w:hAnsi="PT Astra Serif"/>
                <w:sz w:val="22"/>
                <w:szCs w:val="22"/>
              </w:rPr>
              <w:t>ОГАУ «ЦСП СК ТО»</w:t>
            </w:r>
          </w:p>
        </w:tc>
      </w:tr>
      <w:tr w:rsidR="00755E22" w:rsidRPr="00697A49" w:rsidTr="008244AB">
        <w:trPr>
          <w:trHeight w:val="409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E22" w:rsidRPr="00063E59" w:rsidRDefault="00755E22" w:rsidP="00C45042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063E59">
              <w:rPr>
                <w:rFonts w:ascii="PT Astra Serif" w:hAnsi="PT Astra Serif"/>
                <w:sz w:val="22"/>
                <w:szCs w:val="22"/>
              </w:rPr>
              <w:t>8. Организация и проведение областных и межмуниципальных мероприятий, направленных на патриотическое воспитание молодежи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E22" w:rsidRPr="00063E59" w:rsidRDefault="00755E22" w:rsidP="008074C0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063E59">
              <w:rPr>
                <w:rFonts w:ascii="PT Astra Serif" w:hAnsi="PT Astra Serif"/>
                <w:sz w:val="22"/>
                <w:szCs w:val="22"/>
              </w:rPr>
              <w:t>апрель-</w:t>
            </w:r>
            <w:r>
              <w:rPr>
                <w:rFonts w:ascii="PT Astra Serif" w:hAnsi="PT Astra Serif"/>
                <w:sz w:val="22"/>
                <w:szCs w:val="22"/>
              </w:rPr>
              <w:t>ноябрь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5E22" w:rsidRPr="00063E59" w:rsidRDefault="00755E22" w:rsidP="008074C0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063E59">
              <w:rPr>
                <w:rFonts w:ascii="PT Astra Serif" w:hAnsi="PT Astra Serif"/>
                <w:sz w:val="22"/>
                <w:szCs w:val="22"/>
              </w:rPr>
              <w:t>ОГАУ «ЦСП СК ТО»</w:t>
            </w:r>
          </w:p>
        </w:tc>
      </w:tr>
      <w:tr w:rsidR="00755E22" w:rsidRPr="00697A49" w:rsidTr="008244AB">
        <w:trPr>
          <w:trHeight w:val="664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E22" w:rsidRPr="00063E59" w:rsidRDefault="00755E22" w:rsidP="008074C0">
            <w:pPr>
              <w:tabs>
                <w:tab w:val="left" w:pos="601"/>
              </w:tabs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063E59">
              <w:rPr>
                <w:rFonts w:ascii="PT Astra Serif" w:hAnsi="PT Astra Serif"/>
                <w:sz w:val="22"/>
                <w:szCs w:val="22"/>
              </w:rPr>
              <w:lastRenderedPageBreak/>
              <w:t>9. Организация и проведение областного этапа Всероссийской военно-патриотической игры «Зарница»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E22" w:rsidRPr="00063E59" w:rsidRDefault="00755E22" w:rsidP="008074C0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  <w:p w:rsidR="00755E22" w:rsidRPr="00063E59" w:rsidRDefault="00755E22" w:rsidP="008074C0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063E59">
              <w:rPr>
                <w:rFonts w:ascii="PT Astra Serif" w:hAnsi="PT Astra Serif"/>
                <w:sz w:val="22"/>
                <w:szCs w:val="22"/>
              </w:rPr>
              <w:t>август-сентябрь</w:t>
            </w:r>
          </w:p>
          <w:p w:rsidR="00755E22" w:rsidRPr="00063E59" w:rsidRDefault="00755E22" w:rsidP="008074C0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5E22" w:rsidRPr="00063E59" w:rsidRDefault="00755E22" w:rsidP="008074C0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063E59">
              <w:rPr>
                <w:rFonts w:ascii="PT Astra Serif" w:hAnsi="PT Astra Serif"/>
                <w:sz w:val="22"/>
                <w:szCs w:val="22"/>
              </w:rPr>
              <w:t>ОГАУ «ЦСП СК ТО»</w:t>
            </w:r>
          </w:p>
        </w:tc>
      </w:tr>
      <w:tr w:rsidR="00755E22" w:rsidRPr="00697A49" w:rsidTr="008244AB">
        <w:trPr>
          <w:trHeight w:val="303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E22" w:rsidRPr="00063E59" w:rsidRDefault="00755E22" w:rsidP="00D73609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63E59">
              <w:rPr>
                <w:rFonts w:ascii="PT Astra Serif" w:hAnsi="PT Astra Serif"/>
                <w:color w:val="000000"/>
                <w:sz w:val="22"/>
                <w:szCs w:val="22"/>
              </w:rPr>
              <w:t>10. Организация и проведение мероприятий в рамках областного проекта дискуссионных студенческих клубов «Диалог на равных»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E22" w:rsidRPr="00063E59" w:rsidRDefault="00755E22" w:rsidP="008074C0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63E59">
              <w:rPr>
                <w:rFonts w:ascii="PT Astra Serif" w:hAnsi="PT Astra Serif"/>
                <w:color w:val="000000"/>
                <w:sz w:val="22"/>
                <w:szCs w:val="22"/>
              </w:rPr>
              <w:t>апрель-ноябрь</w:t>
            </w:r>
          </w:p>
          <w:p w:rsidR="00755E22" w:rsidRPr="00063E59" w:rsidRDefault="00755E22" w:rsidP="008074C0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E22" w:rsidRPr="00063E59" w:rsidRDefault="00755E22" w:rsidP="008074C0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63E59">
              <w:rPr>
                <w:rFonts w:ascii="PT Astra Serif" w:hAnsi="PT Astra Serif"/>
                <w:sz w:val="22"/>
                <w:szCs w:val="22"/>
              </w:rPr>
              <w:t>ОГАУ «ЦСП СК ТО»</w:t>
            </w:r>
          </w:p>
        </w:tc>
      </w:tr>
      <w:tr w:rsidR="00755E22" w:rsidRPr="00697A49" w:rsidTr="008244AB">
        <w:trPr>
          <w:trHeight w:val="303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E22" w:rsidRPr="00063E59" w:rsidRDefault="00755E22" w:rsidP="00D73609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63E59">
              <w:rPr>
                <w:rFonts w:ascii="PT Astra Serif" w:hAnsi="PT Astra Serif"/>
                <w:color w:val="000000"/>
                <w:sz w:val="22"/>
                <w:szCs w:val="22"/>
              </w:rPr>
              <w:t>11. Организация и проведение мероприятий «Юниор Лиги КВН»:                                                                            Музыкальный кубок  КВН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E22" w:rsidRPr="00063E59" w:rsidRDefault="00755E22" w:rsidP="008074C0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октябрь-декабрь</w:t>
            </w:r>
          </w:p>
          <w:p w:rsidR="00755E22" w:rsidRPr="00063E59" w:rsidRDefault="00755E22" w:rsidP="008074C0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  <w:p w:rsidR="00755E22" w:rsidRPr="00063E59" w:rsidRDefault="00755E22" w:rsidP="008074C0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E22" w:rsidRPr="00063E59" w:rsidRDefault="00755E22" w:rsidP="008074C0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063E59">
              <w:rPr>
                <w:rFonts w:ascii="PT Astra Serif" w:hAnsi="PT Astra Serif"/>
                <w:sz w:val="22"/>
                <w:szCs w:val="22"/>
              </w:rPr>
              <w:t>ОГАУ «ЦСП СК ТО»</w:t>
            </w:r>
          </w:p>
        </w:tc>
      </w:tr>
      <w:tr w:rsidR="00E535DF" w:rsidRPr="00697A49" w:rsidTr="008244AB">
        <w:trPr>
          <w:trHeight w:val="44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5DF" w:rsidRPr="00063E59" w:rsidRDefault="00E535DF" w:rsidP="003E3ECA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63E59">
              <w:rPr>
                <w:rFonts w:ascii="PT Astra Serif" w:hAnsi="PT Astra Serif"/>
                <w:color w:val="000000"/>
                <w:sz w:val="22"/>
                <w:szCs w:val="22"/>
              </w:rPr>
              <w:t>12. Организация и проведение областного молодежного форума «Смородина»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5DF" w:rsidRPr="00063E59" w:rsidRDefault="00E535DF" w:rsidP="008074C0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63E59">
              <w:rPr>
                <w:rFonts w:ascii="PT Astra Serif" w:hAnsi="PT Astra Serif"/>
                <w:color w:val="000000"/>
                <w:sz w:val="22"/>
                <w:szCs w:val="22"/>
              </w:rPr>
              <w:t>август</w:t>
            </w:r>
          </w:p>
          <w:p w:rsidR="00E535DF" w:rsidRPr="00063E59" w:rsidRDefault="00E535DF" w:rsidP="008074C0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535DF" w:rsidRPr="00063E59" w:rsidRDefault="00E535DF" w:rsidP="008074C0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63E59">
              <w:rPr>
                <w:rFonts w:ascii="PT Astra Serif" w:hAnsi="PT Astra Serif"/>
                <w:sz w:val="22"/>
                <w:szCs w:val="22"/>
              </w:rPr>
              <w:t>ОГАУ «ЦСП СК ТО»</w:t>
            </w:r>
          </w:p>
        </w:tc>
      </w:tr>
      <w:tr w:rsidR="00E535DF" w:rsidRPr="00697A49" w:rsidTr="008244AB">
        <w:trPr>
          <w:trHeight w:val="44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5DF" w:rsidRPr="00063E59" w:rsidRDefault="00E535DF" w:rsidP="00B72AA1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63E59">
              <w:rPr>
                <w:rFonts w:ascii="PT Astra Serif" w:hAnsi="PT Astra Serif"/>
                <w:color w:val="000000"/>
                <w:sz w:val="22"/>
                <w:szCs w:val="22"/>
              </w:rPr>
              <w:t>13. Организация и проведение фестиваля «История, которая нас объединила»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5DF" w:rsidRPr="00063E59" w:rsidRDefault="00E535DF" w:rsidP="008074C0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63E59">
              <w:rPr>
                <w:rFonts w:ascii="PT Astra Serif" w:hAnsi="PT Astra Serif"/>
                <w:color w:val="000000"/>
                <w:sz w:val="22"/>
                <w:szCs w:val="22"/>
              </w:rPr>
              <w:t>август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535DF" w:rsidRPr="00063E59" w:rsidRDefault="00E535DF" w:rsidP="008074C0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063E59">
              <w:rPr>
                <w:rFonts w:ascii="PT Astra Serif" w:hAnsi="PT Astra Serif"/>
                <w:sz w:val="22"/>
                <w:szCs w:val="22"/>
              </w:rPr>
              <w:t>ОГАУ «ЦСП СК ТО»</w:t>
            </w:r>
          </w:p>
        </w:tc>
      </w:tr>
      <w:tr w:rsidR="00E535DF" w:rsidRPr="00697A49" w:rsidTr="008244AB">
        <w:trPr>
          <w:trHeight w:val="664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5DF" w:rsidRPr="00063E59" w:rsidRDefault="00E535DF" w:rsidP="003E3ECA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63E59">
              <w:rPr>
                <w:rFonts w:ascii="PT Astra Serif" w:hAnsi="PT Astra Serif"/>
                <w:color w:val="000000"/>
                <w:sz w:val="22"/>
                <w:szCs w:val="22"/>
              </w:rPr>
              <w:t>14.  Участие в организации и проведении Всероссийского гастрольного тура победителей «Российской студенческой Весны»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5DF" w:rsidRPr="00063E59" w:rsidRDefault="00E535DF" w:rsidP="008074C0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август </w:t>
            </w:r>
            <w:proofErr w:type="gramStart"/>
            <w:r w:rsidRPr="00063E59">
              <w:rPr>
                <w:rFonts w:ascii="PT Astra Serif" w:hAnsi="PT Astra Serif"/>
                <w:sz w:val="22"/>
                <w:szCs w:val="22"/>
              </w:rPr>
              <w:t>-д</w:t>
            </w:r>
            <w:proofErr w:type="gramEnd"/>
            <w:r w:rsidRPr="00063E59">
              <w:rPr>
                <w:rFonts w:ascii="PT Astra Serif" w:hAnsi="PT Astra Serif"/>
                <w:sz w:val="22"/>
                <w:szCs w:val="22"/>
              </w:rPr>
              <w:t>екабрь</w:t>
            </w:r>
          </w:p>
          <w:p w:rsidR="00E535DF" w:rsidRPr="00063E59" w:rsidRDefault="00E535DF" w:rsidP="008074C0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35DF" w:rsidRPr="00063E59" w:rsidRDefault="00E535DF" w:rsidP="008074C0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063E59">
              <w:rPr>
                <w:rFonts w:ascii="PT Astra Serif" w:hAnsi="PT Astra Serif"/>
                <w:sz w:val="22"/>
                <w:szCs w:val="22"/>
              </w:rPr>
              <w:t>ОГАУ «ЦСП СК ТО»</w:t>
            </w:r>
          </w:p>
        </w:tc>
      </w:tr>
      <w:tr w:rsidR="00E535DF" w:rsidRPr="00697A49" w:rsidTr="008244AB">
        <w:trPr>
          <w:trHeight w:val="664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5DF" w:rsidRPr="00063E59" w:rsidRDefault="00E535DF" w:rsidP="003E3EC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063E59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15. Организация и проведение областного </w:t>
            </w:r>
            <w:proofErr w:type="spellStart"/>
            <w:r w:rsidRPr="00063E59">
              <w:rPr>
                <w:rFonts w:ascii="PT Astra Serif" w:hAnsi="PT Astra Serif"/>
                <w:color w:val="000000"/>
                <w:sz w:val="22"/>
                <w:szCs w:val="22"/>
              </w:rPr>
              <w:t>форсайт-проекта</w:t>
            </w:r>
            <w:proofErr w:type="spellEnd"/>
            <w:r w:rsidRPr="00063E59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«Поколение ТО»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5DF" w:rsidRPr="00063E59" w:rsidRDefault="00E535DF" w:rsidP="008074C0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063E59">
              <w:rPr>
                <w:rFonts w:ascii="PT Astra Serif" w:hAnsi="PT Astra Serif"/>
                <w:sz w:val="22"/>
                <w:szCs w:val="22"/>
              </w:rPr>
              <w:t>сентябрь-декабрь</w:t>
            </w:r>
          </w:p>
          <w:p w:rsidR="00E535DF" w:rsidRPr="00063E59" w:rsidRDefault="00E535DF" w:rsidP="008074C0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35DF" w:rsidRPr="00063E59" w:rsidRDefault="00E535DF" w:rsidP="008074C0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063E59">
              <w:rPr>
                <w:rFonts w:ascii="PT Astra Serif" w:hAnsi="PT Astra Serif"/>
                <w:sz w:val="22"/>
                <w:szCs w:val="22"/>
              </w:rPr>
              <w:t>ОГАУ «ЦСП СК ТО»</w:t>
            </w:r>
          </w:p>
        </w:tc>
      </w:tr>
      <w:tr w:rsidR="00E535DF" w:rsidRPr="00697A49" w:rsidTr="008244AB">
        <w:trPr>
          <w:trHeight w:val="664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5DF" w:rsidRPr="00063E59" w:rsidRDefault="00E535DF" w:rsidP="003E3ECA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63E59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16. </w:t>
            </w:r>
            <w:r w:rsidRPr="00063E59">
              <w:rPr>
                <w:rFonts w:ascii="PT Astra Serif" w:hAnsi="PT Astra Serif"/>
                <w:sz w:val="22"/>
                <w:szCs w:val="22"/>
              </w:rPr>
              <w:t xml:space="preserve">Организация и проведение областного этапа Российской национальный премии «Студент года </w:t>
            </w:r>
            <w:r>
              <w:rPr>
                <w:rFonts w:ascii="PT Astra Serif" w:hAnsi="PT Astra Serif"/>
                <w:sz w:val="22"/>
                <w:szCs w:val="22"/>
              </w:rPr>
              <w:t>–</w:t>
            </w:r>
            <w:r w:rsidRPr="00063E59">
              <w:rPr>
                <w:rFonts w:ascii="PT Astra Serif" w:hAnsi="PT Astra Serif"/>
                <w:sz w:val="22"/>
                <w:szCs w:val="22"/>
              </w:rPr>
              <w:t xml:space="preserve"> 2022» образовательных организаций высшего образования Томской области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5DF" w:rsidRPr="00063E59" w:rsidRDefault="00E535DF" w:rsidP="008074C0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063E59">
              <w:rPr>
                <w:rFonts w:ascii="PT Astra Serif" w:hAnsi="PT Astra Serif"/>
                <w:color w:val="000000"/>
                <w:sz w:val="22"/>
                <w:szCs w:val="22"/>
              </w:rPr>
              <w:t>август-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ноябрь</w:t>
            </w:r>
            <w:r w:rsidRPr="00063E59">
              <w:rPr>
                <w:rFonts w:ascii="PT Astra Serif" w:hAnsi="PT Astra Serif"/>
                <w:sz w:val="22"/>
                <w:szCs w:val="22"/>
              </w:rPr>
              <w:t xml:space="preserve">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35DF" w:rsidRPr="00063E59" w:rsidRDefault="00E535DF" w:rsidP="008074C0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063E59">
              <w:rPr>
                <w:rFonts w:ascii="PT Astra Serif" w:hAnsi="PT Astra Serif"/>
                <w:sz w:val="22"/>
                <w:szCs w:val="22"/>
              </w:rPr>
              <w:t>ОГАУ «ЦСП СК ТО»</w:t>
            </w:r>
          </w:p>
        </w:tc>
      </w:tr>
      <w:tr w:rsidR="00E535DF" w:rsidRPr="00697A49" w:rsidTr="008244AB">
        <w:trPr>
          <w:trHeight w:val="664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5DF" w:rsidRPr="00063E59" w:rsidRDefault="00E535DF" w:rsidP="003E3ECA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63E59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17. </w:t>
            </w:r>
            <w:r w:rsidRPr="00063E59">
              <w:rPr>
                <w:rFonts w:ascii="PT Astra Serif" w:hAnsi="PT Astra Serif"/>
                <w:sz w:val="22"/>
                <w:szCs w:val="22"/>
              </w:rPr>
              <w:t>Организация и проведение историко-просветительского краеведческого фестиваля «Сибириада»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5DF" w:rsidRPr="00063E59" w:rsidRDefault="00E535DF" w:rsidP="008074C0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063E59">
              <w:rPr>
                <w:rFonts w:ascii="PT Astra Serif" w:hAnsi="PT Astra Serif"/>
                <w:sz w:val="22"/>
                <w:szCs w:val="22"/>
              </w:rPr>
              <w:t xml:space="preserve">август </w:t>
            </w:r>
            <w:proofErr w:type="gramStart"/>
            <w:r w:rsidRPr="00063E59">
              <w:rPr>
                <w:rFonts w:ascii="PT Astra Serif" w:hAnsi="PT Astra Serif"/>
                <w:sz w:val="22"/>
                <w:szCs w:val="22"/>
              </w:rPr>
              <w:t>-д</w:t>
            </w:r>
            <w:proofErr w:type="gramEnd"/>
            <w:r w:rsidRPr="00063E59">
              <w:rPr>
                <w:rFonts w:ascii="PT Astra Serif" w:hAnsi="PT Astra Serif"/>
                <w:sz w:val="22"/>
                <w:szCs w:val="22"/>
              </w:rPr>
              <w:t>екабрь</w:t>
            </w:r>
          </w:p>
          <w:p w:rsidR="00E535DF" w:rsidRPr="00063E59" w:rsidRDefault="00E535DF" w:rsidP="008074C0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063E59">
              <w:rPr>
                <w:rFonts w:ascii="PT Astra Serif" w:hAnsi="PT Astra Serif"/>
                <w:sz w:val="22"/>
                <w:szCs w:val="22"/>
              </w:rPr>
              <w:t xml:space="preserve">           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35DF" w:rsidRPr="00063E59" w:rsidRDefault="00E535DF" w:rsidP="008074C0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063E59">
              <w:rPr>
                <w:rFonts w:ascii="PT Astra Serif" w:hAnsi="PT Astra Serif"/>
                <w:sz w:val="22"/>
                <w:szCs w:val="22"/>
              </w:rPr>
              <w:t>ОГАУ «ЦСП СК ТО»</w:t>
            </w:r>
          </w:p>
        </w:tc>
      </w:tr>
      <w:tr w:rsidR="00E535DF" w:rsidRPr="00697A49" w:rsidTr="008244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76"/>
        </w:trPr>
        <w:tc>
          <w:tcPr>
            <w:tcW w:w="4820" w:type="dxa"/>
            <w:shd w:val="clear" w:color="auto" w:fill="auto"/>
            <w:vAlign w:val="center"/>
          </w:tcPr>
          <w:p w:rsidR="00E535DF" w:rsidRPr="00063E59" w:rsidRDefault="00E535DF" w:rsidP="003E3ECA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63E59">
              <w:rPr>
                <w:rFonts w:ascii="PT Astra Serif" w:hAnsi="PT Astra Serif"/>
                <w:color w:val="000000"/>
                <w:sz w:val="22"/>
                <w:szCs w:val="22"/>
              </w:rPr>
              <w:t>18. Организация и проведение мемориального марафона им. Д.А.Козлова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E535DF" w:rsidRPr="00063E59" w:rsidRDefault="00E535DF" w:rsidP="008074C0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63E59">
              <w:rPr>
                <w:rFonts w:ascii="PT Astra Serif" w:hAnsi="PT Astra Serif"/>
                <w:color w:val="000000"/>
                <w:sz w:val="22"/>
                <w:szCs w:val="22"/>
              </w:rPr>
              <w:t>сентябрь-ноябрь</w:t>
            </w:r>
          </w:p>
          <w:p w:rsidR="00E535DF" w:rsidRPr="00063E59" w:rsidRDefault="00E535DF" w:rsidP="008074C0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409" w:type="dxa"/>
          </w:tcPr>
          <w:p w:rsidR="00E535DF" w:rsidRPr="00063E59" w:rsidRDefault="00E535DF" w:rsidP="008074C0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63E59">
              <w:rPr>
                <w:rFonts w:ascii="PT Astra Serif" w:hAnsi="PT Astra Serif"/>
                <w:sz w:val="22"/>
                <w:szCs w:val="22"/>
              </w:rPr>
              <w:t>ОГАУ «ЦСП СК ТО»</w:t>
            </w:r>
          </w:p>
        </w:tc>
      </w:tr>
      <w:tr w:rsidR="00E535DF" w:rsidRPr="00697A49" w:rsidTr="008244AB">
        <w:trPr>
          <w:trHeight w:val="664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5DF" w:rsidRPr="00063E59" w:rsidRDefault="00E535DF" w:rsidP="005D3FC2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63E59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19. </w:t>
            </w:r>
            <w:r w:rsidRPr="003F77B0">
              <w:rPr>
                <w:rFonts w:ascii="PT Astra Serif" w:hAnsi="PT Astra Serif"/>
                <w:color w:val="000000"/>
                <w:sz w:val="22"/>
                <w:szCs w:val="22"/>
              </w:rPr>
              <w:t>Организаци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я</w:t>
            </w:r>
            <w:r w:rsidRPr="003F77B0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и проведение мероприятий, способствующие созданию условий для успешной социализации и самореализации молодежи Томской области и соответствующие основным направлениям реализации государственной молодежной политики в Томской области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5DF" w:rsidRPr="00063E59" w:rsidRDefault="00E535DF" w:rsidP="008074C0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сентябрь</w:t>
            </w:r>
            <w:r w:rsidRPr="00063E59">
              <w:rPr>
                <w:rFonts w:ascii="PT Astra Serif" w:hAnsi="PT Astra Serif"/>
                <w:sz w:val="22"/>
                <w:szCs w:val="22"/>
              </w:rPr>
              <w:t>-декабрь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35DF" w:rsidRPr="00063E59" w:rsidRDefault="00E535DF" w:rsidP="008074C0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063E59">
              <w:rPr>
                <w:rFonts w:ascii="PT Astra Serif" w:hAnsi="PT Astra Serif"/>
                <w:sz w:val="22"/>
                <w:szCs w:val="22"/>
              </w:rPr>
              <w:t>ОГАУ «ЦСП СК ТО»</w:t>
            </w:r>
          </w:p>
        </w:tc>
      </w:tr>
      <w:tr w:rsidR="00E535DF" w:rsidRPr="00697A49" w:rsidTr="008244AB">
        <w:trPr>
          <w:trHeight w:val="676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5DF" w:rsidRPr="00063E59" w:rsidRDefault="00E535DF" w:rsidP="003E3ECA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63E59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20. Организация </w:t>
            </w:r>
            <w:r w:rsidRPr="00063E59">
              <w:rPr>
                <w:rFonts w:ascii="PT Astra Serif" w:hAnsi="PT Astra Serif"/>
                <w:sz w:val="22"/>
                <w:szCs w:val="22"/>
              </w:rPr>
              <w:t>и проведение</w:t>
            </w:r>
            <w:r w:rsidRPr="00063E59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областного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итогового </w:t>
            </w:r>
            <w:r w:rsidRPr="00063E59">
              <w:rPr>
                <w:rFonts w:ascii="PT Astra Serif" w:hAnsi="PT Astra Serif"/>
                <w:color w:val="000000"/>
                <w:sz w:val="22"/>
                <w:szCs w:val="22"/>
              </w:rPr>
              <w:t>молодежного форума «Поколение ТО: Стратегия 2030»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5DF" w:rsidRPr="00063E59" w:rsidRDefault="00E535DF" w:rsidP="008074C0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63E59">
              <w:rPr>
                <w:rFonts w:ascii="PT Astra Serif" w:hAnsi="PT Astra Serif"/>
                <w:color w:val="000000"/>
                <w:sz w:val="22"/>
                <w:szCs w:val="22"/>
              </w:rPr>
              <w:t>декабрь</w:t>
            </w:r>
          </w:p>
          <w:p w:rsidR="00E535DF" w:rsidRPr="00063E59" w:rsidRDefault="00E535DF" w:rsidP="008074C0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535DF" w:rsidRPr="00063E59" w:rsidRDefault="00E535DF" w:rsidP="008074C0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63E59">
              <w:rPr>
                <w:rFonts w:ascii="PT Astra Serif" w:hAnsi="PT Astra Serif"/>
                <w:sz w:val="22"/>
                <w:szCs w:val="22"/>
              </w:rPr>
              <w:t>ОГАУ «ЦСП СК ТО»</w:t>
            </w:r>
          </w:p>
        </w:tc>
      </w:tr>
      <w:tr w:rsidR="00E535DF" w:rsidRPr="00697A49" w:rsidTr="008244AB">
        <w:trPr>
          <w:trHeight w:val="676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5DF" w:rsidRPr="00063E59" w:rsidRDefault="00E535DF" w:rsidP="003E3ECA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21. Организация и проведение регионального молодежного волонтерского форума «Мы Вместе»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5DF" w:rsidRPr="00063E59" w:rsidRDefault="00E535DF" w:rsidP="008074C0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декабрь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535DF" w:rsidRPr="00063E59" w:rsidRDefault="00E535DF" w:rsidP="008074C0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063E59">
              <w:rPr>
                <w:rFonts w:ascii="PT Astra Serif" w:hAnsi="PT Astra Serif"/>
                <w:sz w:val="22"/>
                <w:szCs w:val="22"/>
              </w:rPr>
              <w:t>ОГАУ «ЦСП СК ТО»</w:t>
            </w:r>
          </w:p>
        </w:tc>
      </w:tr>
      <w:tr w:rsidR="00E535DF" w:rsidRPr="00697A49" w:rsidTr="008244AB">
        <w:trPr>
          <w:trHeight w:val="676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5DF" w:rsidRPr="00063E59" w:rsidRDefault="00E535DF" w:rsidP="003E3ECA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63E59">
              <w:rPr>
                <w:rFonts w:ascii="PT Astra Serif" w:hAnsi="PT Astra Serif"/>
                <w:color w:val="000000"/>
                <w:sz w:val="22"/>
                <w:szCs w:val="22"/>
              </w:rPr>
              <w:t>2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2</w:t>
            </w:r>
            <w:r w:rsidRPr="00063E59">
              <w:rPr>
                <w:rFonts w:ascii="PT Astra Serif" w:hAnsi="PT Astra Serif"/>
                <w:color w:val="000000"/>
                <w:sz w:val="22"/>
                <w:szCs w:val="22"/>
              </w:rPr>
              <w:t>. Организация и проведение регионального проекта «Помощь рядом»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5DF" w:rsidRPr="00063E59" w:rsidRDefault="00E535DF" w:rsidP="008074C0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63E59">
              <w:rPr>
                <w:rFonts w:ascii="PT Astra Serif" w:hAnsi="PT Astra Serif"/>
                <w:color w:val="000000"/>
                <w:sz w:val="22"/>
                <w:szCs w:val="22"/>
              </w:rPr>
              <w:t>март-май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535DF" w:rsidRPr="00063E59" w:rsidRDefault="00E535DF" w:rsidP="008074C0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E535DF" w:rsidRPr="00697A49" w:rsidTr="008244AB">
        <w:trPr>
          <w:trHeight w:val="676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5DF" w:rsidRPr="00063E59" w:rsidRDefault="00E535DF" w:rsidP="003E3ECA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bookmarkStart w:id="0" w:name="OLE_LINK1"/>
            <w:r w:rsidRPr="00063E59">
              <w:rPr>
                <w:rFonts w:ascii="PT Astra Serif" w:hAnsi="PT Astra Serif"/>
                <w:color w:val="000000"/>
                <w:sz w:val="22"/>
                <w:szCs w:val="22"/>
              </w:rPr>
              <w:t>2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3</w:t>
            </w:r>
            <w:r w:rsidRPr="00063E59">
              <w:rPr>
                <w:rFonts w:ascii="PT Astra Serif" w:hAnsi="PT Astra Serif"/>
                <w:color w:val="000000"/>
                <w:sz w:val="22"/>
                <w:szCs w:val="22"/>
              </w:rPr>
              <w:t>. Организация и проведение областного мероприятия в рамках Всероссийской акции «Диалоги с Героями»</w:t>
            </w:r>
            <w:bookmarkEnd w:id="0"/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5DF" w:rsidRPr="00063E59" w:rsidRDefault="00E535DF" w:rsidP="008074C0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63E59">
              <w:rPr>
                <w:rFonts w:ascii="PT Astra Serif" w:hAnsi="PT Astra Serif"/>
                <w:color w:val="000000"/>
                <w:sz w:val="22"/>
                <w:szCs w:val="22"/>
              </w:rPr>
              <w:t>апрель-декабрь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535DF" w:rsidRPr="00063E59" w:rsidRDefault="00E535DF" w:rsidP="008074C0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063E59">
              <w:rPr>
                <w:rFonts w:ascii="PT Astra Serif" w:hAnsi="PT Astra Serif"/>
                <w:sz w:val="22"/>
                <w:szCs w:val="22"/>
              </w:rPr>
              <w:t>ОГАУ «ЦСП СК ТО»</w:t>
            </w:r>
          </w:p>
        </w:tc>
      </w:tr>
      <w:tr w:rsidR="00E535DF" w:rsidRPr="00697A49" w:rsidTr="008244AB">
        <w:trPr>
          <w:trHeight w:val="676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5DF" w:rsidRPr="00063E59" w:rsidRDefault="00E535DF" w:rsidP="00A72BB5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24.</w:t>
            </w:r>
            <w:r w:rsidRPr="00063E59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Участие в организации и проведении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r w:rsidRPr="000B5B22">
              <w:rPr>
                <w:rFonts w:ascii="PT Astra Serif" w:eastAsia="MS Mincho" w:hAnsi="PT Astra Serif"/>
                <w:bCs/>
                <w:sz w:val="22"/>
                <w:szCs w:val="22"/>
                <w:lang w:eastAsia="ja-JP" w:bidi="hi-IN"/>
              </w:rPr>
              <w:t xml:space="preserve">Открытого чемпионата Сибири по </w:t>
            </w:r>
            <w:r w:rsidRPr="000B5B22">
              <w:rPr>
                <w:rFonts w:ascii="PT Astra Serif" w:eastAsia="MS Mincho" w:hAnsi="PT Astra Serif"/>
                <w:bCs/>
                <w:sz w:val="22"/>
                <w:szCs w:val="22"/>
                <w:lang w:val="en-US" w:eastAsia="ja-JP" w:bidi="hi-IN"/>
              </w:rPr>
              <w:t>street</w:t>
            </w:r>
            <w:r w:rsidRPr="000B5B22">
              <w:rPr>
                <w:rFonts w:ascii="PT Astra Serif" w:eastAsia="MS Mincho" w:hAnsi="PT Astra Serif"/>
                <w:bCs/>
                <w:sz w:val="22"/>
                <w:szCs w:val="22"/>
                <w:lang w:eastAsia="ja-JP" w:bidi="hi-IN"/>
              </w:rPr>
              <w:t xml:space="preserve"> </w:t>
            </w:r>
            <w:r w:rsidRPr="000B5B22">
              <w:rPr>
                <w:rFonts w:ascii="PT Astra Serif" w:eastAsia="MS Mincho" w:hAnsi="PT Astra Serif"/>
                <w:bCs/>
                <w:sz w:val="22"/>
                <w:szCs w:val="22"/>
                <w:lang w:val="en-US" w:eastAsia="ja-JP" w:bidi="hi-IN"/>
              </w:rPr>
              <w:t>workout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5DF" w:rsidRPr="00063E59" w:rsidRDefault="00E535DF" w:rsidP="00A72BB5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август – сентябрь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535DF" w:rsidRPr="00063E59" w:rsidRDefault="00E535DF" w:rsidP="00A72BB5">
            <w:pPr>
              <w:ind w:firstLine="0"/>
              <w:rPr>
                <w:rFonts w:ascii="PT Astra Serif" w:hAnsi="PT Astra Serif"/>
                <w:sz w:val="22"/>
                <w:szCs w:val="22"/>
                <w:lang w:val="en-US"/>
              </w:rPr>
            </w:pPr>
            <w:r w:rsidRPr="00063E59">
              <w:rPr>
                <w:rFonts w:ascii="PT Astra Serif" w:hAnsi="PT Astra Serif"/>
                <w:sz w:val="22"/>
                <w:szCs w:val="22"/>
              </w:rPr>
              <w:t>ОГАУ «ЦСП СК ТО»</w:t>
            </w:r>
          </w:p>
        </w:tc>
      </w:tr>
      <w:tr w:rsidR="00E535DF" w:rsidRPr="00697A49" w:rsidTr="008244AB">
        <w:trPr>
          <w:trHeight w:val="676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5DF" w:rsidRDefault="00E535DF" w:rsidP="00A2152C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25. Организация и проведение Открытого чемпионата Томской области </w:t>
            </w:r>
            <w:r w:rsidRPr="000B5B22">
              <w:rPr>
                <w:rFonts w:ascii="PT Astra Serif" w:eastAsia="MS Mincho" w:hAnsi="PT Astra Serif"/>
                <w:bCs/>
                <w:sz w:val="22"/>
                <w:szCs w:val="22"/>
                <w:lang w:eastAsia="ja-JP" w:bidi="hi-IN"/>
              </w:rPr>
              <w:t xml:space="preserve">по </w:t>
            </w:r>
            <w:r w:rsidRPr="000B5B22">
              <w:rPr>
                <w:rFonts w:ascii="PT Astra Serif" w:eastAsia="MS Mincho" w:hAnsi="PT Astra Serif"/>
                <w:bCs/>
                <w:sz w:val="22"/>
                <w:szCs w:val="22"/>
                <w:lang w:val="en-US" w:eastAsia="ja-JP" w:bidi="hi-IN"/>
              </w:rPr>
              <w:t>street</w:t>
            </w:r>
            <w:r w:rsidRPr="000B5B22">
              <w:rPr>
                <w:rFonts w:ascii="PT Astra Serif" w:eastAsia="MS Mincho" w:hAnsi="PT Astra Serif"/>
                <w:bCs/>
                <w:sz w:val="22"/>
                <w:szCs w:val="22"/>
                <w:lang w:eastAsia="ja-JP" w:bidi="hi-IN"/>
              </w:rPr>
              <w:t xml:space="preserve"> </w:t>
            </w:r>
            <w:r w:rsidRPr="000B5B22">
              <w:rPr>
                <w:rFonts w:ascii="PT Astra Serif" w:eastAsia="MS Mincho" w:hAnsi="PT Astra Serif"/>
                <w:bCs/>
                <w:sz w:val="22"/>
                <w:szCs w:val="22"/>
                <w:lang w:val="en-US" w:eastAsia="ja-JP" w:bidi="hi-IN"/>
              </w:rPr>
              <w:t>workout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5DF" w:rsidRDefault="00E535DF" w:rsidP="008074C0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ноябрь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535DF" w:rsidRPr="00063E59" w:rsidRDefault="00E535DF" w:rsidP="008074C0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063E59">
              <w:rPr>
                <w:rFonts w:ascii="PT Astra Serif" w:hAnsi="PT Astra Serif"/>
                <w:sz w:val="22"/>
                <w:szCs w:val="22"/>
              </w:rPr>
              <w:t>ОГАУ «ЦСП СК ТО»</w:t>
            </w:r>
          </w:p>
        </w:tc>
      </w:tr>
      <w:tr w:rsidR="008074C0" w:rsidRPr="00697A49" w:rsidTr="008244AB">
        <w:trPr>
          <w:trHeight w:val="664"/>
        </w:trPr>
        <w:tc>
          <w:tcPr>
            <w:tcW w:w="1034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74C0" w:rsidRPr="00697A49" w:rsidRDefault="00B72AA1" w:rsidP="008074C0">
            <w:pPr>
              <w:ind w:firstLine="0"/>
              <w:rPr>
                <w:rFonts w:ascii="PT Astra Serif" w:hAnsi="PT Astra Serif"/>
                <w:b/>
                <w:color w:val="000000"/>
                <w:sz w:val="22"/>
                <w:szCs w:val="22"/>
              </w:rPr>
            </w:pPr>
            <w:r w:rsidRPr="00697A49">
              <w:rPr>
                <w:rFonts w:ascii="PT Astra Serif" w:hAnsi="PT Astra Serif"/>
                <w:b/>
                <w:color w:val="000000"/>
                <w:sz w:val="22"/>
                <w:szCs w:val="22"/>
              </w:rPr>
              <w:t xml:space="preserve">Подраздел </w:t>
            </w:r>
            <w:r w:rsidR="008074C0" w:rsidRPr="00697A49">
              <w:rPr>
                <w:rFonts w:ascii="PT Astra Serif" w:hAnsi="PT Astra Serif"/>
                <w:b/>
                <w:color w:val="000000"/>
                <w:sz w:val="22"/>
                <w:szCs w:val="22"/>
              </w:rPr>
              <w:t>2.2. Обеспечение участия представителей молодежи в межрегиональных, всероссийских и международных мероприятиях в сфере государственной молодежной политики</w:t>
            </w:r>
          </w:p>
        </w:tc>
      </w:tr>
      <w:tr w:rsidR="00E535DF" w:rsidRPr="00697A49" w:rsidTr="008244AB">
        <w:trPr>
          <w:trHeight w:val="303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5DF" w:rsidRPr="00697A49" w:rsidRDefault="00E535DF" w:rsidP="003E3ECA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1</w:t>
            </w:r>
            <w:r w:rsidRPr="00697A49">
              <w:rPr>
                <w:rFonts w:ascii="PT Astra Serif" w:hAnsi="PT Astra Serif"/>
                <w:color w:val="000000"/>
                <w:sz w:val="22"/>
                <w:szCs w:val="22"/>
              </w:rPr>
              <w:t>. Обеспечение участия представителей поисковых отрядов Томской области в мероприятиях, проводимых в рамках Всероссийской «Вахты Памяти – 2022»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5DF" w:rsidRPr="00697A49" w:rsidRDefault="00E535DF" w:rsidP="008074C0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97A49">
              <w:rPr>
                <w:rFonts w:ascii="PT Astra Serif" w:hAnsi="PT Astra Serif"/>
                <w:color w:val="000000"/>
                <w:sz w:val="22"/>
                <w:szCs w:val="22"/>
              </w:rPr>
              <w:t>март – декабрь</w:t>
            </w:r>
          </w:p>
          <w:p w:rsidR="00E535DF" w:rsidRPr="00697A49" w:rsidRDefault="00E535DF" w:rsidP="008074C0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5DF" w:rsidRPr="00697A49" w:rsidRDefault="00E535DF" w:rsidP="008074C0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97A49">
              <w:rPr>
                <w:rFonts w:ascii="PT Astra Serif" w:hAnsi="PT Astra Serif"/>
                <w:sz w:val="22"/>
                <w:szCs w:val="22"/>
              </w:rPr>
              <w:t>ОГАУ «ЦСП СК ТО»</w:t>
            </w:r>
          </w:p>
        </w:tc>
      </w:tr>
      <w:tr w:rsidR="00E535DF" w:rsidRPr="00697A49" w:rsidTr="008244AB">
        <w:trPr>
          <w:trHeight w:val="303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5DF" w:rsidRPr="00697A49" w:rsidRDefault="00E535DF" w:rsidP="008074C0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lastRenderedPageBreak/>
              <w:t>2</w:t>
            </w:r>
            <w:r w:rsidRPr="00697A49">
              <w:rPr>
                <w:rFonts w:ascii="PT Astra Serif" w:hAnsi="PT Astra Serif"/>
                <w:color w:val="000000"/>
                <w:sz w:val="22"/>
                <w:szCs w:val="22"/>
              </w:rPr>
              <w:t>. Обеспечение участия представителей молодежи Томской области (в межрегиональных, всероссийских и международных мероприятиях в сфере гражданского и патриотического воспитания, межкультурного взаимодействия молодежи, формирования нравственных ценностей среди молодёжи, мероприятиях в сфере труда и занятости, мероприятиях в сфере интеллектуальной и творческой деятельности, социализации и самореализации, социальной адаптации молодежи)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5DF" w:rsidRPr="00697A49" w:rsidRDefault="00E535DF" w:rsidP="008074C0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97A49">
              <w:rPr>
                <w:rFonts w:ascii="PT Astra Serif" w:hAnsi="PT Astra Serif"/>
                <w:color w:val="000000"/>
                <w:sz w:val="22"/>
                <w:szCs w:val="22"/>
              </w:rPr>
              <w:t>февраль – декабрь</w:t>
            </w:r>
          </w:p>
          <w:p w:rsidR="00E535DF" w:rsidRPr="00697A49" w:rsidRDefault="00E535DF" w:rsidP="008074C0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5DF" w:rsidRPr="00697A49" w:rsidRDefault="00E535DF" w:rsidP="008074C0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97A49">
              <w:rPr>
                <w:rFonts w:ascii="PT Astra Serif" w:hAnsi="PT Astra Serif"/>
                <w:sz w:val="22"/>
                <w:szCs w:val="22"/>
              </w:rPr>
              <w:t>ОГАУ «ЦСП СК ТО»</w:t>
            </w:r>
          </w:p>
        </w:tc>
      </w:tr>
      <w:tr w:rsidR="00E535DF" w:rsidRPr="00697A49" w:rsidTr="008244AB">
        <w:trPr>
          <w:trHeight w:val="676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5DF" w:rsidRPr="00697A49" w:rsidRDefault="00E535DF" w:rsidP="008074C0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3</w:t>
            </w:r>
            <w:r w:rsidRPr="00697A49">
              <w:rPr>
                <w:rFonts w:ascii="PT Astra Serif" w:hAnsi="PT Astra Serif"/>
                <w:color w:val="000000"/>
                <w:sz w:val="22"/>
                <w:szCs w:val="22"/>
              </w:rPr>
              <w:t>. Обеспечение участия представителей Томской области во Всероссийском фестивале «Российская студенческая весна»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(вузовский этап)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5DF" w:rsidRPr="00697A49" w:rsidRDefault="00E535DF" w:rsidP="008074C0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97A49">
              <w:rPr>
                <w:rFonts w:ascii="PT Astra Serif" w:hAnsi="PT Astra Serif"/>
                <w:color w:val="000000"/>
                <w:sz w:val="22"/>
                <w:szCs w:val="22"/>
              </w:rPr>
              <w:t>апрель – май</w:t>
            </w:r>
          </w:p>
          <w:p w:rsidR="00E535DF" w:rsidRPr="00697A49" w:rsidRDefault="00E535DF" w:rsidP="008074C0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35DF" w:rsidRPr="00697A49" w:rsidRDefault="00E535DF" w:rsidP="008074C0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97A49">
              <w:rPr>
                <w:rFonts w:ascii="PT Astra Serif" w:hAnsi="PT Astra Serif"/>
                <w:sz w:val="22"/>
                <w:szCs w:val="22"/>
              </w:rPr>
              <w:t>ОГАУ «ЦСП СК ТО»</w:t>
            </w:r>
          </w:p>
        </w:tc>
      </w:tr>
      <w:tr w:rsidR="00E535DF" w:rsidRPr="00697A49" w:rsidTr="008244AB">
        <w:trPr>
          <w:trHeight w:val="676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5DF" w:rsidRDefault="00E535DF" w:rsidP="00405B7A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4. Обеспечение участия </w:t>
            </w:r>
            <w:r w:rsidRPr="00697A49">
              <w:rPr>
                <w:rFonts w:ascii="PT Astra Serif" w:hAnsi="PT Astra Serif"/>
                <w:color w:val="000000"/>
                <w:sz w:val="22"/>
                <w:szCs w:val="22"/>
              </w:rPr>
              <w:t>представителей молодежи Томской области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в Международном форуме гражданского участия «</w:t>
            </w:r>
            <w:r w:rsidRPr="000B5B22">
              <w:rPr>
                <w:rFonts w:ascii="PT Astra Serif" w:hAnsi="PT Astra Serif"/>
                <w:color w:val="000000"/>
                <w:sz w:val="22"/>
                <w:szCs w:val="22"/>
              </w:rPr>
              <w:t>#</w:t>
            </w:r>
            <w:proofErr w:type="spellStart"/>
            <w:r>
              <w:rPr>
                <w:rFonts w:ascii="PT Astra Serif" w:hAnsi="PT Astra Serif"/>
                <w:color w:val="000000"/>
                <w:sz w:val="22"/>
                <w:szCs w:val="22"/>
              </w:rPr>
              <w:t>МыВместе</w:t>
            </w:r>
            <w:proofErr w:type="spellEnd"/>
            <w:r>
              <w:rPr>
                <w:rFonts w:ascii="PT Astra Serif" w:hAnsi="PT Astra Serif"/>
                <w:color w:val="000000"/>
                <w:sz w:val="22"/>
                <w:szCs w:val="22"/>
              </w:rPr>
              <w:t>»</w:t>
            </w:r>
          </w:p>
          <w:p w:rsidR="00E535DF" w:rsidRDefault="00E535DF" w:rsidP="00405B7A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5DF" w:rsidRPr="00697A49" w:rsidRDefault="00E535DF" w:rsidP="00405B7A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декабрь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35DF" w:rsidRPr="00697A49" w:rsidRDefault="00E535DF" w:rsidP="00405B7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697A49">
              <w:rPr>
                <w:rFonts w:ascii="PT Astra Serif" w:hAnsi="PT Astra Serif"/>
                <w:sz w:val="22"/>
                <w:szCs w:val="22"/>
              </w:rPr>
              <w:t>ОГАУ «ЦСП СК ТО»</w:t>
            </w:r>
          </w:p>
        </w:tc>
      </w:tr>
      <w:tr w:rsidR="00E535DF" w:rsidRPr="00697A49" w:rsidTr="008244AB">
        <w:trPr>
          <w:trHeight w:val="676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5DF" w:rsidRDefault="00E535DF" w:rsidP="00405B7A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5</w:t>
            </w:r>
            <w:r w:rsidRPr="00104525">
              <w:rPr>
                <w:rFonts w:ascii="PT Astra Serif" w:hAnsi="PT Astra Serif"/>
                <w:color w:val="000000"/>
                <w:sz w:val="22"/>
                <w:szCs w:val="22"/>
              </w:rPr>
              <w:t>.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r w:rsidRPr="00104525">
              <w:rPr>
                <w:rFonts w:ascii="PT Astra Serif" w:hAnsi="PT Astra Serif"/>
                <w:color w:val="000000"/>
                <w:sz w:val="22"/>
                <w:szCs w:val="22"/>
              </w:rPr>
              <w:t>Обеспечение участия представителей Томской области во Всероссийском фестивале «Российская студенческая весна» профессиональных образовательных организаций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5DF" w:rsidRPr="00697A49" w:rsidRDefault="00E535DF" w:rsidP="00405B7A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97A49">
              <w:rPr>
                <w:rFonts w:ascii="PT Astra Serif" w:hAnsi="PT Astra Serif"/>
                <w:color w:val="000000"/>
                <w:sz w:val="22"/>
                <w:szCs w:val="22"/>
              </w:rPr>
              <w:t>апрель – май</w:t>
            </w:r>
          </w:p>
          <w:p w:rsidR="00E535DF" w:rsidRPr="00697A49" w:rsidRDefault="00E535DF" w:rsidP="00405B7A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35DF" w:rsidRPr="00697A49" w:rsidRDefault="00E535DF" w:rsidP="00405B7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697A49">
              <w:rPr>
                <w:rFonts w:ascii="PT Astra Serif" w:hAnsi="PT Astra Serif"/>
                <w:sz w:val="22"/>
                <w:szCs w:val="22"/>
              </w:rPr>
              <w:t>ОГАУ «ЦСП СК ТО»</w:t>
            </w:r>
          </w:p>
        </w:tc>
      </w:tr>
      <w:tr w:rsidR="00E535DF" w:rsidRPr="00697A49" w:rsidTr="008244AB">
        <w:trPr>
          <w:trHeight w:val="676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5DF" w:rsidRPr="00104525" w:rsidRDefault="00E535DF" w:rsidP="00405B7A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6. Обеспечение участия представителей Томской области в Фестивале «</w:t>
            </w:r>
            <w:proofErr w:type="spellStart"/>
            <w:r>
              <w:rPr>
                <w:rFonts w:ascii="PT Astra Serif" w:hAnsi="PT Astra Serif"/>
                <w:color w:val="000000"/>
                <w:sz w:val="22"/>
                <w:szCs w:val="22"/>
              </w:rPr>
              <w:t>Таврида.АРТ</w:t>
            </w:r>
            <w:proofErr w:type="spellEnd"/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2022»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5DF" w:rsidRPr="00697A49" w:rsidRDefault="00E535DF" w:rsidP="00405B7A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август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35DF" w:rsidRPr="00697A49" w:rsidRDefault="00E535DF" w:rsidP="00405B7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697A49">
              <w:rPr>
                <w:rFonts w:ascii="PT Astra Serif" w:hAnsi="PT Astra Serif"/>
                <w:sz w:val="22"/>
                <w:szCs w:val="22"/>
              </w:rPr>
              <w:t>ОГАУ «ЦСП СК ТО»</w:t>
            </w:r>
          </w:p>
        </w:tc>
      </w:tr>
      <w:tr w:rsidR="00E535DF" w:rsidRPr="00697A49" w:rsidTr="008244AB">
        <w:trPr>
          <w:trHeight w:val="676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5DF" w:rsidRDefault="00E535DF" w:rsidP="00405B7A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7. Обеспечение участия представителей Томской области в </w:t>
            </w:r>
            <w:proofErr w:type="spellStart"/>
            <w:r>
              <w:rPr>
                <w:rFonts w:ascii="PT Astra Serif" w:hAnsi="PT Astra Serif"/>
                <w:color w:val="000000"/>
                <w:sz w:val="22"/>
                <w:szCs w:val="22"/>
              </w:rPr>
              <w:t>Северо</w:t>
            </w:r>
            <w:proofErr w:type="spellEnd"/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– Кавказском молодежном форуме «Машук»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5DF" w:rsidRDefault="00E535DF" w:rsidP="00405B7A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август - сентябрь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35DF" w:rsidRPr="00697A49" w:rsidRDefault="00E535DF" w:rsidP="00405B7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697A49">
              <w:rPr>
                <w:rFonts w:ascii="PT Astra Serif" w:hAnsi="PT Astra Serif"/>
                <w:sz w:val="22"/>
                <w:szCs w:val="22"/>
              </w:rPr>
              <w:t>ОГАУ «ЦСП СК ТО»</w:t>
            </w:r>
          </w:p>
        </w:tc>
      </w:tr>
      <w:tr w:rsidR="00E535DF" w:rsidRPr="00697A49" w:rsidTr="008244AB">
        <w:trPr>
          <w:trHeight w:val="676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5DF" w:rsidRPr="00104525" w:rsidRDefault="00E535DF" w:rsidP="00405B7A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8. </w:t>
            </w:r>
            <w:r w:rsidRPr="000B5B22">
              <w:rPr>
                <w:rFonts w:ascii="PT Astra Serif" w:hAnsi="PT Astra Serif"/>
                <w:color w:val="000000"/>
                <w:sz w:val="22"/>
                <w:szCs w:val="22"/>
              </w:rPr>
              <w:t>Обеспечение участия представителей п</w:t>
            </w:r>
            <w:r w:rsidRPr="000B5B22">
              <w:rPr>
                <w:rFonts w:ascii="PT Astra Serif" w:hAnsi="PT Astra Serif"/>
                <w:color w:val="000000"/>
                <w:sz w:val="22"/>
                <w:szCs w:val="22"/>
                <w:shd w:val="clear" w:color="auto" w:fill="FFFFFF"/>
              </w:rPr>
              <w:t>оискового отряда «Патриот» в международной военно-исторической экспедиции «Западный фронт. Варшавское шоссе»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5DF" w:rsidRPr="00697A49" w:rsidRDefault="00E535DF" w:rsidP="00405B7A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август - сентябрь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35DF" w:rsidRPr="00697A49" w:rsidRDefault="00E535DF" w:rsidP="00405B7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697A49">
              <w:rPr>
                <w:rFonts w:ascii="PT Astra Serif" w:hAnsi="PT Astra Serif"/>
                <w:sz w:val="22"/>
                <w:szCs w:val="22"/>
              </w:rPr>
              <w:t>ОГАУ «ЦСП СК ТО»</w:t>
            </w:r>
          </w:p>
        </w:tc>
      </w:tr>
      <w:tr w:rsidR="00E535DF" w:rsidRPr="00697A49" w:rsidTr="008244AB">
        <w:trPr>
          <w:trHeight w:val="676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5DF" w:rsidRPr="009C39F5" w:rsidRDefault="00E535DF" w:rsidP="00405B7A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9. Обеспечение участия представителей Томской области во </w:t>
            </w:r>
            <w:r>
              <w:rPr>
                <w:rFonts w:ascii="PT Astra Serif" w:hAnsi="PT Astra Serif"/>
                <w:color w:val="000000"/>
                <w:sz w:val="22"/>
                <w:szCs w:val="22"/>
                <w:lang w:val="en-US"/>
              </w:rPr>
              <w:t>II</w:t>
            </w:r>
            <w:r w:rsidRPr="009C39F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этапе Всероссийского молодежного экологического форума «Экосистема» в Камчатском крае – «Экосистема. Заповедный край»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5DF" w:rsidRDefault="00E535DF" w:rsidP="00405B7A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август - сентябрь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35DF" w:rsidRPr="00697A49" w:rsidRDefault="00E535DF" w:rsidP="00405B7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697A49">
              <w:rPr>
                <w:rFonts w:ascii="PT Astra Serif" w:hAnsi="PT Astra Serif"/>
                <w:sz w:val="22"/>
                <w:szCs w:val="22"/>
              </w:rPr>
              <w:t>ОГАУ «ЦСП СК ТО»</w:t>
            </w:r>
          </w:p>
        </w:tc>
      </w:tr>
      <w:tr w:rsidR="00E535DF" w:rsidRPr="00697A49" w:rsidTr="008244AB">
        <w:trPr>
          <w:trHeight w:val="676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5DF" w:rsidRDefault="00E535DF" w:rsidP="00405B7A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10. Обеспечение участия представителей Томской области в образовательных заездах Форума молодых деятелей культуры и искусств «Таврида»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5DF" w:rsidRDefault="00E535DF" w:rsidP="00405B7A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август - октябрь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35DF" w:rsidRPr="00697A49" w:rsidRDefault="00E535DF" w:rsidP="00405B7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697A49">
              <w:rPr>
                <w:rFonts w:ascii="PT Astra Serif" w:hAnsi="PT Astra Serif"/>
                <w:sz w:val="22"/>
                <w:szCs w:val="22"/>
              </w:rPr>
              <w:t>ОГАУ «ЦСП СК ТО»</w:t>
            </w:r>
          </w:p>
        </w:tc>
      </w:tr>
      <w:tr w:rsidR="00E535DF" w:rsidRPr="00697A49" w:rsidTr="008244AB">
        <w:trPr>
          <w:trHeight w:val="676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5DF" w:rsidRDefault="00E535DF" w:rsidP="00405B7A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11. Обеспечение участия представителей Томской области в тематических сменах Молодежного историко-культурного форума «Истоки»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5DF" w:rsidRDefault="00E535DF" w:rsidP="00405B7A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август - октябрь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35DF" w:rsidRPr="00697A49" w:rsidRDefault="00E535DF" w:rsidP="00405B7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697A49">
              <w:rPr>
                <w:rFonts w:ascii="PT Astra Serif" w:hAnsi="PT Astra Serif"/>
                <w:sz w:val="22"/>
                <w:szCs w:val="22"/>
              </w:rPr>
              <w:t>ОГАУ «ЦСП СК ТО»</w:t>
            </w:r>
          </w:p>
        </w:tc>
      </w:tr>
      <w:tr w:rsidR="00E535DF" w:rsidRPr="00697A49" w:rsidTr="008244AB">
        <w:trPr>
          <w:trHeight w:val="676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5DF" w:rsidRDefault="00E535DF" w:rsidP="00405B7A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12. Обеспечение участия представителей Томской области в Молодежном форуме «Ладога»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5DF" w:rsidRDefault="00E535DF" w:rsidP="00405B7A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сентябрь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35DF" w:rsidRPr="00697A49" w:rsidRDefault="00E535DF" w:rsidP="00405B7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697A49">
              <w:rPr>
                <w:rFonts w:ascii="PT Astra Serif" w:hAnsi="PT Astra Serif"/>
                <w:sz w:val="22"/>
                <w:szCs w:val="22"/>
              </w:rPr>
              <w:t>ОГАУ «ЦСП СК ТО»</w:t>
            </w:r>
          </w:p>
        </w:tc>
      </w:tr>
      <w:tr w:rsidR="00E535DF" w:rsidRPr="00697A49" w:rsidTr="008244AB">
        <w:trPr>
          <w:trHeight w:val="676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5DF" w:rsidRPr="0005271E" w:rsidRDefault="00E535DF" w:rsidP="00405B7A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13. Обеспечение участия представителей Томской области в финале Российской национальной премии «Студент года»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5DF" w:rsidRDefault="00E535DF" w:rsidP="00405B7A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сентябрь-декабрь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35DF" w:rsidRPr="00697A49" w:rsidRDefault="00E535DF" w:rsidP="00405B7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697A49">
              <w:rPr>
                <w:rFonts w:ascii="PT Astra Serif" w:hAnsi="PT Astra Serif"/>
                <w:sz w:val="22"/>
                <w:szCs w:val="22"/>
              </w:rPr>
              <w:t>ОГАУ «ЦСП СК ТО»</w:t>
            </w:r>
          </w:p>
        </w:tc>
      </w:tr>
      <w:tr w:rsidR="00E535DF" w:rsidRPr="00697A49" w:rsidTr="008244AB">
        <w:trPr>
          <w:trHeight w:val="676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5DF" w:rsidRDefault="00E535DF" w:rsidP="00405B7A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14. Обеспечение участия представителей Томской области в финале Всероссийского конкурса «Ученик года»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5DF" w:rsidRDefault="00E535DF" w:rsidP="00405B7A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сентябрь-декабрь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35DF" w:rsidRPr="00697A49" w:rsidRDefault="00E535DF" w:rsidP="00405B7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697A49">
              <w:rPr>
                <w:rFonts w:ascii="PT Astra Serif" w:hAnsi="PT Astra Serif"/>
                <w:sz w:val="22"/>
                <w:szCs w:val="22"/>
              </w:rPr>
              <w:t>ОГАУ «ЦСП СК ТО»</w:t>
            </w:r>
          </w:p>
        </w:tc>
      </w:tr>
      <w:tr w:rsidR="00405B7A" w:rsidRPr="00697A49" w:rsidTr="008244AB">
        <w:trPr>
          <w:trHeight w:val="676"/>
        </w:trPr>
        <w:tc>
          <w:tcPr>
            <w:tcW w:w="1034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B7A" w:rsidRPr="00697A49" w:rsidRDefault="00405B7A" w:rsidP="00405B7A">
            <w:pPr>
              <w:ind w:firstLine="0"/>
              <w:rPr>
                <w:rFonts w:ascii="PT Astra Serif" w:hAnsi="PT Astra Serif"/>
                <w:b/>
                <w:color w:val="000000"/>
                <w:sz w:val="22"/>
                <w:szCs w:val="22"/>
              </w:rPr>
            </w:pPr>
            <w:r w:rsidRPr="00697A49">
              <w:rPr>
                <w:rFonts w:ascii="PT Astra Serif" w:hAnsi="PT Astra Serif"/>
                <w:b/>
                <w:color w:val="000000"/>
                <w:sz w:val="22"/>
                <w:szCs w:val="22"/>
              </w:rPr>
              <w:t>Подраздел 2.3.  Информационное обеспечение молодежи и государственной молодежной политики</w:t>
            </w:r>
          </w:p>
        </w:tc>
      </w:tr>
      <w:tr w:rsidR="00E535DF" w:rsidRPr="00697A49" w:rsidTr="008244AB">
        <w:trPr>
          <w:trHeight w:val="31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5DF" w:rsidRPr="00697A49" w:rsidRDefault="00E535DF" w:rsidP="00405B7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697A49">
              <w:rPr>
                <w:rFonts w:ascii="PT Astra Serif" w:hAnsi="PT Astra Serif"/>
                <w:color w:val="000000"/>
                <w:sz w:val="22"/>
                <w:szCs w:val="22"/>
              </w:rPr>
              <w:lastRenderedPageBreak/>
              <w:t>1. Организация разработки дизайна, изготовления и распространения полиграфической продукции, символики и атрибутики мероприятий, видеоматериалов, направленных на гражданское и патриотическое воспитание молодежи, создание условий для самореализации подростков и молодежи, профилактику асоциального и деструктивного поведения подростков и молодежи, поддержка детей и молодежи, находящейся в социально-опасном положении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5DF" w:rsidRPr="00697A49" w:rsidRDefault="00E535DF" w:rsidP="00405B7A">
            <w:pPr>
              <w:ind w:firstLine="0"/>
              <w:rPr>
                <w:rFonts w:ascii="PT Astra Serif" w:hAnsi="PT Astra Serif"/>
                <w:bCs/>
                <w:sz w:val="22"/>
                <w:szCs w:val="22"/>
              </w:rPr>
            </w:pPr>
            <w:r w:rsidRPr="00697A49">
              <w:rPr>
                <w:rFonts w:ascii="PT Astra Serif" w:hAnsi="PT Astra Serif"/>
                <w:bCs/>
                <w:sz w:val="22"/>
                <w:szCs w:val="22"/>
              </w:rPr>
              <w:t>март - декабрь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535DF" w:rsidRPr="00697A49" w:rsidRDefault="00E535DF" w:rsidP="00405B7A">
            <w:pPr>
              <w:ind w:firstLine="0"/>
              <w:rPr>
                <w:rFonts w:ascii="PT Astra Serif" w:hAnsi="PT Astra Serif"/>
                <w:bCs/>
                <w:sz w:val="22"/>
                <w:szCs w:val="22"/>
              </w:rPr>
            </w:pPr>
            <w:r w:rsidRPr="00697A49">
              <w:rPr>
                <w:rFonts w:ascii="PT Astra Serif" w:hAnsi="PT Astra Serif"/>
                <w:sz w:val="22"/>
                <w:szCs w:val="22"/>
              </w:rPr>
              <w:t>ОГАУ «ЦСП СК ТО»</w:t>
            </w:r>
          </w:p>
        </w:tc>
      </w:tr>
      <w:tr w:rsidR="00E535DF" w:rsidRPr="00697A49" w:rsidTr="008244AB">
        <w:trPr>
          <w:trHeight w:val="31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5DF" w:rsidRPr="00697A49" w:rsidRDefault="00E535DF" w:rsidP="00405B7A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97A49">
              <w:rPr>
                <w:rFonts w:ascii="PT Astra Serif" w:hAnsi="PT Astra Serif"/>
                <w:color w:val="000000"/>
                <w:sz w:val="22"/>
                <w:szCs w:val="22"/>
              </w:rPr>
              <w:t>2. Организация информационного освещения сферы молодёжной политики (фото, видео), а также организация подготовки, размещения и обновления информации в социальных сетях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5DF" w:rsidRPr="00697A49" w:rsidRDefault="000456DC" w:rsidP="00405B7A">
            <w:pPr>
              <w:ind w:firstLine="0"/>
              <w:rPr>
                <w:rFonts w:ascii="PT Astra Serif" w:hAnsi="PT Astra Serif"/>
                <w:bCs/>
                <w:sz w:val="22"/>
                <w:szCs w:val="22"/>
              </w:rPr>
            </w:pPr>
            <w:r>
              <w:rPr>
                <w:rFonts w:ascii="PT Astra Serif" w:hAnsi="PT Astra Serif"/>
                <w:bCs/>
                <w:sz w:val="22"/>
                <w:szCs w:val="22"/>
              </w:rPr>
              <w:t>я</w:t>
            </w:r>
            <w:r w:rsidR="00E535DF" w:rsidRPr="00697A49">
              <w:rPr>
                <w:rFonts w:ascii="PT Astra Serif" w:hAnsi="PT Astra Serif"/>
                <w:bCs/>
                <w:sz w:val="22"/>
                <w:szCs w:val="22"/>
              </w:rPr>
              <w:t>нварь</w:t>
            </w:r>
            <w:r w:rsidR="00E535DF">
              <w:rPr>
                <w:rFonts w:ascii="PT Astra Serif" w:hAnsi="PT Astra Serif"/>
                <w:bCs/>
                <w:sz w:val="22"/>
                <w:szCs w:val="22"/>
              </w:rPr>
              <w:t xml:space="preserve"> </w:t>
            </w:r>
            <w:r w:rsidR="00E535DF" w:rsidRPr="00697A49">
              <w:rPr>
                <w:rFonts w:ascii="PT Astra Serif" w:hAnsi="PT Astra Serif"/>
                <w:bCs/>
                <w:sz w:val="22"/>
                <w:szCs w:val="22"/>
              </w:rPr>
              <w:t>- декабрь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535DF" w:rsidRPr="00697A49" w:rsidRDefault="00E535DF" w:rsidP="00405B7A">
            <w:pPr>
              <w:ind w:firstLine="0"/>
              <w:rPr>
                <w:rFonts w:ascii="PT Astra Serif" w:hAnsi="PT Astra Serif"/>
                <w:bCs/>
                <w:sz w:val="22"/>
                <w:szCs w:val="22"/>
              </w:rPr>
            </w:pPr>
            <w:r w:rsidRPr="00697A49">
              <w:rPr>
                <w:rFonts w:ascii="PT Astra Serif" w:hAnsi="PT Astra Serif"/>
                <w:sz w:val="22"/>
                <w:szCs w:val="22"/>
              </w:rPr>
              <w:t>ОГАУ «ЦСП СК ТО»</w:t>
            </w:r>
          </w:p>
        </w:tc>
      </w:tr>
    </w:tbl>
    <w:p w:rsidR="00050CC3" w:rsidRPr="0006531E" w:rsidRDefault="00050CC3" w:rsidP="00D403FB">
      <w:pPr>
        <w:pStyle w:val="ConsPlusNormal"/>
        <w:ind w:firstLine="0"/>
        <w:rPr>
          <w:rFonts w:ascii="PT Astra Serif" w:hAnsi="PT Astra Serif"/>
          <w:szCs w:val="22"/>
        </w:rPr>
      </w:pPr>
    </w:p>
    <w:sectPr w:rsidR="00050CC3" w:rsidRPr="0006531E" w:rsidSect="008F49EF">
      <w:headerReference w:type="even" r:id="rId9"/>
      <w:headerReference w:type="default" r:id="rId10"/>
      <w:footerReference w:type="default" r:id="rId11"/>
      <w:type w:val="continuous"/>
      <w:pgSz w:w="11907" w:h="16840" w:code="9"/>
      <w:pgMar w:top="567" w:right="851" w:bottom="567" w:left="1418" w:header="284" w:footer="284" w:gutter="0"/>
      <w:cols w:space="720"/>
      <w:titlePg/>
      <w:docGrid w:linePitch="8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7BD6" w:rsidRDefault="001E7BD6">
      <w:r>
        <w:separator/>
      </w:r>
    </w:p>
  </w:endnote>
  <w:endnote w:type="continuationSeparator" w:id="0">
    <w:p w:rsidR="001E7BD6" w:rsidRDefault="001E7B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7BD6" w:rsidRDefault="001E7BD6">
    <w:pPr>
      <w:pStyle w:val="a7"/>
      <w:ind w:left="-567"/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7BD6" w:rsidRDefault="001E7BD6">
      <w:r>
        <w:separator/>
      </w:r>
    </w:p>
  </w:footnote>
  <w:footnote w:type="continuationSeparator" w:id="0">
    <w:p w:rsidR="001E7BD6" w:rsidRDefault="001E7BD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7BD6" w:rsidRDefault="001E7BD6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1E7BD6" w:rsidRDefault="001E7BD6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7BD6" w:rsidRPr="00802E05" w:rsidRDefault="001E7BD6" w:rsidP="00802E05">
    <w:pPr>
      <w:pStyle w:val="a5"/>
      <w:tabs>
        <w:tab w:val="clear" w:pos="4153"/>
        <w:tab w:val="clear" w:pos="8306"/>
        <w:tab w:val="left" w:pos="840"/>
        <w:tab w:val="left" w:pos="7140"/>
      </w:tabs>
      <w:ind w:firstLine="0"/>
      <w:jc w:val="left"/>
      <w:rPr>
        <w:szCs w:val="2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C2000"/>
    <w:multiLevelType w:val="hybridMultilevel"/>
    <w:tmpl w:val="1B6EC3D4"/>
    <w:lvl w:ilvl="0" w:tplc="E14CAF7E">
      <w:start w:val="4"/>
      <w:numFmt w:val="decimal"/>
      <w:lvlText w:val="%1."/>
      <w:lvlJc w:val="left"/>
      <w:pPr>
        <w:ind w:left="8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9" w:hanging="360"/>
      </w:pPr>
    </w:lvl>
    <w:lvl w:ilvl="2" w:tplc="0419001B" w:tentative="1">
      <w:start w:val="1"/>
      <w:numFmt w:val="lowerRoman"/>
      <w:lvlText w:val="%3."/>
      <w:lvlJc w:val="right"/>
      <w:pPr>
        <w:ind w:left="2259" w:hanging="180"/>
      </w:pPr>
    </w:lvl>
    <w:lvl w:ilvl="3" w:tplc="0419000F" w:tentative="1">
      <w:start w:val="1"/>
      <w:numFmt w:val="decimal"/>
      <w:lvlText w:val="%4."/>
      <w:lvlJc w:val="left"/>
      <w:pPr>
        <w:ind w:left="2979" w:hanging="360"/>
      </w:pPr>
    </w:lvl>
    <w:lvl w:ilvl="4" w:tplc="04190019" w:tentative="1">
      <w:start w:val="1"/>
      <w:numFmt w:val="lowerLetter"/>
      <w:lvlText w:val="%5."/>
      <w:lvlJc w:val="left"/>
      <w:pPr>
        <w:ind w:left="3699" w:hanging="360"/>
      </w:pPr>
    </w:lvl>
    <w:lvl w:ilvl="5" w:tplc="0419001B" w:tentative="1">
      <w:start w:val="1"/>
      <w:numFmt w:val="lowerRoman"/>
      <w:lvlText w:val="%6."/>
      <w:lvlJc w:val="right"/>
      <w:pPr>
        <w:ind w:left="4419" w:hanging="180"/>
      </w:pPr>
    </w:lvl>
    <w:lvl w:ilvl="6" w:tplc="0419000F" w:tentative="1">
      <w:start w:val="1"/>
      <w:numFmt w:val="decimal"/>
      <w:lvlText w:val="%7."/>
      <w:lvlJc w:val="left"/>
      <w:pPr>
        <w:ind w:left="5139" w:hanging="360"/>
      </w:pPr>
    </w:lvl>
    <w:lvl w:ilvl="7" w:tplc="04190019" w:tentative="1">
      <w:start w:val="1"/>
      <w:numFmt w:val="lowerLetter"/>
      <w:lvlText w:val="%8."/>
      <w:lvlJc w:val="left"/>
      <w:pPr>
        <w:ind w:left="5859" w:hanging="360"/>
      </w:pPr>
    </w:lvl>
    <w:lvl w:ilvl="8" w:tplc="041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">
    <w:nsid w:val="09D8557B"/>
    <w:multiLevelType w:val="multilevel"/>
    <w:tmpl w:val="4546F06C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AFA4777"/>
    <w:multiLevelType w:val="hybridMultilevel"/>
    <w:tmpl w:val="C29A0B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457526"/>
    <w:multiLevelType w:val="hybridMultilevel"/>
    <w:tmpl w:val="BE205940"/>
    <w:lvl w:ilvl="0" w:tplc="5694E556">
      <w:start w:val="1"/>
      <w:numFmt w:val="decimal"/>
      <w:lvlText w:val="%1."/>
      <w:lvlJc w:val="left"/>
      <w:pPr>
        <w:ind w:left="8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9" w:hanging="360"/>
      </w:pPr>
    </w:lvl>
    <w:lvl w:ilvl="2" w:tplc="0419001B" w:tentative="1">
      <w:start w:val="1"/>
      <w:numFmt w:val="lowerRoman"/>
      <w:lvlText w:val="%3."/>
      <w:lvlJc w:val="right"/>
      <w:pPr>
        <w:ind w:left="2259" w:hanging="180"/>
      </w:pPr>
    </w:lvl>
    <w:lvl w:ilvl="3" w:tplc="0419000F" w:tentative="1">
      <w:start w:val="1"/>
      <w:numFmt w:val="decimal"/>
      <w:lvlText w:val="%4."/>
      <w:lvlJc w:val="left"/>
      <w:pPr>
        <w:ind w:left="2979" w:hanging="360"/>
      </w:pPr>
    </w:lvl>
    <w:lvl w:ilvl="4" w:tplc="04190019" w:tentative="1">
      <w:start w:val="1"/>
      <w:numFmt w:val="lowerLetter"/>
      <w:lvlText w:val="%5."/>
      <w:lvlJc w:val="left"/>
      <w:pPr>
        <w:ind w:left="3699" w:hanging="360"/>
      </w:pPr>
    </w:lvl>
    <w:lvl w:ilvl="5" w:tplc="0419001B" w:tentative="1">
      <w:start w:val="1"/>
      <w:numFmt w:val="lowerRoman"/>
      <w:lvlText w:val="%6."/>
      <w:lvlJc w:val="right"/>
      <w:pPr>
        <w:ind w:left="4419" w:hanging="180"/>
      </w:pPr>
    </w:lvl>
    <w:lvl w:ilvl="6" w:tplc="0419000F" w:tentative="1">
      <w:start w:val="1"/>
      <w:numFmt w:val="decimal"/>
      <w:lvlText w:val="%7."/>
      <w:lvlJc w:val="left"/>
      <w:pPr>
        <w:ind w:left="5139" w:hanging="360"/>
      </w:pPr>
    </w:lvl>
    <w:lvl w:ilvl="7" w:tplc="04190019" w:tentative="1">
      <w:start w:val="1"/>
      <w:numFmt w:val="lowerLetter"/>
      <w:lvlText w:val="%8."/>
      <w:lvlJc w:val="left"/>
      <w:pPr>
        <w:ind w:left="5859" w:hanging="360"/>
      </w:pPr>
    </w:lvl>
    <w:lvl w:ilvl="8" w:tplc="041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4">
    <w:nsid w:val="16916D6E"/>
    <w:multiLevelType w:val="hybridMultilevel"/>
    <w:tmpl w:val="CB7618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F30F7F"/>
    <w:multiLevelType w:val="hybridMultilevel"/>
    <w:tmpl w:val="614C11CE"/>
    <w:lvl w:ilvl="0" w:tplc="DEFAD314">
      <w:start w:val="4"/>
      <w:numFmt w:val="decimal"/>
      <w:lvlText w:val="%1."/>
      <w:lvlJc w:val="left"/>
      <w:pPr>
        <w:ind w:left="11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99" w:hanging="360"/>
      </w:pPr>
    </w:lvl>
    <w:lvl w:ilvl="2" w:tplc="0419001B" w:tentative="1">
      <w:start w:val="1"/>
      <w:numFmt w:val="lowerRoman"/>
      <w:lvlText w:val="%3."/>
      <w:lvlJc w:val="right"/>
      <w:pPr>
        <w:ind w:left="2619" w:hanging="180"/>
      </w:pPr>
    </w:lvl>
    <w:lvl w:ilvl="3" w:tplc="0419000F" w:tentative="1">
      <w:start w:val="1"/>
      <w:numFmt w:val="decimal"/>
      <w:lvlText w:val="%4."/>
      <w:lvlJc w:val="left"/>
      <w:pPr>
        <w:ind w:left="3339" w:hanging="360"/>
      </w:pPr>
    </w:lvl>
    <w:lvl w:ilvl="4" w:tplc="04190019" w:tentative="1">
      <w:start w:val="1"/>
      <w:numFmt w:val="lowerLetter"/>
      <w:lvlText w:val="%5."/>
      <w:lvlJc w:val="left"/>
      <w:pPr>
        <w:ind w:left="4059" w:hanging="360"/>
      </w:pPr>
    </w:lvl>
    <w:lvl w:ilvl="5" w:tplc="0419001B" w:tentative="1">
      <w:start w:val="1"/>
      <w:numFmt w:val="lowerRoman"/>
      <w:lvlText w:val="%6."/>
      <w:lvlJc w:val="right"/>
      <w:pPr>
        <w:ind w:left="4779" w:hanging="180"/>
      </w:pPr>
    </w:lvl>
    <w:lvl w:ilvl="6" w:tplc="0419000F" w:tentative="1">
      <w:start w:val="1"/>
      <w:numFmt w:val="decimal"/>
      <w:lvlText w:val="%7."/>
      <w:lvlJc w:val="left"/>
      <w:pPr>
        <w:ind w:left="5499" w:hanging="360"/>
      </w:pPr>
    </w:lvl>
    <w:lvl w:ilvl="7" w:tplc="04190019" w:tentative="1">
      <w:start w:val="1"/>
      <w:numFmt w:val="lowerLetter"/>
      <w:lvlText w:val="%8."/>
      <w:lvlJc w:val="left"/>
      <w:pPr>
        <w:ind w:left="6219" w:hanging="360"/>
      </w:pPr>
    </w:lvl>
    <w:lvl w:ilvl="8" w:tplc="0419001B" w:tentative="1">
      <w:start w:val="1"/>
      <w:numFmt w:val="lowerRoman"/>
      <w:lvlText w:val="%9."/>
      <w:lvlJc w:val="right"/>
      <w:pPr>
        <w:ind w:left="6939" w:hanging="180"/>
      </w:pPr>
    </w:lvl>
  </w:abstractNum>
  <w:abstractNum w:abstractNumId="6">
    <w:nsid w:val="18AD5835"/>
    <w:multiLevelType w:val="hybridMultilevel"/>
    <w:tmpl w:val="E44AA864"/>
    <w:lvl w:ilvl="0" w:tplc="395C06EC">
      <w:start w:val="1"/>
      <w:numFmt w:val="decimal"/>
      <w:lvlText w:val="%1."/>
      <w:lvlJc w:val="left"/>
      <w:pPr>
        <w:ind w:left="8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9" w:hanging="360"/>
      </w:pPr>
    </w:lvl>
    <w:lvl w:ilvl="2" w:tplc="0419001B" w:tentative="1">
      <w:start w:val="1"/>
      <w:numFmt w:val="lowerRoman"/>
      <w:lvlText w:val="%3."/>
      <w:lvlJc w:val="right"/>
      <w:pPr>
        <w:ind w:left="2259" w:hanging="180"/>
      </w:pPr>
    </w:lvl>
    <w:lvl w:ilvl="3" w:tplc="0419000F" w:tentative="1">
      <w:start w:val="1"/>
      <w:numFmt w:val="decimal"/>
      <w:lvlText w:val="%4."/>
      <w:lvlJc w:val="left"/>
      <w:pPr>
        <w:ind w:left="2979" w:hanging="360"/>
      </w:pPr>
    </w:lvl>
    <w:lvl w:ilvl="4" w:tplc="04190019" w:tentative="1">
      <w:start w:val="1"/>
      <w:numFmt w:val="lowerLetter"/>
      <w:lvlText w:val="%5."/>
      <w:lvlJc w:val="left"/>
      <w:pPr>
        <w:ind w:left="3699" w:hanging="360"/>
      </w:pPr>
    </w:lvl>
    <w:lvl w:ilvl="5" w:tplc="0419001B" w:tentative="1">
      <w:start w:val="1"/>
      <w:numFmt w:val="lowerRoman"/>
      <w:lvlText w:val="%6."/>
      <w:lvlJc w:val="right"/>
      <w:pPr>
        <w:ind w:left="4419" w:hanging="180"/>
      </w:pPr>
    </w:lvl>
    <w:lvl w:ilvl="6" w:tplc="0419000F" w:tentative="1">
      <w:start w:val="1"/>
      <w:numFmt w:val="decimal"/>
      <w:lvlText w:val="%7."/>
      <w:lvlJc w:val="left"/>
      <w:pPr>
        <w:ind w:left="5139" w:hanging="360"/>
      </w:pPr>
    </w:lvl>
    <w:lvl w:ilvl="7" w:tplc="04190019" w:tentative="1">
      <w:start w:val="1"/>
      <w:numFmt w:val="lowerLetter"/>
      <w:lvlText w:val="%8."/>
      <w:lvlJc w:val="left"/>
      <w:pPr>
        <w:ind w:left="5859" w:hanging="360"/>
      </w:pPr>
    </w:lvl>
    <w:lvl w:ilvl="8" w:tplc="041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7">
    <w:nsid w:val="1CA112E0"/>
    <w:multiLevelType w:val="multilevel"/>
    <w:tmpl w:val="99D03C6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>
    <w:nsid w:val="1DFF7119"/>
    <w:multiLevelType w:val="multilevel"/>
    <w:tmpl w:val="2390B3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21E914AC"/>
    <w:multiLevelType w:val="hybridMultilevel"/>
    <w:tmpl w:val="E4181E90"/>
    <w:lvl w:ilvl="0" w:tplc="C3484B66">
      <w:start w:val="11"/>
      <w:numFmt w:val="decimal"/>
      <w:lvlText w:val="%1."/>
      <w:lvlJc w:val="left"/>
      <w:pPr>
        <w:ind w:left="8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9" w:hanging="360"/>
      </w:pPr>
    </w:lvl>
    <w:lvl w:ilvl="2" w:tplc="0419001B" w:tentative="1">
      <w:start w:val="1"/>
      <w:numFmt w:val="lowerRoman"/>
      <w:lvlText w:val="%3."/>
      <w:lvlJc w:val="right"/>
      <w:pPr>
        <w:ind w:left="2259" w:hanging="180"/>
      </w:pPr>
    </w:lvl>
    <w:lvl w:ilvl="3" w:tplc="0419000F" w:tentative="1">
      <w:start w:val="1"/>
      <w:numFmt w:val="decimal"/>
      <w:lvlText w:val="%4."/>
      <w:lvlJc w:val="left"/>
      <w:pPr>
        <w:ind w:left="2979" w:hanging="360"/>
      </w:pPr>
    </w:lvl>
    <w:lvl w:ilvl="4" w:tplc="04190019" w:tentative="1">
      <w:start w:val="1"/>
      <w:numFmt w:val="lowerLetter"/>
      <w:lvlText w:val="%5."/>
      <w:lvlJc w:val="left"/>
      <w:pPr>
        <w:ind w:left="3699" w:hanging="360"/>
      </w:pPr>
    </w:lvl>
    <w:lvl w:ilvl="5" w:tplc="0419001B" w:tentative="1">
      <w:start w:val="1"/>
      <w:numFmt w:val="lowerRoman"/>
      <w:lvlText w:val="%6."/>
      <w:lvlJc w:val="right"/>
      <w:pPr>
        <w:ind w:left="4419" w:hanging="180"/>
      </w:pPr>
    </w:lvl>
    <w:lvl w:ilvl="6" w:tplc="0419000F" w:tentative="1">
      <w:start w:val="1"/>
      <w:numFmt w:val="decimal"/>
      <w:lvlText w:val="%7."/>
      <w:lvlJc w:val="left"/>
      <w:pPr>
        <w:ind w:left="5139" w:hanging="360"/>
      </w:pPr>
    </w:lvl>
    <w:lvl w:ilvl="7" w:tplc="04190019" w:tentative="1">
      <w:start w:val="1"/>
      <w:numFmt w:val="lowerLetter"/>
      <w:lvlText w:val="%8."/>
      <w:lvlJc w:val="left"/>
      <w:pPr>
        <w:ind w:left="5859" w:hanging="360"/>
      </w:pPr>
    </w:lvl>
    <w:lvl w:ilvl="8" w:tplc="041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0">
    <w:nsid w:val="248B116D"/>
    <w:multiLevelType w:val="hybridMultilevel"/>
    <w:tmpl w:val="D80A9EF8"/>
    <w:lvl w:ilvl="0" w:tplc="FBC8CA78">
      <w:start w:val="787"/>
      <w:numFmt w:val="decimal"/>
      <w:lvlText w:val="%1"/>
      <w:lvlJc w:val="left"/>
      <w:pPr>
        <w:ind w:left="439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1">
    <w:nsid w:val="24EE0A66"/>
    <w:multiLevelType w:val="hybridMultilevel"/>
    <w:tmpl w:val="305C8C94"/>
    <w:lvl w:ilvl="0" w:tplc="62BAFFC8">
      <w:start w:val="1"/>
      <w:numFmt w:val="decimal"/>
      <w:lvlText w:val="%1."/>
      <w:lvlJc w:val="left"/>
      <w:pPr>
        <w:ind w:left="8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9" w:hanging="360"/>
      </w:pPr>
    </w:lvl>
    <w:lvl w:ilvl="2" w:tplc="0419001B" w:tentative="1">
      <w:start w:val="1"/>
      <w:numFmt w:val="lowerRoman"/>
      <w:lvlText w:val="%3."/>
      <w:lvlJc w:val="right"/>
      <w:pPr>
        <w:ind w:left="2259" w:hanging="180"/>
      </w:pPr>
    </w:lvl>
    <w:lvl w:ilvl="3" w:tplc="0419000F" w:tentative="1">
      <w:start w:val="1"/>
      <w:numFmt w:val="decimal"/>
      <w:lvlText w:val="%4."/>
      <w:lvlJc w:val="left"/>
      <w:pPr>
        <w:ind w:left="2979" w:hanging="360"/>
      </w:pPr>
    </w:lvl>
    <w:lvl w:ilvl="4" w:tplc="04190019" w:tentative="1">
      <w:start w:val="1"/>
      <w:numFmt w:val="lowerLetter"/>
      <w:lvlText w:val="%5."/>
      <w:lvlJc w:val="left"/>
      <w:pPr>
        <w:ind w:left="3699" w:hanging="360"/>
      </w:pPr>
    </w:lvl>
    <w:lvl w:ilvl="5" w:tplc="0419001B" w:tentative="1">
      <w:start w:val="1"/>
      <w:numFmt w:val="lowerRoman"/>
      <w:lvlText w:val="%6."/>
      <w:lvlJc w:val="right"/>
      <w:pPr>
        <w:ind w:left="4419" w:hanging="180"/>
      </w:pPr>
    </w:lvl>
    <w:lvl w:ilvl="6" w:tplc="0419000F" w:tentative="1">
      <w:start w:val="1"/>
      <w:numFmt w:val="decimal"/>
      <w:lvlText w:val="%7."/>
      <w:lvlJc w:val="left"/>
      <w:pPr>
        <w:ind w:left="5139" w:hanging="360"/>
      </w:pPr>
    </w:lvl>
    <w:lvl w:ilvl="7" w:tplc="04190019" w:tentative="1">
      <w:start w:val="1"/>
      <w:numFmt w:val="lowerLetter"/>
      <w:lvlText w:val="%8."/>
      <w:lvlJc w:val="left"/>
      <w:pPr>
        <w:ind w:left="5859" w:hanging="360"/>
      </w:pPr>
    </w:lvl>
    <w:lvl w:ilvl="8" w:tplc="041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2">
    <w:nsid w:val="2A3442A1"/>
    <w:multiLevelType w:val="hybridMultilevel"/>
    <w:tmpl w:val="34B8D590"/>
    <w:lvl w:ilvl="0" w:tplc="6F60300A">
      <w:start w:val="475"/>
      <w:numFmt w:val="decimal"/>
      <w:lvlText w:val="%1"/>
      <w:lvlJc w:val="left"/>
      <w:pPr>
        <w:ind w:left="439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3">
    <w:nsid w:val="2AB51992"/>
    <w:multiLevelType w:val="hybridMultilevel"/>
    <w:tmpl w:val="80D637AC"/>
    <w:lvl w:ilvl="0" w:tplc="C9E2746A">
      <w:start w:val="1"/>
      <w:numFmt w:val="decimal"/>
      <w:lvlText w:val="%1."/>
      <w:lvlJc w:val="left"/>
      <w:pPr>
        <w:ind w:left="8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9" w:hanging="360"/>
      </w:pPr>
    </w:lvl>
    <w:lvl w:ilvl="2" w:tplc="0419001B" w:tentative="1">
      <w:start w:val="1"/>
      <w:numFmt w:val="lowerRoman"/>
      <w:lvlText w:val="%3."/>
      <w:lvlJc w:val="right"/>
      <w:pPr>
        <w:ind w:left="2259" w:hanging="180"/>
      </w:pPr>
    </w:lvl>
    <w:lvl w:ilvl="3" w:tplc="0419000F" w:tentative="1">
      <w:start w:val="1"/>
      <w:numFmt w:val="decimal"/>
      <w:lvlText w:val="%4."/>
      <w:lvlJc w:val="left"/>
      <w:pPr>
        <w:ind w:left="2979" w:hanging="360"/>
      </w:pPr>
    </w:lvl>
    <w:lvl w:ilvl="4" w:tplc="04190019" w:tentative="1">
      <w:start w:val="1"/>
      <w:numFmt w:val="lowerLetter"/>
      <w:lvlText w:val="%5."/>
      <w:lvlJc w:val="left"/>
      <w:pPr>
        <w:ind w:left="3699" w:hanging="360"/>
      </w:pPr>
    </w:lvl>
    <w:lvl w:ilvl="5" w:tplc="0419001B" w:tentative="1">
      <w:start w:val="1"/>
      <w:numFmt w:val="lowerRoman"/>
      <w:lvlText w:val="%6."/>
      <w:lvlJc w:val="right"/>
      <w:pPr>
        <w:ind w:left="4419" w:hanging="180"/>
      </w:pPr>
    </w:lvl>
    <w:lvl w:ilvl="6" w:tplc="0419000F" w:tentative="1">
      <w:start w:val="1"/>
      <w:numFmt w:val="decimal"/>
      <w:lvlText w:val="%7."/>
      <w:lvlJc w:val="left"/>
      <w:pPr>
        <w:ind w:left="5139" w:hanging="360"/>
      </w:pPr>
    </w:lvl>
    <w:lvl w:ilvl="7" w:tplc="04190019" w:tentative="1">
      <w:start w:val="1"/>
      <w:numFmt w:val="lowerLetter"/>
      <w:lvlText w:val="%8."/>
      <w:lvlJc w:val="left"/>
      <w:pPr>
        <w:ind w:left="5859" w:hanging="360"/>
      </w:pPr>
    </w:lvl>
    <w:lvl w:ilvl="8" w:tplc="041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4">
    <w:nsid w:val="33D35F1D"/>
    <w:multiLevelType w:val="multilevel"/>
    <w:tmpl w:val="C6B4A03C"/>
    <w:lvl w:ilvl="0">
      <w:start w:val="1"/>
      <w:numFmt w:val="decimal"/>
      <w:lvlText w:val="%1."/>
      <w:lvlJc w:val="left"/>
      <w:pPr>
        <w:ind w:left="81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17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7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3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3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9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9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5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59" w:hanging="1800"/>
      </w:pPr>
      <w:rPr>
        <w:rFonts w:hint="default"/>
      </w:rPr>
    </w:lvl>
  </w:abstractNum>
  <w:abstractNum w:abstractNumId="15">
    <w:nsid w:val="38A975EA"/>
    <w:multiLevelType w:val="hybridMultilevel"/>
    <w:tmpl w:val="6278321C"/>
    <w:lvl w:ilvl="0" w:tplc="6AE074BA">
      <w:start w:val="25"/>
      <w:numFmt w:val="decimal"/>
      <w:lvlText w:val="%1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6">
    <w:nsid w:val="39A36D40"/>
    <w:multiLevelType w:val="hybridMultilevel"/>
    <w:tmpl w:val="525E34E0"/>
    <w:lvl w:ilvl="0" w:tplc="45A8A390">
      <w:start w:val="4"/>
      <w:numFmt w:val="decimal"/>
      <w:lvlText w:val="%1"/>
      <w:lvlJc w:val="left"/>
      <w:pPr>
        <w:ind w:left="7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3" w:hanging="360"/>
      </w:pPr>
    </w:lvl>
    <w:lvl w:ilvl="2" w:tplc="0419001B" w:tentative="1">
      <w:start w:val="1"/>
      <w:numFmt w:val="lowerRoman"/>
      <w:lvlText w:val="%3."/>
      <w:lvlJc w:val="right"/>
      <w:pPr>
        <w:ind w:left="2193" w:hanging="180"/>
      </w:pPr>
    </w:lvl>
    <w:lvl w:ilvl="3" w:tplc="0419000F" w:tentative="1">
      <w:start w:val="1"/>
      <w:numFmt w:val="decimal"/>
      <w:lvlText w:val="%4."/>
      <w:lvlJc w:val="left"/>
      <w:pPr>
        <w:ind w:left="2913" w:hanging="360"/>
      </w:pPr>
    </w:lvl>
    <w:lvl w:ilvl="4" w:tplc="04190019" w:tentative="1">
      <w:start w:val="1"/>
      <w:numFmt w:val="lowerLetter"/>
      <w:lvlText w:val="%5."/>
      <w:lvlJc w:val="left"/>
      <w:pPr>
        <w:ind w:left="3633" w:hanging="360"/>
      </w:pPr>
    </w:lvl>
    <w:lvl w:ilvl="5" w:tplc="0419001B" w:tentative="1">
      <w:start w:val="1"/>
      <w:numFmt w:val="lowerRoman"/>
      <w:lvlText w:val="%6."/>
      <w:lvlJc w:val="right"/>
      <w:pPr>
        <w:ind w:left="4353" w:hanging="180"/>
      </w:pPr>
    </w:lvl>
    <w:lvl w:ilvl="6" w:tplc="0419000F" w:tentative="1">
      <w:start w:val="1"/>
      <w:numFmt w:val="decimal"/>
      <w:lvlText w:val="%7."/>
      <w:lvlJc w:val="left"/>
      <w:pPr>
        <w:ind w:left="5073" w:hanging="360"/>
      </w:pPr>
    </w:lvl>
    <w:lvl w:ilvl="7" w:tplc="04190019" w:tentative="1">
      <w:start w:val="1"/>
      <w:numFmt w:val="lowerLetter"/>
      <w:lvlText w:val="%8."/>
      <w:lvlJc w:val="left"/>
      <w:pPr>
        <w:ind w:left="5793" w:hanging="360"/>
      </w:pPr>
    </w:lvl>
    <w:lvl w:ilvl="8" w:tplc="0419001B" w:tentative="1">
      <w:start w:val="1"/>
      <w:numFmt w:val="lowerRoman"/>
      <w:lvlText w:val="%9."/>
      <w:lvlJc w:val="right"/>
      <w:pPr>
        <w:ind w:left="6513" w:hanging="180"/>
      </w:pPr>
    </w:lvl>
  </w:abstractNum>
  <w:abstractNum w:abstractNumId="17">
    <w:nsid w:val="3C2C21B0"/>
    <w:multiLevelType w:val="hybridMultilevel"/>
    <w:tmpl w:val="5718A3C2"/>
    <w:lvl w:ilvl="0" w:tplc="BEA439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3F1F4A07"/>
    <w:multiLevelType w:val="hybridMultilevel"/>
    <w:tmpl w:val="638C7B9E"/>
    <w:lvl w:ilvl="0" w:tplc="81AAD8F2">
      <w:start w:val="1"/>
      <w:numFmt w:val="decimal"/>
      <w:lvlText w:val="%1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9">
    <w:nsid w:val="458C5DDB"/>
    <w:multiLevelType w:val="hybridMultilevel"/>
    <w:tmpl w:val="3B48B800"/>
    <w:lvl w:ilvl="0" w:tplc="401CC64E">
      <w:start w:val="17"/>
      <w:numFmt w:val="decimal"/>
      <w:lvlText w:val="%1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0">
    <w:nsid w:val="464C04D2"/>
    <w:multiLevelType w:val="hybridMultilevel"/>
    <w:tmpl w:val="B3147242"/>
    <w:lvl w:ilvl="0" w:tplc="B1745F76">
      <w:start w:val="6"/>
      <w:numFmt w:val="decimal"/>
      <w:lvlText w:val="%1."/>
      <w:lvlJc w:val="left"/>
      <w:pPr>
        <w:ind w:left="153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59" w:hanging="360"/>
      </w:pPr>
    </w:lvl>
    <w:lvl w:ilvl="2" w:tplc="0419001B" w:tentative="1">
      <w:start w:val="1"/>
      <w:numFmt w:val="lowerRoman"/>
      <w:lvlText w:val="%3."/>
      <w:lvlJc w:val="right"/>
      <w:pPr>
        <w:ind w:left="2979" w:hanging="180"/>
      </w:pPr>
    </w:lvl>
    <w:lvl w:ilvl="3" w:tplc="0419000F" w:tentative="1">
      <w:start w:val="1"/>
      <w:numFmt w:val="decimal"/>
      <w:lvlText w:val="%4."/>
      <w:lvlJc w:val="left"/>
      <w:pPr>
        <w:ind w:left="3699" w:hanging="360"/>
      </w:pPr>
    </w:lvl>
    <w:lvl w:ilvl="4" w:tplc="04190019" w:tentative="1">
      <w:start w:val="1"/>
      <w:numFmt w:val="lowerLetter"/>
      <w:lvlText w:val="%5."/>
      <w:lvlJc w:val="left"/>
      <w:pPr>
        <w:ind w:left="4419" w:hanging="360"/>
      </w:pPr>
    </w:lvl>
    <w:lvl w:ilvl="5" w:tplc="0419001B" w:tentative="1">
      <w:start w:val="1"/>
      <w:numFmt w:val="lowerRoman"/>
      <w:lvlText w:val="%6."/>
      <w:lvlJc w:val="right"/>
      <w:pPr>
        <w:ind w:left="5139" w:hanging="180"/>
      </w:pPr>
    </w:lvl>
    <w:lvl w:ilvl="6" w:tplc="0419000F" w:tentative="1">
      <w:start w:val="1"/>
      <w:numFmt w:val="decimal"/>
      <w:lvlText w:val="%7."/>
      <w:lvlJc w:val="left"/>
      <w:pPr>
        <w:ind w:left="5859" w:hanging="360"/>
      </w:pPr>
    </w:lvl>
    <w:lvl w:ilvl="7" w:tplc="04190019" w:tentative="1">
      <w:start w:val="1"/>
      <w:numFmt w:val="lowerLetter"/>
      <w:lvlText w:val="%8."/>
      <w:lvlJc w:val="left"/>
      <w:pPr>
        <w:ind w:left="6579" w:hanging="360"/>
      </w:pPr>
    </w:lvl>
    <w:lvl w:ilvl="8" w:tplc="0419001B" w:tentative="1">
      <w:start w:val="1"/>
      <w:numFmt w:val="lowerRoman"/>
      <w:lvlText w:val="%9."/>
      <w:lvlJc w:val="right"/>
      <w:pPr>
        <w:ind w:left="7299" w:hanging="180"/>
      </w:pPr>
    </w:lvl>
  </w:abstractNum>
  <w:abstractNum w:abstractNumId="21">
    <w:nsid w:val="473865C8"/>
    <w:multiLevelType w:val="hybridMultilevel"/>
    <w:tmpl w:val="37ECDFE2"/>
    <w:lvl w:ilvl="0" w:tplc="D7D47E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4CCF67ED"/>
    <w:multiLevelType w:val="hybridMultilevel"/>
    <w:tmpl w:val="FADC6A88"/>
    <w:lvl w:ilvl="0" w:tplc="BCE2B2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85B6BD9"/>
    <w:multiLevelType w:val="hybridMultilevel"/>
    <w:tmpl w:val="7B5C119C"/>
    <w:lvl w:ilvl="0" w:tplc="8A3496A4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4">
    <w:nsid w:val="59172075"/>
    <w:multiLevelType w:val="hybridMultilevel"/>
    <w:tmpl w:val="F97CB71A"/>
    <w:lvl w:ilvl="0" w:tplc="34A653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DB654EB"/>
    <w:multiLevelType w:val="hybridMultilevel"/>
    <w:tmpl w:val="07327124"/>
    <w:lvl w:ilvl="0" w:tplc="D51E8392">
      <w:start w:val="4"/>
      <w:numFmt w:val="decimal"/>
      <w:lvlText w:val="%1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26">
    <w:nsid w:val="62BB6F4A"/>
    <w:multiLevelType w:val="hybridMultilevel"/>
    <w:tmpl w:val="6008782A"/>
    <w:lvl w:ilvl="0" w:tplc="A7B8D4D4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0913757"/>
    <w:multiLevelType w:val="hybridMultilevel"/>
    <w:tmpl w:val="1C4252B2"/>
    <w:lvl w:ilvl="0" w:tplc="E4B23336">
      <w:start w:val="1"/>
      <w:numFmt w:val="decimal"/>
      <w:lvlText w:val="%1."/>
      <w:lvlJc w:val="left"/>
      <w:pPr>
        <w:ind w:left="1069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78576719"/>
    <w:multiLevelType w:val="hybridMultilevel"/>
    <w:tmpl w:val="BEA8D48A"/>
    <w:lvl w:ilvl="0" w:tplc="ED9AEB62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22"/>
  </w:num>
  <w:num w:numId="3">
    <w:abstractNumId w:val="17"/>
  </w:num>
  <w:num w:numId="4">
    <w:abstractNumId w:val="26"/>
  </w:num>
  <w:num w:numId="5">
    <w:abstractNumId w:val="11"/>
  </w:num>
  <w:num w:numId="6">
    <w:abstractNumId w:val="3"/>
  </w:num>
  <w:num w:numId="7">
    <w:abstractNumId w:val="14"/>
  </w:num>
  <w:num w:numId="8">
    <w:abstractNumId w:val="6"/>
  </w:num>
  <w:num w:numId="9">
    <w:abstractNumId w:val="0"/>
  </w:num>
  <w:num w:numId="10">
    <w:abstractNumId w:val="5"/>
  </w:num>
  <w:num w:numId="11">
    <w:abstractNumId w:val="20"/>
  </w:num>
  <w:num w:numId="12">
    <w:abstractNumId w:val="13"/>
  </w:num>
  <w:num w:numId="13">
    <w:abstractNumId w:val="9"/>
  </w:num>
  <w:num w:numId="14">
    <w:abstractNumId w:val="18"/>
  </w:num>
  <w:num w:numId="15">
    <w:abstractNumId w:val="7"/>
  </w:num>
  <w:num w:numId="16">
    <w:abstractNumId w:val="1"/>
  </w:num>
  <w:num w:numId="17">
    <w:abstractNumId w:val="23"/>
  </w:num>
  <w:num w:numId="18">
    <w:abstractNumId w:val="8"/>
  </w:num>
  <w:num w:numId="19">
    <w:abstractNumId w:val="4"/>
  </w:num>
  <w:num w:numId="20">
    <w:abstractNumId w:val="15"/>
  </w:num>
  <w:num w:numId="21">
    <w:abstractNumId w:val="25"/>
  </w:num>
  <w:num w:numId="22">
    <w:abstractNumId w:val="16"/>
  </w:num>
  <w:num w:numId="23">
    <w:abstractNumId w:val="28"/>
  </w:num>
  <w:num w:numId="24">
    <w:abstractNumId w:val="12"/>
  </w:num>
  <w:num w:numId="25">
    <w:abstractNumId w:val="10"/>
  </w:num>
  <w:num w:numId="26">
    <w:abstractNumId w:val="19"/>
  </w:num>
  <w:num w:numId="27">
    <w:abstractNumId w:val="24"/>
  </w:num>
  <w:num w:numId="28">
    <w:abstractNumId w:val="21"/>
  </w:num>
  <w:num w:numId="29">
    <w:abstractNumId w:val="2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attachedTemplate r:id="rId1"/>
  <w:stylePaneFormatFilter w:val="3F01"/>
  <w:defaultTabStop w:val="709"/>
  <w:hyphenationZone w:val="425"/>
  <w:drawingGridHorizontalSpacing w:val="31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E622A4"/>
    <w:rsid w:val="00003152"/>
    <w:rsid w:val="000045FA"/>
    <w:rsid w:val="00005816"/>
    <w:rsid w:val="00006102"/>
    <w:rsid w:val="00006122"/>
    <w:rsid w:val="00010494"/>
    <w:rsid w:val="00010682"/>
    <w:rsid w:val="0001201B"/>
    <w:rsid w:val="0001248C"/>
    <w:rsid w:val="00012766"/>
    <w:rsid w:val="00012ED6"/>
    <w:rsid w:val="00014794"/>
    <w:rsid w:val="00020309"/>
    <w:rsid w:val="00022238"/>
    <w:rsid w:val="00022F92"/>
    <w:rsid w:val="00025DDB"/>
    <w:rsid w:val="0003188C"/>
    <w:rsid w:val="00031960"/>
    <w:rsid w:val="000321B5"/>
    <w:rsid w:val="000352E4"/>
    <w:rsid w:val="0003787C"/>
    <w:rsid w:val="00037B0E"/>
    <w:rsid w:val="000429A6"/>
    <w:rsid w:val="000438D3"/>
    <w:rsid w:val="000446DD"/>
    <w:rsid w:val="000456DC"/>
    <w:rsid w:val="00046066"/>
    <w:rsid w:val="00046CA8"/>
    <w:rsid w:val="00047D1F"/>
    <w:rsid w:val="00050925"/>
    <w:rsid w:val="00050CC3"/>
    <w:rsid w:val="00051A6D"/>
    <w:rsid w:val="0005271E"/>
    <w:rsid w:val="000533F7"/>
    <w:rsid w:val="0005380E"/>
    <w:rsid w:val="00054A6F"/>
    <w:rsid w:val="00055112"/>
    <w:rsid w:val="00057A6F"/>
    <w:rsid w:val="00057F01"/>
    <w:rsid w:val="000619FA"/>
    <w:rsid w:val="00061BC4"/>
    <w:rsid w:val="00061D5B"/>
    <w:rsid w:val="00063DCB"/>
    <w:rsid w:val="00063E59"/>
    <w:rsid w:val="0006452A"/>
    <w:rsid w:val="00064C99"/>
    <w:rsid w:val="00064CB5"/>
    <w:rsid w:val="00065015"/>
    <w:rsid w:val="0006531E"/>
    <w:rsid w:val="000667DA"/>
    <w:rsid w:val="00067559"/>
    <w:rsid w:val="00072BFC"/>
    <w:rsid w:val="00072DF9"/>
    <w:rsid w:val="000735BF"/>
    <w:rsid w:val="000748D4"/>
    <w:rsid w:val="00074B30"/>
    <w:rsid w:val="000757FD"/>
    <w:rsid w:val="000758F8"/>
    <w:rsid w:val="000762F0"/>
    <w:rsid w:val="000769E6"/>
    <w:rsid w:val="00076B7F"/>
    <w:rsid w:val="0007769F"/>
    <w:rsid w:val="00077907"/>
    <w:rsid w:val="00080489"/>
    <w:rsid w:val="00080828"/>
    <w:rsid w:val="00080997"/>
    <w:rsid w:val="00082010"/>
    <w:rsid w:val="000831F6"/>
    <w:rsid w:val="00083669"/>
    <w:rsid w:val="0008434F"/>
    <w:rsid w:val="00085443"/>
    <w:rsid w:val="000859B0"/>
    <w:rsid w:val="00086AAD"/>
    <w:rsid w:val="00087AB4"/>
    <w:rsid w:val="00092416"/>
    <w:rsid w:val="0009372E"/>
    <w:rsid w:val="00093D18"/>
    <w:rsid w:val="00094116"/>
    <w:rsid w:val="00094FAC"/>
    <w:rsid w:val="0009652D"/>
    <w:rsid w:val="000A12AF"/>
    <w:rsid w:val="000A15C6"/>
    <w:rsid w:val="000A244D"/>
    <w:rsid w:val="000A24B9"/>
    <w:rsid w:val="000A4352"/>
    <w:rsid w:val="000A4D86"/>
    <w:rsid w:val="000B160A"/>
    <w:rsid w:val="000B1B96"/>
    <w:rsid w:val="000B4D39"/>
    <w:rsid w:val="000B5B22"/>
    <w:rsid w:val="000B66AC"/>
    <w:rsid w:val="000B68BF"/>
    <w:rsid w:val="000C06EE"/>
    <w:rsid w:val="000C1C80"/>
    <w:rsid w:val="000C444F"/>
    <w:rsid w:val="000C7B8E"/>
    <w:rsid w:val="000C7C2A"/>
    <w:rsid w:val="000D03F9"/>
    <w:rsid w:val="000D09C0"/>
    <w:rsid w:val="000D3086"/>
    <w:rsid w:val="000D49D9"/>
    <w:rsid w:val="000D4FE1"/>
    <w:rsid w:val="000D5E83"/>
    <w:rsid w:val="000D6A9D"/>
    <w:rsid w:val="000E0026"/>
    <w:rsid w:val="000E08ED"/>
    <w:rsid w:val="000E27CA"/>
    <w:rsid w:val="000E4257"/>
    <w:rsid w:val="000E476E"/>
    <w:rsid w:val="000E54BA"/>
    <w:rsid w:val="000E70B2"/>
    <w:rsid w:val="000E738B"/>
    <w:rsid w:val="000E7688"/>
    <w:rsid w:val="000E7CCF"/>
    <w:rsid w:val="000F07CB"/>
    <w:rsid w:val="000F0888"/>
    <w:rsid w:val="000F1181"/>
    <w:rsid w:val="000F1994"/>
    <w:rsid w:val="000F2F7F"/>
    <w:rsid w:val="000F34A6"/>
    <w:rsid w:val="000F34E3"/>
    <w:rsid w:val="000F379F"/>
    <w:rsid w:val="000F5235"/>
    <w:rsid w:val="000F581B"/>
    <w:rsid w:val="000F5DF9"/>
    <w:rsid w:val="0010186C"/>
    <w:rsid w:val="00102981"/>
    <w:rsid w:val="001035F8"/>
    <w:rsid w:val="00104525"/>
    <w:rsid w:val="001062BB"/>
    <w:rsid w:val="00106F6F"/>
    <w:rsid w:val="0010726D"/>
    <w:rsid w:val="00110A7B"/>
    <w:rsid w:val="00111506"/>
    <w:rsid w:val="00111700"/>
    <w:rsid w:val="0011333D"/>
    <w:rsid w:val="00113D16"/>
    <w:rsid w:val="00113DB0"/>
    <w:rsid w:val="001156B6"/>
    <w:rsid w:val="00115A04"/>
    <w:rsid w:val="00116C23"/>
    <w:rsid w:val="001175DE"/>
    <w:rsid w:val="001214AF"/>
    <w:rsid w:val="00122B36"/>
    <w:rsid w:val="0012334D"/>
    <w:rsid w:val="00125248"/>
    <w:rsid w:val="0012597A"/>
    <w:rsid w:val="00125A20"/>
    <w:rsid w:val="00126471"/>
    <w:rsid w:val="00126803"/>
    <w:rsid w:val="00130BD0"/>
    <w:rsid w:val="00134E97"/>
    <w:rsid w:val="00137B3B"/>
    <w:rsid w:val="001407C6"/>
    <w:rsid w:val="001408F6"/>
    <w:rsid w:val="00140A86"/>
    <w:rsid w:val="00140AC7"/>
    <w:rsid w:val="00140FFC"/>
    <w:rsid w:val="001434B6"/>
    <w:rsid w:val="00144891"/>
    <w:rsid w:val="001451E5"/>
    <w:rsid w:val="00145921"/>
    <w:rsid w:val="00145D7D"/>
    <w:rsid w:val="00147902"/>
    <w:rsid w:val="0015041F"/>
    <w:rsid w:val="00151511"/>
    <w:rsid w:val="00152519"/>
    <w:rsid w:val="00153506"/>
    <w:rsid w:val="0015451F"/>
    <w:rsid w:val="001568C8"/>
    <w:rsid w:val="00156C6F"/>
    <w:rsid w:val="00160495"/>
    <w:rsid w:val="0016477D"/>
    <w:rsid w:val="001663E1"/>
    <w:rsid w:val="0016684F"/>
    <w:rsid w:val="00166DA7"/>
    <w:rsid w:val="00170D72"/>
    <w:rsid w:val="00176034"/>
    <w:rsid w:val="00177970"/>
    <w:rsid w:val="00180CA2"/>
    <w:rsid w:val="00181053"/>
    <w:rsid w:val="00181A83"/>
    <w:rsid w:val="001841E5"/>
    <w:rsid w:val="00185E3F"/>
    <w:rsid w:val="001908AA"/>
    <w:rsid w:val="001916BD"/>
    <w:rsid w:val="00191C6F"/>
    <w:rsid w:val="00193B2F"/>
    <w:rsid w:val="00194F38"/>
    <w:rsid w:val="00197C71"/>
    <w:rsid w:val="001A08DE"/>
    <w:rsid w:val="001A0E13"/>
    <w:rsid w:val="001A291A"/>
    <w:rsid w:val="001A2A85"/>
    <w:rsid w:val="001A2C22"/>
    <w:rsid w:val="001A4B3E"/>
    <w:rsid w:val="001A5B8A"/>
    <w:rsid w:val="001A7E0B"/>
    <w:rsid w:val="001B040C"/>
    <w:rsid w:val="001B0EE6"/>
    <w:rsid w:val="001B15EB"/>
    <w:rsid w:val="001B2249"/>
    <w:rsid w:val="001B2FCF"/>
    <w:rsid w:val="001B31A5"/>
    <w:rsid w:val="001B36CE"/>
    <w:rsid w:val="001B3945"/>
    <w:rsid w:val="001B3F91"/>
    <w:rsid w:val="001B4D3F"/>
    <w:rsid w:val="001B6703"/>
    <w:rsid w:val="001B73BD"/>
    <w:rsid w:val="001B7EEA"/>
    <w:rsid w:val="001C1144"/>
    <w:rsid w:val="001C3D74"/>
    <w:rsid w:val="001C4C1E"/>
    <w:rsid w:val="001C5597"/>
    <w:rsid w:val="001C5670"/>
    <w:rsid w:val="001D1646"/>
    <w:rsid w:val="001D2019"/>
    <w:rsid w:val="001D275C"/>
    <w:rsid w:val="001D3A2D"/>
    <w:rsid w:val="001D423B"/>
    <w:rsid w:val="001D42B6"/>
    <w:rsid w:val="001D53B6"/>
    <w:rsid w:val="001D55C0"/>
    <w:rsid w:val="001D681C"/>
    <w:rsid w:val="001D6870"/>
    <w:rsid w:val="001D76F2"/>
    <w:rsid w:val="001E22CC"/>
    <w:rsid w:val="001E256E"/>
    <w:rsid w:val="001E392F"/>
    <w:rsid w:val="001E489E"/>
    <w:rsid w:val="001E58FD"/>
    <w:rsid w:val="001E6914"/>
    <w:rsid w:val="001E6F28"/>
    <w:rsid w:val="001E7651"/>
    <w:rsid w:val="001E7BD6"/>
    <w:rsid w:val="001F09E0"/>
    <w:rsid w:val="001F15BA"/>
    <w:rsid w:val="001F3B8C"/>
    <w:rsid w:val="001F468B"/>
    <w:rsid w:val="002001A2"/>
    <w:rsid w:val="0020082D"/>
    <w:rsid w:val="002009D5"/>
    <w:rsid w:val="00201B51"/>
    <w:rsid w:val="0020338F"/>
    <w:rsid w:val="0020392C"/>
    <w:rsid w:val="0020466A"/>
    <w:rsid w:val="00205EB0"/>
    <w:rsid w:val="002061E1"/>
    <w:rsid w:val="002077B8"/>
    <w:rsid w:val="00214362"/>
    <w:rsid w:val="0021456B"/>
    <w:rsid w:val="00214852"/>
    <w:rsid w:val="002148DB"/>
    <w:rsid w:val="00214DD3"/>
    <w:rsid w:val="0021503B"/>
    <w:rsid w:val="00216391"/>
    <w:rsid w:val="002176EF"/>
    <w:rsid w:val="002205B3"/>
    <w:rsid w:val="002228C0"/>
    <w:rsid w:val="00223B58"/>
    <w:rsid w:val="00223BB1"/>
    <w:rsid w:val="0022431B"/>
    <w:rsid w:val="002243A9"/>
    <w:rsid w:val="00225DBC"/>
    <w:rsid w:val="00226D0B"/>
    <w:rsid w:val="002314E7"/>
    <w:rsid w:val="00233C4D"/>
    <w:rsid w:val="00233CCC"/>
    <w:rsid w:val="00234FB2"/>
    <w:rsid w:val="0023521F"/>
    <w:rsid w:val="00235CEF"/>
    <w:rsid w:val="002364C2"/>
    <w:rsid w:val="0023690A"/>
    <w:rsid w:val="0023694F"/>
    <w:rsid w:val="00240156"/>
    <w:rsid w:val="0024031E"/>
    <w:rsid w:val="00240C33"/>
    <w:rsid w:val="00240D04"/>
    <w:rsid w:val="00240FAB"/>
    <w:rsid w:val="00242770"/>
    <w:rsid w:val="0024303D"/>
    <w:rsid w:val="00243237"/>
    <w:rsid w:val="002438A3"/>
    <w:rsid w:val="00243B4F"/>
    <w:rsid w:val="00244A9F"/>
    <w:rsid w:val="00244BF2"/>
    <w:rsid w:val="0024542F"/>
    <w:rsid w:val="00245552"/>
    <w:rsid w:val="00245F18"/>
    <w:rsid w:val="0024683D"/>
    <w:rsid w:val="0025378F"/>
    <w:rsid w:val="002538F9"/>
    <w:rsid w:val="00253CDC"/>
    <w:rsid w:val="00253F33"/>
    <w:rsid w:val="00260555"/>
    <w:rsid w:val="00260658"/>
    <w:rsid w:val="00262564"/>
    <w:rsid w:val="00264317"/>
    <w:rsid w:val="00264480"/>
    <w:rsid w:val="00264532"/>
    <w:rsid w:val="0026660B"/>
    <w:rsid w:val="002678CA"/>
    <w:rsid w:val="00271CB0"/>
    <w:rsid w:val="00272473"/>
    <w:rsid w:val="00272887"/>
    <w:rsid w:val="002731B1"/>
    <w:rsid w:val="002738EF"/>
    <w:rsid w:val="002751FD"/>
    <w:rsid w:val="002768E5"/>
    <w:rsid w:val="002778EB"/>
    <w:rsid w:val="00277F24"/>
    <w:rsid w:val="002800D6"/>
    <w:rsid w:val="0028181A"/>
    <w:rsid w:val="00282EC4"/>
    <w:rsid w:val="00282F66"/>
    <w:rsid w:val="0028322D"/>
    <w:rsid w:val="00283DC5"/>
    <w:rsid w:val="00285120"/>
    <w:rsid w:val="002851B4"/>
    <w:rsid w:val="00285779"/>
    <w:rsid w:val="00285ABD"/>
    <w:rsid w:val="00285B37"/>
    <w:rsid w:val="00285C7F"/>
    <w:rsid w:val="00285D59"/>
    <w:rsid w:val="00287B26"/>
    <w:rsid w:val="00290E48"/>
    <w:rsid w:val="0029241D"/>
    <w:rsid w:val="00293B54"/>
    <w:rsid w:val="00294383"/>
    <w:rsid w:val="002947F5"/>
    <w:rsid w:val="00296192"/>
    <w:rsid w:val="00296261"/>
    <w:rsid w:val="00297424"/>
    <w:rsid w:val="00297651"/>
    <w:rsid w:val="00297B36"/>
    <w:rsid w:val="002A09B7"/>
    <w:rsid w:val="002A268B"/>
    <w:rsid w:val="002A3556"/>
    <w:rsid w:val="002A3EB2"/>
    <w:rsid w:val="002A4693"/>
    <w:rsid w:val="002A4E2D"/>
    <w:rsid w:val="002A582E"/>
    <w:rsid w:val="002B2F62"/>
    <w:rsid w:val="002B3857"/>
    <w:rsid w:val="002B3F84"/>
    <w:rsid w:val="002B47E4"/>
    <w:rsid w:val="002B5443"/>
    <w:rsid w:val="002B6F20"/>
    <w:rsid w:val="002B7EA9"/>
    <w:rsid w:val="002C0241"/>
    <w:rsid w:val="002C3926"/>
    <w:rsid w:val="002C3A21"/>
    <w:rsid w:val="002C3F7F"/>
    <w:rsid w:val="002C4A6F"/>
    <w:rsid w:val="002C5681"/>
    <w:rsid w:val="002C63DA"/>
    <w:rsid w:val="002D1315"/>
    <w:rsid w:val="002D240A"/>
    <w:rsid w:val="002D2C79"/>
    <w:rsid w:val="002D486E"/>
    <w:rsid w:val="002D490F"/>
    <w:rsid w:val="002D5E7D"/>
    <w:rsid w:val="002D5F3F"/>
    <w:rsid w:val="002D7AAF"/>
    <w:rsid w:val="002E04E9"/>
    <w:rsid w:val="002E1124"/>
    <w:rsid w:val="002E30BB"/>
    <w:rsid w:val="002E6103"/>
    <w:rsid w:val="002E675E"/>
    <w:rsid w:val="002E6B0A"/>
    <w:rsid w:val="002F0520"/>
    <w:rsid w:val="002F0AFE"/>
    <w:rsid w:val="002F139A"/>
    <w:rsid w:val="002F2642"/>
    <w:rsid w:val="002F410D"/>
    <w:rsid w:val="002F41E0"/>
    <w:rsid w:val="002F52F2"/>
    <w:rsid w:val="00300355"/>
    <w:rsid w:val="00301E51"/>
    <w:rsid w:val="00301EA5"/>
    <w:rsid w:val="003023D1"/>
    <w:rsid w:val="003046B1"/>
    <w:rsid w:val="00304D71"/>
    <w:rsid w:val="0031506B"/>
    <w:rsid w:val="00315C00"/>
    <w:rsid w:val="00320A60"/>
    <w:rsid w:val="00320F33"/>
    <w:rsid w:val="003216F4"/>
    <w:rsid w:val="00321B9B"/>
    <w:rsid w:val="00321F01"/>
    <w:rsid w:val="003220F9"/>
    <w:rsid w:val="003228D2"/>
    <w:rsid w:val="003245DC"/>
    <w:rsid w:val="00324F8E"/>
    <w:rsid w:val="00325D0B"/>
    <w:rsid w:val="00326F6F"/>
    <w:rsid w:val="00327198"/>
    <w:rsid w:val="003311F2"/>
    <w:rsid w:val="00332F01"/>
    <w:rsid w:val="00333FD2"/>
    <w:rsid w:val="00334FDD"/>
    <w:rsid w:val="00337B3D"/>
    <w:rsid w:val="00341108"/>
    <w:rsid w:val="00341AE1"/>
    <w:rsid w:val="003423F8"/>
    <w:rsid w:val="00344098"/>
    <w:rsid w:val="00345446"/>
    <w:rsid w:val="00345B01"/>
    <w:rsid w:val="00346A71"/>
    <w:rsid w:val="00346DA8"/>
    <w:rsid w:val="003473F9"/>
    <w:rsid w:val="00353875"/>
    <w:rsid w:val="00353B70"/>
    <w:rsid w:val="00354486"/>
    <w:rsid w:val="003561E1"/>
    <w:rsid w:val="0035620E"/>
    <w:rsid w:val="00356CBA"/>
    <w:rsid w:val="003578F1"/>
    <w:rsid w:val="0036070D"/>
    <w:rsid w:val="00360905"/>
    <w:rsid w:val="00360C7F"/>
    <w:rsid w:val="003612C6"/>
    <w:rsid w:val="00363EFD"/>
    <w:rsid w:val="00365D82"/>
    <w:rsid w:val="00366631"/>
    <w:rsid w:val="00367446"/>
    <w:rsid w:val="00373169"/>
    <w:rsid w:val="00373271"/>
    <w:rsid w:val="00374CBB"/>
    <w:rsid w:val="0037798E"/>
    <w:rsid w:val="00377C3F"/>
    <w:rsid w:val="00380167"/>
    <w:rsid w:val="0038028B"/>
    <w:rsid w:val="003808B0"/>
    <w:rsid w:val="00381A81"/>
    <w:rsid w:val="00382047"/>
    <w:rsid w:val="00382C3F"/>
    <w:rsid w:val="003841F6"/>
    <w:rsid w:val="00385A66"/>
    <w:rsid w:val="00385D74"/>
    <w:rsid w:val="00386778"/>
    <w:rsid w:val="00386B20"/>
    <w:rsid w:val="00391156"/>
    <w:rsid w:val="00391544"/>
    <w:rsid w:val="00391A22"/>
    <w:rsid w:val="00391EE7"/>
    <w:rsid w:val="0039641C"/>
    <w:rsid w:val="00396B9D"/>
    <w:rsid w:val="0039701F"/>
    <w:rsid w:val="003971B5"/>
    <w:rsid w:val="003A0493"/>
    <w:rsid w:val="003A0810"/>
    <w:rsid w:val="003A1EB4"/>
    <w:rsid w:val="003A205B"/>
    <w:rsid w:val="003A241F"/>
    <w:rsid w:val="003A247A"/>
    <w:rsid w:val="003A248F"/>
    <w:rsid w:val="003A298F"/>
    <w:rsid w:val="003A30AD"/>
    <w:rsid w:val="003A49D4"/>
    <w:rsid w:val="003A6909"/>
    <w:rsid w:val="003B66B2"/>
    <w:rsid w:val="003B6D78"/>
    <w:rsid w:val="003C0105"/>
    <w:rsid w:val="003C2788"/>
    <w:rsid w:val="003C3973"/>
    <w:rsid w:val="003C4940"/>
    <w:rsid w:val="003C57FE"/>
    <w:rsid w:val="003C70B0"/>
    <w:rsid w:val="003D0CAF"/>
    <w:rsid w:val="003D21E7"/>
    <w:rsid w:val="003D3050"/>
    <w:rsid w:val="003D3139"/>
    <w:rsid w:val="003D48F2"/>
    <w:rsid w:val="003D712C"/>
    <w:rsid w:val="003E0516"/>
    <w:rsid w:val="003E0EF9"/>
    <w:rsid w:val="003E3347"/>
    <w:rsid w:val="003E3ECA"/>
    <w:rsid w:val="003E629B"/>
    <w:rsid w:val="003E7A54"/>
    <w:rsid w:val="003F056D"/>
    <w:rsid w:val="003F1B7F"/>
    <w:rsid w:val="003F2639"/>
    <w:rsid w:val="003F478D"/>
    <w:rsid w:val="003F59CB"/>
    <w:rsid w:val="003F5D06"/>
    <w:rsid w:val="003F77B0"/>
    <w:rsid w:val="003F7A13"/>
    <w:rsid w:val="004007A7"/>
    <w:rsid w:val="0040102A"/>
    <w:rsid w:val="004013F0"/>
    <w:rsid w:val="00404527"/>
    <w:rsid w:val="00405313"/>
    <w:rsid w:val="0040596C"/>
    <w:rsid w:val="00405B7A"/>
    <w:rsid w:val="0040659E"/>
    <w:rsid w:val="00406A7E"/>
    <w:rsid w:val="004070EF"/>
    <w:rsid w:val="00407C94"/>
    <w:rsid w:val="0041329F"/>
    <w:rsid w:val="004139BF"/>
    <w:rsid w:val="004158C0"/>
    <w:rsid w:val="004177BA"/>
    <w:rsid w:val="00417D4D"/>
    <w:rsid w:val="00417FC5"/>
    <w:rsid w:val="004204E3"/>
    <w:rsid w:val="00421E40"/>
    <w:rsid w:val="00421F08"/>
    <w:rsid w:val="004232F3"/>
    <w:rsid w:val="00424E39"/>
    <w:rsid w:val="00425854"/>
    <w:rsid w:val="00425A42"/>
    <w:rsid w:val="00425B8C"/>
    <w:rsid w:val="0042673B"/>
    <w:rsid w:val="004276A2"/>
    <w:rsid w:val="00431876"/>
    <w:rsid w:val="00431943"/>
    <w:rsid w:val="00431DD6"/>
    <w:rsid w:val="00432104"/>
    <w:rsid w:val="00432693"/>
    <w:rsid w:val="00432A2E"/>
    <w:rsid w:val="0043324A"/>
    <w:rsid w:val="00433707"/>
    <w:rsid w:val="004337DB"/>
    <w:rsid w:val="00434D29"/>
    <w:rsid w:val="00435C56"/>
    <w:rsid w:val="00436EC2"/>
    <w:rsid w:val="00437D74"/>
    <w:rsid w:val="0044005C"/>
    <w:rsid w:val="004405E1"/>
    <w:rsid w:val="00440EB2"/>
    <w:rsid w:val="004413EF"/>
    <w:rsid w:val="004418F9"/>
    <w:rsid w:val="00441D02"/>
    <w:rsid w:val="00442CC3"/>
    <w:rsid w:val="00442DF2"/>
    <w:rsid w:val="004462B6"/>
    <w:rsid w:val="00446F85"/>
    <w:rsid w:val="00452AFF"/>
    <w:rsid w:val="00452D44"/>
    <w:rsid w:val="004544FB"/>
    <w:rsid w:val="00457398"/>
    <w:rsid w:val="004573FA"/>
    <w:rsid w:val="00457E1D"/>
    <w:rsid w:val="00460427"/>
    <w:rsid w:val="00461475"/>
    <w:rsid w:val="00462288"/>
    <w:rsid w:val="00462F0C"/>
    <w:rsid w:val="004641BB"/>
    <w:rsid w:val="00464252"/>
    <w:rsid w:val="00466509"/>
    <w:rsid w:val="004666A7"/>
    <w:rsid w:val="00466848"/>
    <w:rsid w:val="00466E4E"/>
    <w:rsid w:val="00470842"/>
    <w:rsid w:val="00471137"/>
    <w:rsid w:val="00471938"/>
    <w:rsid w:val="00471E89"/>
    <w:rsid w:val="00473267"/>
    <w:rsid w:val="00473A71"/>
    <w:rsid w:val="00473AA3"/>
    <w:rsid w:val="00474F7D"/>
    <w:rsid w:val="0047727B"/>
    <w:rsid w:val="004774F7"/>
    <w:rsid w:val="0048036F"/>
    <w:rsid w:val="00480952"/>
    <w:rsid w:val="00480FF7"/>
    <w:rsid w:val="00481010"/>
    <w:rsid w:val="00481A1A"/>
    <w:rsid w:val="00481BD0"/>
    <w:rsid w:val="00482063"/>
    <w:rsid w:val="00482371"/>
    <w:rsid w:val="004834B9"/>
    <w:rsid w:val="00483D4C"/>
    <w:rsid w:val="004844EE"/>
    <w:rsid w:val="00485E41"/>
    <w:rsid w:val="004862AB"/>
    <w:rsid w:val="004864DB"/>
    <w:rsid w:val="0048671F"/>
    <w:rsid w:val="0048685E"/>
    <w:rsid w:val="00486E52"/>
    <w:rsid w:val="004873EE"/>
    <w:rsid w:val="004919F4"/>
    <w:rsid w:val="004937FF"/>
    <w:rsid w:val="00493E6F"/>
    <w:rsid w:val="0049549E"/>
    <w:rsid w:val="00497AD4"/>
    <w:rsid w:val="00497F8F"/>
    <w:rsid w:val="004A02B6"/>
    <w:rsid w:val="004A219A"/>
    <w:rsid w:val="004A5AE8"/>
    <w:rsid w:val="004A7EB6"/>
    <w:rsid w:val="004B0481"/>
    <w:rsid w:val="004B0551"/>
    <w:rsid w:val="004B1448"/>
    <w:rsid w:val="004B2187"/>
    <w:rsid w:val="004B267B"/>
    <w:rsid w:val="004B4616"/>
    <w:rsid w:val="004B7133"/>
    <w:rsid w:val="004C142E"/>
    <w:rsid w:val="004C276A"/>
    <w:rsid w:val="004C3A5B"/>
    <w:rsid w:val="004C4438"/>
    <w:rsid w:val="004C4749"/>
    <w:rsid w:val="004C4F60"/>
    <w:rsid w:val="004C65B8"/>
    <w:rsid w:val="004C7631"/>
    <w:rsid w:val="004D1A5F"/>
    <w:rsid w:val="004D2956"/>
    <w:rsid w:val="004D3436"/>
    <w:rsid w:val="004D3F9A"/>
    <w:rsid w:val="004D4DE6"/>
    <w:rsid w:val="004D5188"/>
    <w:rsid w:val="004D5B1E"/>
    <w:rsid w:val="004E3707"/>
    <w:rsid w:val="004E3737"/>
    <w:rsid w:val="004E40EA"/>
    <w:rsid w:val="004E4A28"/>
    <w:rsid w:val="004E52FA"/>
    <w:rsid w:val="004E54FE"/>
    <w:rsid w:val="004E5F52"/>
    <w:rsid w:val="004E6F8A"/>
    <w:rsid w:val="004F0A04"/>
    <w:rsid w:val="004F21E8"/>
    <w:rsid w:val="004F5C89"/>
    <w:rsid w:val="004F6D4C"/>
    <w:rsid w:val="004F756C"/>
    <w:rsid w:val="004F77AE"/>
    <w:rsid w:val="004F77F1"/>
    <w:rsid w:val="0050046C"/>
    <w:rsid w:val="00501CF9"/>
    <w:rsid w:val="00501EFB"/>
    <w:rsid w:val="00503F3D"/>
    <w:rsid w:val="00505650"/>
    <w:rsid w:val="00511440"/>
    <w:rsid w:val="00512064"/>
    <w:rsid w:val="005124C7"/>
    <w:rsid w:val="00514BBB"/>
    <w:rsid w:val="005150AF"/>
    <w:rsid w:val="005165C2"/>
    <w:rsid w:val="0051790F"/>
    <w:rsid w:val="00520B32"/>
    <w:rsid w:val="00521D20"/>
    <w:rsid w:val="00522015"/>
    <w:rsid w:val="005239EE"/>
    <w:rsid w:val="00523D37"/>
    <w:rsid w:val="00526C5C"/>
    <w:rsid w:val="00526D01"/>
    <w:rsid w:val="00527F31"/>
    <w:rsid w:val="00530E26"/>
    <w:rsid w:val="00530E51"/>
    <w:rsid w:val="00531099"/>
    <w:rsid w:val="00531533"/>
    <w:rsid w:val="0053268F"/>
    <w:rsid w:val="005330A0"/>
    <w:rsid w:val="00534FDB"/>
    <w:rsid w:val="005354F3"/>
    <w:rsid w:val="005373C4"/>
    <w:rsid w:val="005373C7"/>
    <w:rsid w:val="0053740A"/>
    <w:rsid w:val="00540AF8"/>
    <w:rsid w:val="005418D7"/>
    <w:rsid w:val="0054387B"/>
    <w:rsid w:val="00543BF1"/>
    <w:rsid w:val="005445EA"/>
    <w:rsid w:val="00544858"/>
    <w:rsid w:val="00545843"/>
    <w:rsid w:val="005459C6"/>
    <w:rsid w:val="005463FF"/>
    <w:rsid w:val="00546B47"/>
    <w:rsid w:val="00547288"/>
    <w:rsid w:val="00547CD8"/>
    <w:rsid w:val="00552ED9"/>
    <w:rsid w:val="0055344E"/>
    <w:rsid w:val="00553747"/>
    <w:rsid w:val="00553C50"/>
    <w:rsid w:val="00554A6F"/>
    <w:rsid w:val="0055501B"/>
    <w:rsid w:val="00555038"/>
    <w:rsid w:val="005573CC"/>
    <w:rsid w:val="005574D4"/>
    <w:rsid w:val="005578FC"/>
    <w:rsid w:val="00557EA9"/>
    <w:rsid w:val="00557EB5"/>
    <w:rsid w:val="0056077D"/>
    <w:rsid w:val="00561B05"/>
    <w:rsid w:val="00561D2F"/>
    <w:rsid w:val="0056384C"/>
    <w:rsid w:val="00564777"/>
    <w:rsid w:val="005652DC"/>
    <w:rsid w:val="0056600C"/>
    <w:rsid w:val="00570298"/>
    <w:rsid w:val="0057149F"/>
    <w:rsid w:val="0057185E"/>
    <w:rsid w:val="00572093"/>
    <w:rsid w:val="0057247C"/>
    <w:rsid w:val="00574ACB"/>
    <w:rsid w:val="00574BEC"/>
    <w:rsid w:val="0057558E"/>
    <w:rsid w:val="00576736"/>
    <w:rsid w:val="00583D85"/>
    <w:rsid w:val="00584789"/>
    <w:rsid w:val="00585374"/>
    <w:rsid w:val="005900F1"/>
    <w:rsid w:val="00590A39"/>
    <w:rsid w:val="00592FD6"/>
    <w:rsid w:val="00593DCF"/>
    <w:rsid w:val="00596294"/>
    <w:rsid w:val="00597058"/>
    <w:rsid w:val="0059787F"/>
    <w:rsid w:val="00597E53"/>
    <w:rsid w:val="005A0311"/>
    <w:rsid w:val="005A1C5F"/>
    <w:rsid w:val="005A379F"/>
    <w:rsid w:val="005A437D"/>
    <w:rsid w:val="005A4658"/>
    <w:rsid w:val="005A4DA1"/>
    <w:rsid w:val="005A68F6"/>
    <w:rsid w:val="005A6E7F"/>
    <w:rsid w:val="005B07DC"/>
    <w:rsid w:val="005B29DA"/>
    <w:rsid w:val="005B3CFE"/>
    <w:rsid w:val="005B57DB"/>
    <w:rsid w:val="005B61C1"/>
    <w:rsid w:val="005B68F1"/>
    <w:rsid w:val="005B7B25"/>
    <w:rsid w:val="005C02B8"/>
    <w:rsid w:val="005C04A3"/>
    <w:rsid w:val="005C0BA6"/>
    <w:rsid w:val="005C1121"/>
    <w:rsid w:val="005C14D6"/>
    <w:rsid w:val="005C22D6"/>
    <w:rsid w:val="005C319A"/>
    <w:rsid w:val="005C3C07"/>
    <w:rsid w:val="005C436A"/>
    <w:rsid w:val="005C4DA5"/>
    <w:rsid w:val="005C5509"/>
    <w:rsid w:val="005C57B2"/>
    <w:rsid w:val="005C5E3A"/>
    <w:rsid w:val="005C6797"/>
    <w:rsid w:val="005C7E0B"/>
    <w:rsid w:val="005D1DCD"/>
    <w:rsid w:val="005D1FAE"/>
    <w:rsid w:val="005D2873"/>
    <w:rsid w:val="005D2EC9"/>
    <w:rsid w:val="005D3FC2"/>
    <w:rsid w:val="005D4002"/>
    <w:rsid w:val="005D4AAF"/>
    <w:rsid w:val="005D6843"/>
    <w:rsid w:val="005D71A4"/>
    <w:rsid w:val="005D76EE"/>
    <w:rsid w:val="005E1D44"/>
    <w:rsid w:val="005E28BE"/>
    <w:rsid w:val="005E318C"/>
    <w:rsid w:val="005E3F86"/>
    <w:rsid w:val="005E4BBB"/>
    <w:rsid w:val="005E4FE3"/>
    <w:rsid w:val="005E50D3"/>
    <w:rsid w:val="005E5B8D"/>
    <w:rsid w:val="005E5F15"/>
    <w:rsid w:val="005E61B0"/>
    <w:rsid w:val="005E659C"/>
    <w:rsid w:val="005F0E04"/>
    <w:rsid w:val="005F3F6E"/>
    <w:rsid w:val="005F4BE1"/>
    <w:rsid w:val="005F6AB0"/>
    <w:rsid w:val="005F6E25"/>
    <w:rsid w:val="00600BD8"/>
    <w:rsid w:val="00602615"/>
    <w:rsid w:val="006027F0"/>
    <w:rsid w:val="0060380C"/>
    <w:rsid w:val="00604F0A"/>
    <w:rsid w:val="00605E88"/>
    <w:rsid w:val="00605F64"/>
    <w:rsid w:val="00606484"/>
    <w:rsid w:val="006073EB"/>
    <w:rsid w:val="0061137B"/>
    <w:rsid w:val="0061144D"/>
    <w:rsid w:val="006127EF"/>
    <w:rsid w:val="0061288B"/>
    <w:rsid w:val="00613296"/>
    <w:rsid w:val="00614A43"/>
    <w:rsid w:val="00616C13"/>
    <w:rsid w:val="0062014C"/>
    <w:rsid w:val="006204A8"/>
    <w:rsid w:val="006215DD"/>
    <w:rsid w:val="00621E8E"/>
    <w:rsid w:val="00622894"/>
    <w:rsid w:val="006233D8"/>
    <w:rsid w:val="006263ED"/>
    <w:rsid w:val="00627074"/>
    <w:rsid w:val="00627126"/>
    <w:rsid w:val="0063083B"/>
    <w:rsid w:val="00634282"/>
    <w:rsid w:val="00634CC7"/>
    <w:rsid w:val="00635B45"/>
    <w:rsid w:val="006402B1"/>
    <w:rsid w:val="00642E6F"/>
    <w:rsid w:val="00643F20"/>
    <w:rsid w:val="006441BB"/>
    <w:rsid w:val="00646405"/>
    <w:rsid w:val="0065070E"/>
    <w:rsid w:val="00651E85"/>
    <w:rsid w:val="00652862"/>
    <w:rsid w:val="006545DE"/>
    <w:rsid w:val="00655151"/>
    <w:rsid w:val="006567FE"/>
    <w:rsid w:val="00660997"/>
    <w:rsid w:val="00662044"/>
    <w:rsid w:val="00663136"/>
    <w:rsid w:val="00666641"/>
    <w:rsid w:val="0066697F"/>
    <w:rsid w:val="00666CD7"/>
    <w:rsid w:val="00667BC6"/>
    <w:rsid w:val="00670A1A"/>
    <w:rsid w:val="00672E28"/>
    <w:rsid w:val="00674ABA"/>
    <w:rsid w:val="00675E47"/>
    <w:rsid w:val="00676128"/>
    <w:rsid w:val="00676FCB"/>
    <w:rsid w:val="0067731E"/>
    <w:rsid w:val="00680C34"/>
    <w:rsid w:val="00682BE4"/>
    <w:rsid w:val="006838EA"/>
    <w:rsid w:val="00684670"/>
    <w:rsid w:val="006848FA"/>
    <w:rsid w:val="00684EB8"/>
    <w:rsid w:val="00685008"/>
    <w:rsid w:val="006865F6"/>
    <w:rsid w:val="00691549"/>
    <w:rsid w:val="0069266A"/>
    <w:rsid w:val="00695106"/>
    <w:rsid w:val="00695668"/>
    <w:rsid w:val="00696746"/>
    <w:rsid w:val="00696DBE"/>
    <w:rsid w:val="00697A49"/>
    <w:rsid w:val="006A0D70"/>
    <w:rsid w:val="006A223A"/>
    <w:rsid w:val="006A2476"/>
    <w:rsid w:val="006A2ED1"/>
    <w:rsid w:val="006A40F0"/>
    <w:rsid w:val="006A4740"/>
    <w:rsid w:val="006A51AD"/>
    <w:rsid w:val="006A5348"/>
    <w:rsid w:val="006A7084"/>
    <w:rsid w:val="006A7ACD"/>
    <w:rsid w:val="006B045C"/>
    <w:rsid w:val="006B165A"/>
    <w:rsid w:val="006B244D"/>
    <w:rsid w:val="006B2CE2"/>
    <w:rsid w:val="006B357F"/>
    <w:rsid w:val="006B3F6B"/>
    <w:rsid w:val="006B5776"/>
    <w:rsid w:val="006C0C0F"/>
    <w:rsid w:val="006C1481"/>
    <w:rsid w:val="006C17C1"/>
    <w:rsid w:val="006C1BDA"/>
    <w:rsid w:val="006C2DC1"/>
    <w:rsid w:val="006C3808"/>
    <w:rsid w:val="006C4943"/>
    <w:rsid w:val="006C52AA"/>
    <w:rsid w:val="006C540B"/>
    <w:rsid w:val="006C77D9"/>
    <w:rsid w:val="006D07AA"/>
    <w:rsid w:val="006D09F2"/>
    <w:rsid w:val="006D134E"/>
    <w:rsid w:val="006D267D"/>
    <w:rsid w:val="006D3C65"/>
    <w:rsid w:val="006D43A2"/>
    <w:rsid w:val="006D4E4F"/>
    <w:rsid w:val="006D7BFB"/>
    <w:rsid w:val="006E2909"/>
    <w:rsid w:val="006E3AD7"/>
    <w:rsid w:val="006E4052"/>
    <w:rsid w:val="006F1102"/>
    <w:rsid w:val="006F12AB"/>
    <w:rsid w:val="006F337A"/>
    <w:rsid w:val="006F3B93"/>
    <w:rsid w:val="006F5F43"/>
    <w:rsid w:val="006F6003"/>
    <w:rsid w:val="006F6152"/>
    <w:rsid w:val="006F6647"/>
    <w:rsid w:val="006F6CAE"/>
    <w:rsid w:val="006F705F"/>
    <w:rsid w:val="00701DC8"/>
    <w:rsid w:val="0070283E"/>
    <w:rsid w:val="0070351C"/>
    <w:rsid w:val="00704CE3"/>
    <w:rsid w:val="007050A9"/>
    <w:rsid w:val="00705204"/>
    <w:rsid w:val="00705D84"/>
    <w:rsid w:val="00706795"/>
    <w:rsid w:val="00707190"/>
    <w:rsid w:val="00707405"/>
    <w:rsid w:val="00710AAC"/>
    <w:rsid w:val="0071126D"/>
    <w:rsid w:val="00711FD9"/>
    <w:rsid w:val="00712184"/>
    <w:rsid w:val="007134CD"/>
    <w:rsid w:val="007142D3"/>
    <w:rsid w:val="007147B5"/>
    <w:rsid w:val="00717018"/>
    <w:rsid w:val="00717040"/>
    <w:rsid w:val="007173F9"/>
    <w:rsid w:val="00722BDD"/>
    <w:rsid w:val="007236BF"/>
    <w:rsid w:val="00723AFD"/>
    <w:rsid w:val="00726416"/>
    <w:rsid w:val="0072667D"/>
    <w:rsid w:val="0072744C"/>
    <w:rsid w:val="007277C8"/>
    <w:rsid w:val="00730800"/>
    <w:rsid w:val="00730802"/>
    <w:rsid w:val="0073153E"/>
    <w:rsid w:val="00731669"/>
    <w:rsid w:val="00734B16"/>
    <w:rsid w:val="007356EC"/>
    <w:rsid w:val="00735A3D"/>
    <w:rsid w:val="00735AE8"/>
    <w:rsid w:val="00736640"/>
    <w:rsid w:val="00737550"/>
    <w:rsid w:val="00740856"/>
    <w:rsid w:val="00740DE7"/>
    <w:rsid w:val="00741440"/>
    <w:rsid w:val="007426A4"/>
    <w:rsid w:val="00746394"/>
    <w:rsid w:val="007467F3"/>
    <w:rsid w:val="007473BB"/>
    <w:rsid w:val="00747880"/>
    <w:rsid w:val="00751B77"/>
    <w:rsid w:val="00751DDD"/>
    <w:rsid w:val="007520A9"/>
    <w:rsid w:val="00752766"/>
    <w:rsid w:val="0075278C"/>
    <w:rsid w:val="00753117"/>
    <w:rsid w:val="00754554"/>
    <w:rsid w:val="007552E8"/>
    <w:rsid w:val="00755E22"/>
    <w:rsid w:val="00757217"/>
    <w:rsid w:val="00760415"/>
    <w:rsid w:val="00760458"/>
    <w:rsid w:val="007613AC"/>
    <w:rsid w:val="00763AAD"/>
    <w:rsid w:val="00764CD9"/>
    <w:rsid w:val="007676A9"/>
    <w:rsid w:val="00767D0C"/>
    <w:rsid w:val="007700BA"/>
    <w:rsid w:val="0077200C"/>
    <w:rsid w:val="007739C1"/>
    <w:rsid w:val="00775CBE"/>
    <w:rsid w:val="007805A5"/>
    <w:rsid w:val="007807FF"/>
    <w:rsid w:val="0078331B"/>
    <w:rsid w:val="0078499A"/>
    <w:rsid w:val="00785449"/>
    <w:rsid w:val="0078594B"/>
    <w:rsid w:val="007866AD"/>
    <w:rsid w:val="00791AEB"/>
    <w:rsid w:val="00791E90"/>
    <w:rsid w:val="00793B90"/>
    <w:rsid w:val="00794587"/>
    <w:rsid w:val="007954C1"/>
    <w:rsid w:val="00795FA0"/>
    <w:rsid w:val="007962D4"/>
    <w:rsid w:val="00796AB0"/>
    <w:rsid w:val="0079723D"/>
    <w:rsid w:val="007A1546"/>
    <w:rsid w:val="007A1792"/>
    <w:rsid w:val="007A35AD"/>
    <w:rsid w:val="007A48CC"/>
    <w:rsid w:val="007A4D3D"/>
    <w:rsid w:val="007A5D31"/>
    <w:rsid w:val="007B0D20"/>
    <w:rsid w:val="007B2330"/>
    <w:rsid w:val="007B4DEC"/>
    <w:rsid w:val="007B5E1C"/>
    <w:rsid w:val="007B5F4C"/>
    <w:rsid w:val="007B6B42"/>
    <w:rsid w:val="007B72B3"/>
    <w:rsid w:val="007C0C2D"/>
    <w:rsid w:val="007C23D0"/>
    <w:rsid w:val="007C4FD9"/>
    <w:rsid w:val="007C5839"/>
    <w:rsid w:val="007D0025"/>
    <w:rsid w:val="007D00AA"/>
    <w:rsid w:val="007D053C"/>
    <w:rsid w:val="007D0D32"/>
    <w:rsid w:val="007D19B1"/>
    <w:rsid w:val="007D1C93"/>
    <w:rsid w:val="007D3257"/>
    <w:rsid w:val="007D471D"/>
    <w:rsid w:val="007D69DC"/>
    <w:rsid w:val="007E138B"/>
    <w:rsid w:val="007E69D4"/>
    <w:rsid w:val="007E729F"/>
    <w:rsid w:val="007E7A12"/>
    <w:rsid w:val="007F064C"/>
    <w:rsid w:val="007F189C"/>
    <w:rsid w:val="007F390B"/>
    <w:rsid w:val="007F3EE8"/>
    <w:rsid w:val="007F5057"/>
    <w:rsid w:val="007F7BB4"/>
    <w:rsid w:val="0080132A"/>
    <w:rsid w:val="00802E05"/>
    <w:rsid w:val="00803D10"/>
    <w:rsid w:val="008074C0"/>
    <w:rsid w:val="008075AF"/>
    <w:rsid w:val="008110F6"/>
    <w:rsid w:val="00811B10"/>
    <w:rsid w:val="0081373B"/>
    <w:rsid w:val="008144CA"/>
    <w:rsid w:val="008146D2"/>
    <w:rsid w:val="0081508A"/>
    <w:rsid w:val="008150AA"/>
    <w:rsid w:val="008164A5"/>
    <w:rsid w:val="00816985"/>
    <w:rsid w:val="00817098"/>
    <w:rsid w:val="00820210"/>
    <w:rsid w:val="00820ACC"/>
    <w:rsid w:val="008214D3"/>
    <w:rsid w:val="0082267C"/>
    <w:rsid w:val="0082293D"/>
    <w:rsid w:val="00822AA8"/>
    <w:rsid w:val="00822EF8"/>
    <w:rsid w:val="00823C54"/>
    <w:rsid w:val="008244AB"/>
    <w:rsid w:val="008245AF"/>
    <w:rsid w:val="00826534"/>
    <w:rsid w:val="00830AB0"/>
    <w:rsid w:val="00830B8C"/>
    <w:rsid w:val="008316BA"/>
    <w:rsid w:val="008329A6"/>
    <w:rsid w:val="00835804"/>
    <w:rsid w:val="00836132"/>
    <w:rsid w:val="00840E81"/>
    <w:rsid w:val="00841468"/>
    <w:rsid w:val="00841B92"/>
    <w:rsid w:val="00842E06"/>
    <w:rsid w:val="0084316F"/>
    <w:rsid w:val="00843726"/>
    <w:rsid w:val="00844E36"/>
    <w:rsid w:val="00847757"/>
    <w:rsid w:val="00850812"/>
    <w:rsid w:val="008521FB"/>
    <w:rsid w:val="0085308A"/>
    <w:rsid w:val="00854AF4"/>
    <w:rsid w:val="00854DC1"/>
    <w:rsid w:val="00856B12"/>
    <w:rsid w:val="00856CB7"/>
    <w:rsid w:val="0085773E"/>
    <w:rsid w:val="00860524"/>
    <w:rsid w:val="008609E7"/>
    <w:rsid w:val="00861F4E"/>
    <w:rsid w:val="008620D6"/>
    <w:rsid w:val="00862A4B"/>
    <w:rsid w:val="00862C22"/>
    <w:rsid w:val="008633FE"/>
    <w:rsid w:val="008635C0"/>
    <w:rsid w:val="00863CF5"/>
    <w:rsid w:val="00863F37"/>
    <w:rsid w:val="0086660C"/>
    <w:rsid w:val="008670D3"/>
    <w:rsid w:val="00867A14"/>
    <w:rsid w:val="00871DEB"/>
    <w:rsid w:val="008721ED"/>
    <w:rsid w:val="008737BA"/>
    <w:rsid w:val="0087445A"/>
    <w:rsid w:val="00875A30"/>
    <w:rsid w:val="00875EA4"/>
    <w:rsid w:val="00877DEB"/>
    <w:rsid w:val="00881808"/>
    <w:rsid w:val="00882649"/>
    <w:rsid w:val="00882927"/>
    <w:rsid w:val="0088312D"/>
    <w:rsid w:val="00883615"/>
    <w:rsid w:val="00885158"/>
    <w:rsid w:val="008858C6"/>
    <w:rsid w:val="00890CDA"/>
    <w:rsid w:val="00891058"/>
    <w:rsid w:val="0089145C"/>
    <w:rsid w:val="00891E53"/>
    <w:rsid w:val="0089251D"/>
    <w:rsid w:val="00892624"/>
    <w:rsid w:val="008927BB"/>
    <w:rsid w:val="0089427B"/>
    <w:rsid w:val="00894BDB"/>
    <w:rsid w:val="00895E3F"/>
    <w:rsid w:val="00896F56"/>
    <w:rsid w:val="008A15DB"/>
    <w:rsid w:val="008A3091"/>
    <w:rsid w:val="008A397F"/>
    <w:rsid w:val="008A3B77"/>
    <w:rsid w:val="008A49DF"/>
    <w:rsid w:val="008A64CF"/>
    <w:rsid w:val="008A7111"/>
    <w:rsid w:val="008A726A"/>
    <w:rsid w:val="008B0E48"/>
    <w:rsid w:val="008B24B3"/>
    <w:rsid w:val="008B2B6F"/>
    <w:rsid w:val="008B3667"/>
    <w:rsid w:val="008B406F"/>
    <w:rsid w:val="008B414D"/>
    <w:rsid w:val="008B4862"/>
    <w:rsid w:val="008B527B"/>
    <w:rsid w:val="008B7DCA"/>
    <w:rsid w:val="008C0CE0"/>
    <w:rsid w:val="008C269A"/>
    <w:rsid w:val="008C4752"/>
    <w:rsid w:val="008C4A15"/>
    <w:rsid w:val="008C5286"/>
    <w:rsid w:val="008C6557"/>
    <w:rsid w:val="008C6A30"/>
    <w:rsid w:val="008C78DC"/>
    <w:rsid w:val="008C7C2D"/>
    <w:rsid w:val="008D3D29"/>
    <w:rsid w:val="008D5B44"/>
    <w:rsid w:val="008D75E5"/>
    <w:rsid w:val="008E0393"/>
    <w:rsid w:val="008E0686"/>
    <w:rsid w:val="008E432F"/>
    <w:rsid w:val="008E4546"/>
    <w:rsid w:val="008E4DB5"/>
    <w:rsid w:val="008E6D76"/>
    <w:rsid w:val="008E6DB4"/>
    <w:rsid w:val="008F3BE6"/>
    <w:rsid w:val="008F49EF"/>
    <w:rsid w:val="008F4B3D"/>
    <w:rsid w:val="008F5572"/>
    <w:rsid w:val="008F6A78"/>
    <w:rsid w:val="008F79F2"/>
    <w:rsid w:val="00901369"/>
    <w:rsid w:val="009017F1"/>
    <w:rsid w:val="00903323"/>
    <w:rsid w:val="00903D0F"/>
    <w:rsid w:val="00903D85"/>
    <w:rsid w:val="00904685"/>
    <w:rsid w:val="00904F6E"/>
    <w:rsid w:val="00905E57"/>
    <w:rsid w:val="00906745"/>
    <w:rsid w:val="00906A18"/>
    <w:rsid w:val="00906B44"/>
    <w:rsid w:val="009073AC"/>
    <w:rsid w:val="0090767F"/>
    <w:rsid w:val="00911E29"/>
    <w:rsid w:val="00912C64"/>
    <w:rsid w:val="00912DC6"/>
    <w:rsid w:val="0091391C"/>
    <w:rsid w:val="009150C1"/>
    <w:rsid w:val="009168C1"/>
    <w:rsid w:val="00920A19"/>
    <w:rsid w:val="00920F4C"/>
    <w:rsid w:val="00921207"/>
    <w:rsid w:val="0092246D"/>
    <w:rsid w:val="009226CC"/>
    <w:rsid w:val="00922759"/>
    <w:rsid w:val="00922C54"/>
    <w:rsid w:val="00923032"/>
    <w:rsid w:val="009241B5"/>
    <w:rsid w:val="00925B2E"/>
    <w:rsid w:val="00925BEB"/>
    <w:rsid w:val="0092644A"/>
    <w:rsid w:val="00927ACF"/>
    <w:rsid w:val="009302CF"/>
    <w:rsid w:val="009327A8"/>
    <w:rsid w:val="009331FF"/>
    <w:rsid w:val="00933236"/>
    <w:rsid w:val="00933327"/>
    <w:rsid w:val="009340DD"/>
    <w:rsid w:val="009352AB"/>
    <w:rsid w:val="00937ABE"/>
    <w:rsid w:val="00941019"/>
    <w:rsid w:val="00943FC5"/>
    <w:rsid w:val="009450FF"/>
    <w:rsid w:val="00945662"/>
    <w:rsid w:val="00947418"/>
    <w:rsid w:val="00947900"/>
    <w:rsid w:val="00947DCA"/>
    <w:rsid w:val="009519A1"/>
    <w:rsid w:val="009519EE"/>
    <w:rsid w:val="0095321F"/>
    <w:rsid w:val="00962B11"/>
    <w:rsid w:val="0096356E"/>
    <w:rsid w:val="00965CAD"/>
    <w:rsid w:val="00965E00"/>
    <w:rsid w:val="00966337"/>
    <w:rsid w:val="009705DE"/>
    <w:rsid w:val="00970BCE"/>
    <w:rsid w:val="0097225E"/>
    <w:rsid w:val="00972DE9"/>
    <w:rsid w:val="00974AA5"/>
    <w:rsid w:val="00974E3C"/>
    <w:rsid w:val="00975906"/>
    <w:rsid w:val="00975FD1"/>
    <w:rsid w:val="00976C38"/>
    <w:rsid w:val="00981E72"/>
    <w:rsid w:val="009833AE"/>
    <w:rsid w:val="00984642"/>
    <w:rsid w:val="00985FA1"/>
    <w:rsid w:val="00986BC7"/>
    <w:rsid w:val="00987687"/>
    <w:rsid w:val="00987F36"/>
    <w:rsid w:val="00990DC7"/>
    <w:rsid w:val="00991FC8"/>
    <w:rsid w:val="0099200F"/>
    <w:rsid w:val="00992A86"/>
    <w:rsid w:val="009933ED"/>
    <w:rsid w:val="009947BE"/>
    <w:rsid w:val="009950F9"/>
    <w:rsid w:val="00995753"/>
    <w:rsid w:val="009A1436"/>
    <w:rsid w:val="009A1652"/>
    <w:rsid w:val="009A16F3"/>
    <w:rsid w:val="009A1CE9"/>
    <w:rsid w:val="009A27AF"/>
    <w:rsid w:val="009A28DC"/>
    <w:rsid w:val="009A3048"/>
    <w:rsid w:val="009A32AB"/>
    <w:rsid w:val="009A460E"/>
    <w:rsid w:val="009A4971"/>
    <w:rsid w:val="009A6230"/>
    <w:rsid w:val="009A72A3"/>
    <w:rsid w:val="009B1D86"/>
    <w:rsid w:val="009B30B2"/>
    <w:rsid w:val="009B431A"/>
    <w:rsid w:val="009B48D9"/>
    <w:rsid w:val="009B4995"/>
    <w:rsid w:val="009B6C71"/>
    <w:rsid w:val="009C109E"/>
    <w:rsid w:val="009C31C3"/>
    <w:rsid w:val="009C39F5"/>
    <w:rsid w:val="009C6189"/>
    <w:rsid w:val="009D0335"/>
    <w:rsid w:val="009D2F2E"/>
    <w:rsid w:val="009D4A10"/>
    <w:rsid w:val="009D4B00"/>
    <w:rsid w:val="009D6E21"/>
    <w:rsid w:val="009E0EC5"/>
    <w:rsid w:val="009E1A61"/>
    <w:rsid w:val="009E1C3F"/>
    <w:rsid w:val="009E24CE"/>
    <w:rsid w:val="009E2755"/>
    <w:rsid w:val="009E3010"/>
    <w:rsid w:val="009E328B"/>
    <w:rsid w:val="009E36C9"/>
    <w:rsid w:val="009E4A79"/>
    <w:rsid w:val="009E5ADB"/>
    <w:rsid w:val="009E610D"/>
    <w:rsid w:val="009E6260"/>
    <w:rsid w:val="009E7D3F"/>
    <w:rsid w:val="009F0B6F"/>
    <w:rsid w:val="009F0E60"/>
    <w:rsid w:val="009F3B3B"/>
    <w:rsid w:val="009F605E"/>
    <w:rsid w:val="009F7BFD"/>
    <w:rsid w:val="00A06CE8"/>
    <w:rsid w:val="00A07521"/>
    <w:rsid w:val="00A0788A"/>
    <w:rsid w:val="00A14E92"/>
    <w:rsid w:val="00A1765E"/>
    <w:rsid w:val="00A203C8"/>
    <w:rsid w:val="00A2152C"/>
    <w:rsid w:val="00A21F42"/>
    <w:rsid w:val="00A22CB9"/>
    <w:rsid w:val="00A23FC7"/>
    <w:rsid w:val="00A27F35"/>
    <w:rsid w:val="00A3112E"/>
    <w:rsid w:val="00A32E49"/>
    <w:rsid w:val="00A331F5"/>
    <w:rsid w:val="00A33876"/>
    <w:rsid w:val="00A366CE"/>
    <w:rsid w:val="00A3772A"/>
    <w:rsid w:val="00A40C06"/>
    <w:rsid w:val="00A412C0"/>
    <w:rsid w:val="00A41E28"/>
    <w:rsid w:val="00A422DF"/>
    <w:rsid w:val="00A424E6"/>
    <w:rsid w:val="00A42F4A"/>
    <w:rsid w:val="00A4374A"/>
    <w:rsid w:val="00A4438F"/>
    <w:rsid w:val="00A444E2"/>
    <w:rsid w:val="00A46EA0"/>
    <w:rsid w:val="00A473B9"/>
    <w:rsid w:val="00A4779E"/>
    <w:rsid w:val="00A47926"/>
    <w:rsid w:val="00A47B93"/>
    <w:rsid w:val="00A520A5"/>
    <w:rsid w:val="00A5250D"/>
    <w:rsid w:val="00A52C15"/>
    <w:rsid w:val="00A5622F"/>
    <w:rsid w:val="00A564BC"/>
    <w:rsid w:val="00A571B3"/>
    <w:rsid w:val="00A57937"/>
    <w:rsid w:val="00A57CBF"/>
    <w:rsid w:val="00A57F25"/>
    <w:rsid w:val="00A604BF"/>
    <w:rsid w:val="00A6069A"/>
    <w:rsid w:val="00A626C5"/>
    <w:rsid w:val="00A62B64"/>
    <w:rsid w:val="00A66157"/>
    <w:rsid w:val="00A66252"/>
    <w:rsid w:val="00A679D4"/>
    <w:rsid w:val="00A70328"/>
    <w:rsid w:val="00A7184D"/>
    <w:rsid w:val="00A72BB5"/>
    <w:rsid w:val="00A7313A"/>
    <w:rsid w:val="00A74938"/>
    <w:rsid w:val="00A750DC"/>
    <w:rsid w:val="00A75939"/>
    <w:rsid w:val="00A77276"/>
    <w:rsid w:val="00A80079"/>
    <w:rsid w:val="00A8020E"/>
    <w:rsid w:val="00A8073A"/>
    <w:rsid w:val="00A80F68"/>
    <w:rsid w:val="00A817ED"/>
    <w:rsid w:val="00A8284C"/>
    <w:rsid w:val="00A830E6"/>
    <w:rsid w:val="00A83B95"/>
    <w:rsid w:val="00A843B0"/>
    <w:rsid w:val="00A85C05"/>
    <w:rsid w:val="00A85DDD"/>
    <w:rsid w:val="00A86769"/>
    <w:rsid w:val="00A86A66"/>
    <w:rsid w:val="00A87C3D"/>
    <w:rsid w:val="00A87F78"/>
    <w:rsid w:val="00A90172"/>
    <w:rsid w:val="00A9064C"/>
    <w:rsid w:val="00A90885"/>
    <w:rsid w:val="00A92060"/>
    <w:rsid w:val="00A92E50"/>
    <w:rsid w:val="00A9671D"/>
    <w:rsid w:val="00A96DC2"/>
    <w:rsid w:val="00A96FAB"/>
    <w:rsid w:val="00A97484"/>
    <w:rsid w:val="00A97EA5"/>
    <w:rsid w:val="00AA05CA"/>
    <w:rsid w:val="00AB065D"/>
    <w:rsid w:val="00AB2D52"/>
    <w:rsid w:val="00AB69C3"/>
    <w:rsid w:val="00AB6C61"/>
    <w:rsid w:val="00AC03B5"/>
    <w:rsid w:val="00AC0A6B"/>
    <w:rsid w:val="00AC0F41"/>
    <w:rsid w:val="00AC17B3"/>
    <w:rsid w:val="00AC1DE7"/>
    <w:rsid w:val="00AC289A"/>
    <w:rsid w:val="00AC28F5"/>
    <w:rsid w:val="00AC2B66"/>
    <w:rsid w:val="00AC2F8B"/>
    <w:rsid w:val="00AC3DD9"/>
    <w:rsid w:val="00AC42EE"/>
    <w:rsid w:val="00AC56A4"/>
    <w:rsid w:val="00AD053C"/>
    <w:rsid w:val="00AD2056"/>
    <w:rsid w:val="00AD35C4"/>
    <w:rsid w:val="00AD4588"/>
    <w:rsid w:val="00AD7E30"/>
    <w:rsid w:val="00AE2A45"/>
    <w:rsid w:val="00AE4388"/>
    <w:rsid w:val="00AE6060"/>
    <w:rsid w:val="00AE705D"/>
    <w:rsid w:val="00AE7766"/>
    <w:rsid w:val="00AF010C"/>
    <w:rsid w:val="00AF29FE"/>
    <w:rsid w:val="00AF32E1"/>
    <w:rsid w:val="00AF38B6"/>
    <w:rsid w:val="00AF3E82"/>
    <w:rsid w:val="00AF4CDE"/>
    <w:rsid w:val="00AF4FD8"/>
    <w:rsid w:val="00AF5D70"/>
    <w:rsid w:val="00AF6DBE"/>
    <w:rsid w:val="00B00BF6"/>
    <w:rsid w:val="00B012D3"/>
    <w:rsid w:val="00B01E07"/>
    <w:rsid w:val="00B03E0C"/>
    <w:rsid w:val="00B075CF"/>
    <w:rsid w:val="00B102E0"/>
    <w:rsid w:val="00B11324"/>
    <w:rsid w:val="00B12116"/>
    <w:rsid w:val="00B1268C"/>
    <w:rsid w:val="00B15505"/>
    <w:rsid w:val="00B16A0E"/>
    <w:rsid w:val="00B16DD8"/>
    <w:rsid w:val="00B1715B"/>
    <w:rsid w:val="00B20895"/>
    <w:rsid w:val="00B2214E"/>
    <w:rsid w:val="00B22398"/>
    <w:rsid w:val="00B2368F"/>
    <w:rsid w:val="00B24B49"/>
    <w:rsid w:val="00B26C6C"/>
    <w:rsid w:val="00B273A9"/>
    <w:rsid w:val="00B27E75"/>
    <w:rsid w:val="00B302C3"/>
    <w:rsid w:val="00B30346"/>
    <w:rsid w:val="00B31D18"/>
    <w:rsid w:val="00B3252B"/>
    <w:rsid w:val="00B3265A"/>
    <w:rsid w:val="00B33D4F"/>
    <w:rsid w:val="00B34513"/>
    <w:rsid w:val="00B349A7"/>
    <w:rsid w:val="00B355DE"/>
    <w:rsid w:val="00B3640E"/>
    <w:rsid w:val="00B36927"/>
    <w:rsid w:val="00B37084"/>
    <w:rsid w:val="00B40967"/>
    <w:rsid w:val="00B4160D"/>
    <w:rsid w:val="00B431C2"/>
    <w:rsid w:val="00B44310"/>
    <w:rsid w:val="00B446BE"/>
    <w:rsid w:val="00B449AA"/>
    <w:rsid w:val="00B455DA"/>
    <w:rsid w:val="00B46E32"/>
    <w:rsid w:val="00B4757C"/>
    <w:rsid w:val="00B475B0"/>
    <w:rsid w:val="00B47A29"/>
    <w:rsid w:val="00B50752"/>
    <w:rsid w:val="00B53497"/>
    <w:rsid w:val="00B5565A"/>
    <w:rsid w:val="00B57030"/>
    <w:rsid w:val="00B57D6B"/>
    <w:rsid w:val="00B612FB"/>
    <w:rsid w:val="00B613B9"/>
    <w:rsid w:val="00B6164C"/>
    <w:rsid w:val="00B61AB8"/>
    <w:rsid w:val="00B61FD8"/>
    <w:rsid w:val="00B62AA7"/>
    <w:rsid w:val="00B65A6D"/>
    <w:rsid w:val="00B65DEA"/>
    <w:rsid w:val="00B66DC2"/>
    <w:rsid w:val="00B705E2"/>
    <w:rsid w:val="00B71E99"/>
    <w:rsid w:val="00B72AA1"/>
    <w:rsid w:val="00B7304B"/>
    <w:rsid w:val="00B733C6"/>
    <w:rsid w:val="00B73CFF"/>
    <w:rsid w:val="00B740C1"/>
    <w:rsid w:val="00B755E2"/>
    <w:rsid w:val="00B76A21"/>
    <w:rsid w:val="00B813C2"/>
    <w:rsid w:val="00B81528"/>
    <w:rsid w:val="00B82B54"/>
    <w:rsid w:val="00B85D0A"/>
    <w:rsid w:val="00B85FFD"/>
    <w:rsid w:val="00B8693D"/>
    <w:rsid w:val="00B86DE1"/>
    <w:rsid w:val="00B874C0"/>
    <w:rsid w:val="00B87FC5"/>
    <w:rsid w:val="00B907B0"/>
    <w:rsid w:val="00B928E3"/>
    <w:rsid w:val="00B93554"/>
    <w:rsid w:val="00B94172"/>
    <w:rsid w:val="00B95D54"/>
    <w:rsid w:val="00B95FC6"/>
    <w:rsid w:val="00B97F11"/>
    <w:rsid w:val="00BA0088"/>
    <w:rsid w:val="00BA0239"/>
    <w:rsid w:val="00BA0DF7"/>
    <w:rsid w:val="00BA1277"/>
    <w:rsid w:val="00BA16D2"/>
    <w:rsid w:val="00BA189E"/>
    <w:rsid w:val="00BA1C20"/>
    <w:rsid w:val="00BA39FD"/>
    <w:rsid w:val="00BA3A31"/>
    <w:rsid w:val="00BA3C0E"/>
    <w:rsid w:val="00BA43C8"/>
    <w:rsid w:val="00BA48C7"/>
    <w:rsid w:val="00BA4950"/>
    <w:rsid w:val="00BA4BD6"/>
    <w:rsid w:val="00BA4D79"/>
    <w:rsid w:val="00BA553E"/>
    <w:rsid w:val="00BB0434"/>
    <w:rsid w:val="00BB0ECF"/>
    <w:rsid w:val="00BB3419"/>
    <w:rsid w:val="00BB3A6B"/>
    <w:rsid w:val="00BB3E7E"/>
    <w:rsid w:val="00BB489B"/>
    <w:rsid w:val="00BB4B07"/>
    <w:rsid w:val="00BB4B2C"/>
    <w:rsid w:val="00BB4FB5"/>
    <w:rsid w:val="00BB5CAD"/>
    <w:rsid w:val="00BB5E4C"/>
    <w:rsid w:val="00BB6FAE"/>
    <w:rsid w:val="00BC128B"/>
    <w:rsid w:val="00BC16BB"/>
    <w:rsid w:val="00BC1A43"/>
    <w:rsid w:val="00BC1B55"/>
    <w:rsid w:val="00BD1F6F"/>
    <w:rsid w:val="00BD2958"/>
    <w:rsid w:val="00BD3BA8"/>
    <w:rsid w:val="00BD45C9"/>
    <w:rsid w:val="00BD4EA9"/>
    <w:rsid w:val="00BD6D43"/>
    <w:rsid w:val="00BE0BAF"/>
    <w:rsid w:val="00BE16EE"/>
    <w:rsid w:val="00BE221A"/>
    <w:rsid w:val="00BE3CE4"/>
    <w:rsid w:val="00BE4148"/>
    <w:rsid w:val="00BE453B"/>
    <w:rsid w:val="00BE4673"/>
    <w:rsid w:val="00BE55D0"/>
    <w:rsid w:val="00BE56A8"/>
    <w:rsid w:val="00BE5CAE"/>
    <w:rsid w:val="00BF0156"/>
    <w:rsid w:val="00BF03D2"/>
    <w:rsid w:val="00BF0E87"/>
    <w:rsid w:val="00BF140E"/>
    <w:rsid w:val="00BF1894"/>
    <w:rsid w:val="00BF1910"/>
    <w:rsid w:val="00BF2077"/>
    <w:rsid w:val="00BF2CDC"/>
    <w:rsid w:val="00BF4415"/>
    <w:rsid w:val="00BF601F"/>
    <w:rsid w:val="00BF64C1"/>
    <w:rsid w:val="00BF660F"/>
    <w:rsid w:val="00BF745C"/>
    <w:rsid w:val="00C00F29"/>
    <w:rsid w:val="00C035A8"/>
    <w:rsid w:val="00C04EBF"/>
    <w:rsid w:val="00C065B3"/>
    <w:rsid w:val="00C078C7"/>
    <w:rsid w:val="00C07E04"/>
    <w:rsid w:val="00C07F16"/>
    <w:rsid w:val="00C11A2B"/>
    <w:rsid w:val="00C12D42"/>
    <w:rsid w:val="00C13E14"/>
    <w:rsid w:val="00C164A3"/>
    <w:rsid w:val="00C17C6C"/>
    <w:rsid w:val="00C21337"/>
    <w:rsid w:val="00C21594"/>
    <w:rsid w:val="00C22A09"/>
    <w:rsid w:val="00C23CB0"/>
    <w:rsid w:val="00C24988"/>
    <w:rsid w:val="00C2665D"/>
    <w:rsid w:val="00C31485"/>
    <w:rsid w:val="00C32A66"/>
    <w:rsid w:val="00C33052"/>
    <w:rsid w:val="00C33D03"/>
    <w:rsid w:val="00C33F9E"/>
    <w:rsid w:val="00C3413B"/>
    <w:rsid w:val="00C344C3"/>
    <w:rsid w:val="00C35684"/>
    <w:rsid w:val="00C3568A"/>
    <w:rsid w:val="00C3745E"/>
    <w:rsid w:val="00C417C0"/>
    <w:rsid w:val="00C41F3B"/>
    <w:rsid w:val="00C44662"/>
    <w:rsid w:val="00C45042"/>
    <w:rsid w:val="00C468EB"/>
    <w:rsid w:val="00C4697F"/>
    <w:rsid w:val="00C5055E"/>
    <w:rsid w:val="00C51E6C"/>
    <w:rsid w:val="00C534CC"/>
    <w:rsid w:val="00C53B60"/>
    <w:rsid w:val="00C55DFD"/>
    <w:rsid w:val="00C562FE"/>
    <w:rsid w:val="00C60F7F"/>
    <w:rsid w:val="00C6157E"/>
    <w:rsid w:val="00C61894"/>
    <w:rsid w:val="00C640C9"/>
    <w:rsid w:val="00C6495A"/>
    <w:rsid w:val="00C65084"/>
    <w:rsid w:val="00C65141"/>
    <w:rsid w:val="00C675F6"/>
    <w:rsid w:val="00C67868"/>
    <w:rsid w:val="00C67CE6"/>
    <w:rsid w:val="00C74ABB"/>
    <w:rsid w:val="00C75919"/>
    <w:rsid w:val="00C75DB0"/>
    <w:rsid w:val="00C76A1C"/>
    <w:rsid w:val="00C80176"/>
    <w:rsid w:val="00C81E5D"/>
    <w:rsid w:val="00C83D05"/>
    <w:rsid w:val="00C85D51"/>
    <w:rsid w:val="00C85E78"/>
    <w:rsid w:val="00C86094"/>
    <w:rsid w:val="00C87020"/>
    <w:rsid w:val="00C8717C"/>
    <w:rsid w:val="00C91903"/>
    <w:rsid w:val="00C930F9"/>
    <w:rsid w:val="00C93281"/>
    <w:rsid w:val="00C93806"/>
    <w:rsid w:val="00C944B3"/>
    <w:rsid w:val="00C950F6"/>
    <w:rsid w:val="00C96417"/>
    <w:rsid w:val="00CA30E0"/>
    <w:rsid w:val="00CA3FD8"/>
    <w:rsid w:val="00CA45BD"/>
    <w:rsid w:val="00CA487B"/>
    <w:rsid w:val="00CA4FD9"/>
    <w:rsid w:val="00CA5387"/>
    <w:rsid w:val="00CA55C4"/>
    <w:rsid w:val="00CA7584"/>
    <w:rsid w:val="00CB06DE"/>
    <w:rsid w:val="00CB149C"/>
    <w:rsid w:val="00CB1F54"/>
    <w:rsid w:val="00CB306C"/>
    <w:rsid w:val="00CB31F6"/>
    <w:rsid w:val="00CB4C8D"/>
    <w:rsid w:val="00CB57AE"/>
    <w:rsid w:val="00CB6A2F"/>
    <w:rsid w:val="00CC11A3"/>
    <w:rsid w:val="00CC1FDC"/>
    <w:rsid w:val="00CC1FE6"/>
    <w:rsid w:val="00CC200D"/>
    <w:rsid w:val="00CC28D3"/>
    <w:rsid w:val="00CC476F"/>
    <w:rsid w:val="00CC6552"/>
    <w:rsid w:val="00CC6A08"/>
    <w:rsid w:val="00CC6AA1"/>
    <w:rsid w:val="00CC6CC3"/>
    <w:rsid w:val="00CC76B1"/>
    <w:rsid w:val="00CD0163"/>
    <w:rsid w:val="00CD10E4"/>
    <w:rsid w:val="00CD213C"/>
    <w:rsid w:val="00CD29A8"/>
    <w:rsid w:val="00CD3636"/>
    <w:rsid w:val="00CD3E92"/>
    <w:rsid w:val="00CD6325"/>
    <w:rsid w:val="00CD79E2"/>
    <w:rsid w:val="00CE176A"/>
    <w:rsid w:val="00CE1F01"/>
    <w:rsid w:val="00CE307F"/>
    <w:rsid w:val="00CE3332"/>
    <w:rsid w:val="00CE428D"/>
    <w:rsid w:val="00CE43CC"/>
    <w:rsid w:val="00CE5270"/>
    <w:rsid w:val="00CE6471"/>
    <w:rsid w:val="00CE7390"/>
    <w:rsid w:val="00CF0953"/>
    <w:rsid w:val="00CF0BEE"/>
    <w:rsid w:val="00CF1CE9"/>
    <w:rsid w:val="00CF54C9"/>
    <w:rsid w:val="00CF63CF"/>
    <w:rsid w:val="00CF66A2"/>
    <w:rsid w:val="00CF6B0B"/>
    <w:rsid w:val="00D013D7"/>
    <w:rsid w:val="00D02673"/>
    <w:rsid w:val="00D02AEC"/>
    <w:rsid w:val="00D02B1C"/>
    <w:rsid w:val="00D04BFD"/>
    <w:rsid w:val="00D06620"/>
    <w:rsid w:val="00D06729"/>
    <w:rsid w:val="00D07178"/>
    <w:rsid w:val="00D07CC8"/>
    <w:rsid w:val="00D10D79"/>
    <w:rsid w:val="00D10D82"/>
    <w:rsid w:val="00D11561"/>
    <w:rsid w:val="00D130E0"/>
    <w:rsid w:val="00D139B0"/>
    <w:rsid w:val="00D162E0"/>
    <w:rsid w:val="00D17EE5"/>
    <w:rsid w:val="00D202A1"/>
    <w:rsid w:val="00D20FB6"/>
    <w:rsid w:val="00D20FE4"/>
    <w:rsid w:val="00D22168"/>
    <w:rsid w:val="00D2258C"/>
    <w:rsid w:val="00D2522E"/>
    <w:rsid w:val="00D2646B"/>
    <w:rsid w:val="00D31A1D"/>
    <w:rsid w:val="00D32BA2"/>
    <w:rsid w:val="00D33786"/>
    <w:rsid w:val="00D351BE"/>
    <w:rsid w:val="00D35241"/>
    <w:rsid w:val="00D354E3"/>
    <w:rsid w:val="00D3554A"/>
    <w:rsid w:val="00D403FB"/>
    <w:rsid w:val="00D436D9"/>
    <w:rsid w:val="00D45FF2"/>
    <w:rsid w:val="00D50C5B"/>
    <w:rsid w:val="00D51BED"/>
    <w:rsid w:val="00D53659"/>
    <w:rsid w:val="00D53EE4"/>
    <w:rsid w:val="00D56734"/>
    <w:rsid w:val="00D5799D"/>
    <w:rsid w:val="00D600B7"/>
    <w:rsid w:val="00D6081D"/>
    <w:rsid w:val="00D60CA7"/>
    <w:rsid w:val="00D60F3A"/>
    <w:rsid w:val="00D611CE"/>
    <w:rsid w:val="00D61459"/>
    <w:rsid w:val="00D61A32"/>
    <w:rsid w:val="00D61E7E"/>
    <w:rsid w:val="00D632CE"/>
    <w:rsid w:val="00D65153"/>
    <w:rsid w:val="00D66CA6"/>
    <w:rsid w:val="00D70A66"/>
    <w:rsid w:val="00D70B75"/>
    <w:rsid w:val="00D70D25"/>
    <w:rsid w:val="00D72BF2"/>
    <w:rsid w:val="00D72F87"/>
    <w:rsid w:val="00D73113"/>
    <w:rsid w:val="00D735DA"/>
    <w:rsid w:val="00D73609"/>
    <w:rsid w:val="00D75AC8"/>
    <w:rsid w:val="00D80B03"/>
    <w:rsid w:val="00D8303D"/>
    <w:rsid w:val="00D84EBC"/>
    <w:rsid w:val="00D84F49"/>
    <w:rsid w:val="00D853DC"/>
    <w:rsid w:val="00D8673E"/>
    <w:rsid w:val="00D8709A"/>
    <w:rsid w:val="00D9056E"/>
    <w:rsid w:val="00D9151B"/>
    <w:rsid w:val="00D9245C"/>
    <w:rsid w:val="00D92E9C"/>
    <w:rsid w:val="00D95884"/>
    <w:rsid w:val="00D95982"/>
    <w:rsid w:val="00DA1393"/>
    <w:rsid w:val="00DA3A85"/>
    <w:rsid w:val="00DA430F"/>
    <w:rsid w:val="00DA5751"/>
    <w:rsid w:val="00DA6F24"/>
    <w:rsid w:val="00DA731D"/>
    <w:rsid w:val="00DB08B3"/>
    <w:rsid w:val="00DB0F79"/>
    <w:rsid w:val="00DB2A9C"/>
    <w:rsid w:val="00DB3DA1"/>
    <w:rsid w:val="00DB50D5"/>
    <w:rsid w:val="00DB7D34"/>
    <w:rsid w:val="00DB7E19"/>
    <w:rsid w:val="00DC10EE"/>
    <w:rsid w:val="00DC35C6"/>
    <w:rsid w:val="00DC4EF8"/>
    <w:rsid w:val="00DC5684"/>
    <w:rsid w:val="00DC69B1"/>
    <w:rsid w:val="00DD2103"/>
    <w:rsid w:val="00DD215A"/>
    <w:rsid w:val="00DD3557"/>
    <w:rsid w:val="00DD454E"/>
    <w:rsid w:val="00DD730E"/>
    <w:rsid w:val="00DE03F5"/>
    <w:rsid w:val="00DE29FF"/>
    <w:rsid w:val="00DE2F6F"/>
    <w:rsid w:val="00DE2F74"/>
    <w:rsid w:val="00DE4AE8"/>
    <w:rsid w:val="00DE6EBF"/>
    <w:rsid w:val="00DF015D"/>
    <w:rsid w:val="00DF2E9A"/>
    <w:rsid w:val="00DF401F"/>
    <w:rsid w:val="00DF4E0C"/>
    <w:rsid w:val="00DF60A8"/>
    <w:rsid w:val="00DF6CDD"/>
    <w:rsid w:val="00DF742B"/>
    <w:rsid w:val="00DF78D2"/>
    <w:rsid w:val="00DF7F52"/>
    <w:rsid w:val="00E00310"/>
    <w:rsid w:val="00E01588"/>
    <w:rsid w:val="00E02F42"/>
    <w:rsid w:val="00E0396A"/>
    <w:rsid w:val="00E045F8"/>
    <w:rsid w:val="00E0528B"/>
    <w:rsid w:val="00E05404"/>
    <w:rsid w:val="00E05A93"/>
    <w:rsid w:val="00E05FEF"/>
    <w:rsid w:val="00E0682C"/>
    <w:rsid w:val="00E10B08"/>
    <w:rsid w:val="00E1138A"/>
    <w:rsid w:val="00E11861"/>
    <w:rsid w:val="00E12828"/>
    <w:rsid w:val="00E13599"/>
    <w:rsid w:val="00E13B21"/>
    <w:rsid w:val="00E16593"/>
    <w:rsid w:val="00E16C2B"/>
    <w:rsid w:val="00E16C44"/>
    <w:rsid w:val="00E16FE3"/>
    <w:rsid w:val="00E26651"/>
    <w:rsid w:val="00E26687"/>
    <w:rsid w:val="00E27161"/>
    <w:rsid w:val="00E27C05"/>
    <w:rsid w:val="00E27CFF"/>
    <w:rsid w:val="00E305E4"/>
    <w:rsid w:val="00E30D95"/>
    <w:rsid w:val="00E33052"/>
    <w:rsid w:val="00E341F7"/>
    <w:rsid w:val="00E349D8"/>
    <w:rsid w:val="00E355EE"/>
    <w:rsid w:val="00E36822"/>
    <w:rsid w:val="00E37034"/>
    <w:rsid w:val="00E37A44"/>
    <w:rsid w:val="00E403BC"/>
    <w:rsid w:val="00E40EFB"/>
    <w:rsid w:val="00E423F0"/>
    <w:rsid w:val="00E43264"/>
    <w:rsid w:val="00E46D4D"/>
    <w:rsid w:val="00E5066B"/>
    <w:rsid w:val="00E50DD9"/>
    <w:rsid w:val="00E50FB5"/>
    <w:rsid w:val="00E515D0"/>
    <w:rsid w:val="00E527E6"/>
    <w:rsid w:val="00E52E7F"/>
    <w:rsid w:val="00E535DF"/>
    <w:rsid w:val="00E568EA"/>
    <w:rsid w:val="00E622A4"/>
    <w:rsid w:val="00E62B52"/>
    <w:rsid w:val="00E62BCD"/>
    <w:rsid w:val="00E62D5D"/>
    <w:rsid w:val="00E65590"/>
    <w:rsid w:val="00E65D38"/>
    <w:rsid w:val="00E666C5"/>
    <w:rsid w:val="00E71172"/>
    <w:rsid w:val="00E73B8F"/>
    <w:rsid w:val="00E74C30"/>
    <w:rsid w:val="00E75DF8"/>
    <w:rsid w:val="00E76B60"/>
    <w:rsid w:val="00E76FB2"/>
    <w:rsid w:val="00E806BC"/>
    <w:rsid w:val="00E80C95"/>
    <w:rsid w:val="00E824FB"/>
    <w:rsid w:val="00E827C6"/>
    <w:rsid w:val="00E82E46"/>
    <w:rsid w:val="00E8623C"/>
    <w:rsid w:val="00E871C6"/>
    <w:rsid w:val="00E871D2"/>
    <w:rsid w:val="00E877D8"/>
    <w:rsid w:val="00E87E6A"/>
    <w:rsid w:val="00E904D4"/>
    <w:rsid w:val="00E90EE2"/>
    <w:rsid w:val="00E914F6"/>
    <w:rsid w:val="00E9151B"/>
    <w:rsid w:val="00E9170B"/>
    <w:rsid w:val="00E91A89"/>
    <w:rsid w:val="00E944D6"/>
    <w:rsid w:val="00E95679"/>
    <w:rsid w:val="00E9578D"/>
    <w:rsid w:val="00E97514"/>
    <w:rsid w:val="00EA0623"/>
    <w:rsid w:val="00EA0C4D"/>
    <w:rsid w:val="00EA19C9"/>
    <w:rsid w:val="00EA1AF1"/>
    <w:rsid w:val="00EA1F2D"/>
    <w:rsid w:val="00EA25C8"/>
    <w:rsid w:val="00EA3716"/>
    <w:rsid w:val="00EA5BF4"/>
    <w:rsid w:val="00EA5D6F"/>
    <w:rsid w:val="00EA5D87"/>
    <w:rsid w:val="00EA6051"/>
    <w:rsid w:val="00EA66B7"/>
    <w:rsid w:val="00EA672B"/>
    <w:rsid w:val="00EA744B"/>
    <w:rsid w:val="00EB06FC"/>
    <w:rsid w:val="00EB0D84"/>
    <w:rsid w:val="00EB14D1"/>
    <w:rsid w:val="00EB268A"/>
    <w:rsid w:val="00EB2A65"/>
    <w:rsid w:val="00EB37D6"/>
    <w:rsid w:val="00EB576B"/>
    <w:rsid w:val="00EB6155"/>
    <w:rsid w:val="00EB6376"/>
    <w:rsid w:val="00EB7280"/>
    <w:rsid w:val="00EC1D22"/>
    <w:rsid w:val="00EC2243"/>
    <w:rsid w:val="00EC23A3"/>
    <w:rsid w:val="00EC24AF"/>
    <w:rsid w:val="00EC2D9F"/>
    <w:rsid w:val="00EC34C8"/>
    <w:rsid w:val="00EC3F6E"/>
    <w:rsid w:val="00EC485E"/>
    <w:rsid w:val="00EC4BC5"/>
    <w:rsid w:val="00EC4F9A"/>
    <w:rsid w:val="00EC6607"/>
    <w:rsid w:val="00ED083D"/>
    <w:rsid w:val="00ED36F5"/>
    <w:rsid w:val="00ED53A3"/>
    <w:rsid w:val="00ED53CB"/>
    <w:rsid w:val="00ED5BC7"/>
    <w:rsid w:val="00ED685A"/>
    <w:rsid w:val="00ED7B76"/>
    <w:rsid w:val="00EE0B30"/>
    <w:rsid w:val="00EE1354"/>
    <w:rsid w:val="00EE24AF"/>
    <w:rsid w:val="00EE2910"/>
    <w:rsid w:val="00EE2D48"/>
    <w:rsid w:val="00EE32B1"/>
    <w:rsid w:val="00EE4318"/>
    <w:rsid w:val="00EE4A85"/>
    <w:rsid w:val="00EE50AF"/>
    <w:rsid w:val="00EE56A0"/>
    <w:rsid w:val="00EE7064"/>
    <w:rsid w:val="00EE7432"/>
    <w:rsid w:val="00EE7602"/>
    <w:rsid w:val="00EE7A40"/>
    <w:rsid w:val="00EF1AAB"/>
    <w:rsid w:val="00EF2C8A"/>
    <w:rsid w:val="00EF5305"/>
    <w:rsid w:val="00EF5C4E"/>
    <w:rsid w:val="00F00E03"/>
    <w:rsid w:val="00F02E8D"/>
    <w:rsid w:val="00F03BA3"/>
    <w:rsid w:val="00F048D2"/>
    <w:rsid w:val="00F04C40"/>
    <w:rsid w:val="00F060DF"/>
    <w:rsid w:val="00F1265F"/>
    <w:rsid w:val="00F131EC"/>
    <w:rsid w:val="00F13D8E"/>
    <w:rsid w:val="00F14219"/>
    <w:rsid w:val="00F14CB1"/>
    <w:rsid w:val="00F1517E"/>
    <w:rsid w:val="00F15F83"/>
    <w:rsid w:val="00F16348"/>
    <w:rsid w:val="00F20464"/>
    <w:rsid w:val="00F20560"/>
    <w:rsid w:val="00F215B7"/>
    <w:rsid w:val="00F21867"/>
    <w:rsid w:val="00F2268D"/>
    <w:rsid w:val="00F24932"/>
    <w:rsid w:val="00F25626"/>
    <w:rsid w:val="00F25DF4"/>
    <w:rsid w:val="00F26284"/>
    <w:rsid w:val="00F27732"/>
    <w:rsid w:val="00F27CA9"/>
    <w:rsid w:val="00F31C79"/>
    <w:rsid w:val="00F33DCF"/>
    <w:rsid w:val="00F33FB5"/>
    <w:rsid w:val="00F34366"/>
    <w:rsid w:val="00F34CD2"/>
    <w:rsid w:val="00F36274"/>
    <w:rsid w:val="00F4028A"/>
    <w:rsid w:val="00F41C4C"/>
    <w:rsid w:val="00F42632"/>
    <w:rsid w:val="00F426B3"/>
    <w:rsid w:val="00F45232"/>
    <w:rsid w:val="00F4540E"/>
    <w:rsid w:val="00F469A2"/>
    <w:rsid w:val="00F50996"/>
    <w:rsid w:val="00F50ECF"/>
    <w:rsid w:val="00F51395"/>
    <w:rsid w:val="00F51C5A"/>
    <w:rsid w:val="00F51EA5"/>
    <w:rsid w:val="00F5280D"/>
    <w:rsid w:val="00F52D6C"/>
    <w:rsid w:val="00F54AB5"/>
    <w:rsid w:val="00F572D4"/>
    <w:rsid w:val="00F576EC"/>
    <w:rsid w:val="00F60E50"/>
    <w:rsid w:val="00F60FE3"/>
    <w:rsid w:val="00F61526"/>
    <w:rsid w:val="00F61AF4"/>
    <w:rsid w:val="00F63050"/>
    <w:rsid w:val="00F6331B"/>
    <w:rsid w:val="00F63F54"/>
    <w:rsid w:val="00F64613"/>
    <w:rsid w:val="00F646F2"/>
    <w:rsid w:val="00F653B2"/>
    <w:rsid w:val="00F66D86"/>
    <w:rsid w:val="00F67613"/>
    <w:rsid w:val="00F7007B"/>
    <w:rsid w:val="00F71FDC"/>
    <w:rsid w:val="00F726D4"/>
    <w:rsid w:val="00F74563"/>
    <w:rsid w:val="00F7613B"/>
    <w:rsid w:val="00F76229"/>
    <w:rsid w:val="00F7681C"/>
    <w:rsid w:val="00F7698A"/>
    <w:rsid w:val="00F7733F"/>
    <w:rsid w:val="00F77345"/>
    <w:rsid w:val="00F8158A"/>
    <w:rsid w:val="00F838AA"/>
    <w:rsid w:val="00F850F2"/>
    <w:rsid w:val="00F86C29"/>
    <w:rsid w:val="00F9261D"/>
    <w:rsid w:val="00F9277F"/>
    <w:rsid w:val="00F9281B"/>
    <w:rsid w:val="00F93EE2"/>
    <w:rsid w:val="00F94C53"/>
    <w:rsid w:val="00F95E98"/>
    <w:rsid w:val="00F9628F"/>
    <w:rsid w:val="00F967FF"/>
    <w:rsid w:val="00F96C02"/>
    <w:rsid w:val="00FA2E87"/>
    <w:rsid w:val="00FA337D"/>
    <w:rsid w:val="00FA57C7"/>
    <w:rsid w:val="00FA591C"/>
    <w:rsid w:val="00FA5A40"/>
    <w:rsid w:val="00FA5EB0"/>
    <w:rsid w:val="00FA6006"/>
    <w:rsid w:val="00FA762A"/>
    <w:rsid w:val="00FA7B63"/>
    <w:rsid w:val="00FB0D97"/>
    <w:rsid w:val="00FB1FA1"/>
    <w:rsid w:val="00FB3866"/>
    <w:rsid w:val="00FB3A0F"/>
    <w:rsid w:val="00FB490D"/>
    <w:rsid w:val="00FB4EFE"/>
    <w:rsid w:val="00FB5245"/>
    <w:rsid w:val="00FB6EE8"/>
    <w:rsid w:val="00FB7CF6"/>
    <w:rsid w:val="00FC2C15"/>
    <w:rsid w:val="00FC3152"/>
    <w:rsid w:val="00FC442C"/>
    <w:rsid w:val="00FC4E4D"/>
    <w:rsid w:val="00FC7B02"/>
    <w:rsid w:val="00FD16BF"/>
    <w:rsid w:val="00FD220F"/>
    <w:rsid w:val="00FD35C4"/>
    <w:rsid w:val="00FD398E"/>
    <w:rsid w:val="00FD6767"/>
    <w:rsid w:val="00FD6F76"/>
    <w:rsid w:val="00FE0D59"/>
    <w:rsid w:val="00FE1876"/>
    <w:rsid w:val="00FE190B"/>
    <w:rsid w:val="00FE1977"/>
    <w:rsid w:val="00FE2AAC"/>
    <w:rsid w:val="00FE308A"/>
    <w:rsid w:val="00FE67EF"/>
    <w:rsid w:val="00FE6B74"/>
    <w:rsid w:val="00FE7DD7"/>
    <w:rsid w:val="00FE7F29"/>
    <w:rsid w:val="00FF043C"/>
    <w:rsid w:val="00FF097A"/>
    <w:rsid w:val="00FF117F"/>
    <w:rsid w:val="00FF260F"/>
    <w:rsid w:val="00FF3B26"/>
    <w:rsid w:val="00FF45A5"/>
    <w:rsid w:val="00FF4653"/>
    <w:rsid w:val="00FF4FFE"/>
    <w:rsid w:val="00FF79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424"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C344C3"/>
    <w:pPr>
      <w:keepNext/>
      <w:tabs>
        <w:tab w:val="left" w:pos="6804"/>
      </w:tabs>
      <w:ind w:left="360" w:firstLine="0"/>
      <w:outlineLvl w:val="0"/>
    </w:pPr>
    <w:rPr>
      <w:b/>
      <w:bCs/>
      <w:sz w:val="24"/>
      <w:szCs w:val="16"/>
    </w:rPr>
  </w:style>
  <w:style w:type="paragraph" w:styleId="2">
    <w:name w:val="heading 2"/>
    <w:basedOn w:val="a"/>
    <w:next w:val="a"/>
    <w:qFormat/>
    <w:rsid w:val="00C344C3"/>
    <w:pPr>
      <w:keepNext/>
      <w:tabs>
        <w:tab w:val="left" w:pos="6804"/>
      </w:tabs>
      <w:jc w:val="right"/>
      <w:outlineLvl w:val="1"/>
    </w:pPr>
    <w:rPr>
      <w:b/>
      <w:bCs/>
      <w:sz w:val="24"/>
      <w:szCs w:val="16"/>
    </w:rPr>
  </w:style>
  <w:style w:type="paragraph" w:styleId="3">
    <w:name w:val="heading 3"/>
    <w:basedOn w:val="a"/>
    <w:next w:val="a"/>
    <w:qFormat/>
    <w:rsid w:val="00C344C3"/>
    <w:pPr>
      <w:keepNext/>
      <w:tabs>
        <w:tab w:val="left" w:pos="6804"/>
      </w:tabs>
      <w:outlineLvl w:val="2"/>
    </w:pPr>
    <w:rPr>
      <w:b/>
      <w:bCs/>
      <w:sz w:val="24"/>
      <w:szCs w:val="16"/>
    </w:rPr>
  </w:style>
  <w:style w:type="paragraph" w:styleId="4">
    <w:name w:val="heading 4"/>
    <w:basedOn w:val="a"/>
    <w:next w:val="a"/>
    <w:qFormat/>
    <w:rsid w:val="00C344C3"/>
    <w:pPr>
      <w:keepNext/>
      <w:tabs>
        <w:tab w:val="left" w:pos="6804"/>
      </w:tabs>
      <w:jc w:val="center"/>
      <w:outlineLvl w:val="3"/>
    </w:pPr>
    <w:rPr>
      <w:b/>
      <w:bCs/>
      <w:sz w:val="24"/>
      <w:szCs w:val="16"/>
    </w:rPr>
  </w:style>
  <w:style w:type="paragraph" w:styleId="5">
    <w:name w:val="heading 5"/>
    <w:basedOn w:val="a"/>
    <w:next w:val="a"/>
    <w:qFormat/>
    <w:rsid w:val="00C344C3"/>
    <w:pPr>
      <w:keepNext/>
      <w:tabs>
        <w:tab w:val="left" w:pos="6804"/>
      </w:tabs>
      <w:ind w:firstLine="0"/>
      <w:outlineLvl w:val="4"/>
    </w:pPr>
    <w:rPr>
      <w:b/>
      <w:bCs/>
      <w:sz w:val="24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rsid w:val="00C344C3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rsid w:val="00C344C3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rsid w:val="00C344C3"/>
    <w:pPr>
      <w:tabs>
        <w:tab w:val="center" w:pos="4153"/>
        <w:tab w:val="right" w:pos="8306"/>
      </w:tabs>
    </w:pPr>
  </w:style>
  <w:style w:type="character" w:styleId="a9">
    <w:name w:val="page number"/>
    <w:basedOn w:val="a0"/>
    <w:rsid w:val="00C344C3"/>
  </w:style>
  <w:style w:type="paragraph" w:styleId="aa">
    <w:name w:val="caption"/>
    <w:basedOn w:val="a"/>
    <w:next w:val="a"/>
    <w:qFormat/>
    <w:rsid w:val="00C344C3"/>
    <w:pPr>
      <w:jc w:val="center"/>
    </w:pPr>
    <w:rPr>
      <w:b/>
      <w:sz w:val="28"/>
    </w:rPr>
  </w:style>
  <w:style w:type="paragraph" w:styleId="20">
    <w:name w:val="Body Text Indent 2"/>
    <w:basedOn w:val="a"/>
    <w:rsid w:val="00C344C3"/>
    <w:pPr>
      <w:jc w:val="both"/>
    </w:pPr>
  </w:style>
  <w:style w:type="paragraph" w:customStyle="1" w:styleId="ab">
    <w:name w:val="Обращение"/>
    <w:basedOn w:val="a"/>
    <w:next w:val="a"/>
    <w:rsid w:val="00C344C3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rsid w:val="00C344C3"/>
    <w:pPr>
      <w:jc w:val="left"/>
    </w:pPr>
    <w:rPr>
      <w:sz w:val="16"/>
    </w:rPr>
  </w:style>
  <w:style w:type="paragraph" w:customStyle="1" w:styleId="ad">
    <w:name w:val="Адресат"/>
    <w:basedOn w:val="a"/>
    <w:rsid w:val="00C344C3"/>
    <w:pPr>
      <w:spacing w:before="120"/>
      <w:ind w:firstLine="0"/>
    </w:pPr>
    <w:rPr>
      <w:b/>
    </w:rPr>
  </w:style>
  <w:style w:type="paragraph" w:styleId="30">
    <w:name w:val="Body Text Indent 3"/>
    <w:basedOn w:val="a"/>
    <w:rsid w:val="00C344C3"/>
    <w:pPr>
      <w:jc w:val="both"/>
    </w:pPr>
    <w:rPr>
      <w:sz w:val="28"/>
    </w:rPr>
  </w:style>
  <w:style w:type="paragraph" w:styleId="ae">
    <w:name w:val="Body Text Indent"/>
    <w:basedOn w:val="a"/>
    <w:rsid w:val="00C344C3"/>
    <w:pPr>
      <w:jc w:val="both"/>
    </w:pPr>
    <w:rPr>
      <w:sz w:val="24"/>
    </w:rPr>
  </w:style>
  <w:style w:type="paragraph" w:styleId="21">
    <w:name w:val="Body Text 2"/>
    <w:basedOn w:val="a"/>
    <w:rsid w:val="00C344C3"/>
    <w:pPr>
      <w:ind w:firstLine="0"/>
    </w:pPr>
  </w:style>
  <w:style w:type="table" w:styleId="af">
    <w:name w:val="Table Grid"/>
    <w:basedOn w:val="a1"/>
    <w:rsid w:val="008A3091"/>
    <w:pPr>
      <w:ind w:firstLine="709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0">
    <w:name w:val="Должность"/>
    <w:basedOn w:val="a"/>
    <w:next w:val="a"/>
    <w:rsid w:val="00E87E6A"/>
    <w:pPr>
      <w:ind w:firstLine="0"/>
    </w:pPr>
    <w:rPr>
      <w:i/>
      <w:color w:val="000000"/>
      <w:sz w:val="24"/>
    </w:rPr>
  </w:style>
  <w:style w:type="paragraph" w:styleId="af1">
    <w:name w:val="Balloon Text"/>
    <w:basedOn w:val="a"/>
    <w:semiHidden/>
    <w:rsid w:val="008C78DC"/>
    <w:rPr>
      <w:rFonts w:ascii="Tahoma" w:hAnsi="Tahoma" w:cs="Tahoma"/>
      <w:sz w:val="16"/>
      <w:szCs w:val="16"/>
    </w:rPr>
  </w:style>
  <w:style w:type="paragraph" w:styleId="af2">
    <w:name w:val="Plain Text"/>
    <w:basedOn w:val="a"/>
    <w:rsid w:val="00816985"/>
    <w:pPr>
      <w:ind w:firstLine="0"/>
    </w:pPr>
    <w:rPr>
      <w:rFonts w:ascii="Courier New" w:hAnsi="Courier New" w:cs="Courier New"/>
      <w:sz w:val="20"/>
    </w:rPr>
  </w:style>
  <w:style w:type="paragraph" w:customStyle="1" w:styleId="ConsPlusNormal">
    <w:name w:val="ConsPlusNormal"/>
    <w:rsid w:val="00E3682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6">
    <w:name w:val="Верхний колонтитул Знак"/>
    <w:link w:val="a5"/>
    <w:uiPriority w:val="99"/>
    <w:rsid w:val="00634282"/>
    <w:rPr>
      <w:b/>
      <w:caps/>
      <w:sz w:val="28"/>
    </w:rPr>
  </w:style>
  <w:style w:type="paragraph" w:customStyle="1" w:styleId="ConsPlusTitle">
    <w:name w:val="ConsPlusTitle"/>
    <w:uiPriority w:val="99"/>
    <w:rsid w:val="00670A1A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paragraph" w:styleId="31">
    <w:name w:val="Body Text 3"/>
    <w:basedOn w:val="a"/>
    <w:link w:val="32"/>
    <w:rsid w:val="004F756C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rsid w:val="004F756C"/>
    <w:rPr>
      <w:sz w:val="16"/>
      <w:szCs w:val="16"/>
    </w:rPr>
  </w:style>
  <w:style w:type="paragraph" w:customStyle="1" w:styleId="ConsPlusCell">
    <w:name w:val="ConsPlusCell"/>
    <w:rsid w:val="00FD16B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3">
    <w:name w:val="No Spacing"/>
    <w:uiPriority w:val="99"/>
    <w:qFormat/>
    <w:rsid w:val="00055112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af4">
    <w:name w:val="Revision"/>
    <w:hidden/>
    <w:uiPriority w:val="99"/>
    <w:semiHidden/>
    <w:rsid w:val="0047727B"/>
    <w:rPr>
      <w:sz w:val="26"/>
    </w:rPr>
  </w:style>
  <w:style w:type="character" w:customStyle="1" w:styleId="a8">
    <w:name w:val="Нижний колонтитул Знак"/>
    <w:basedOn w:val="a0"/>
    <w:link w:val="a7"/>
    <w:rsid w:val="00585374"/>
    <w:rPr>
      <w:sz w:val="26"/>
    </w:rPr>
  </w:style>
  <w:style w:type="character" w:customStyle="1" w:styleId="10">
    <w:name w:val="Заголовок 1 Знак"/>
    <w:basedOn w:val="a0"/>
    <w:link w:val="1"/>
    <w:rsid w:val="00574ACB"/>
    <w:rPr>
      <w:b/>
      <w:bCs/>
      <w:sz w:val="24"/>
      <w:szCs w:val="16"/>
    </w:rPr>
  </w:style>
  <w:style w:type="character" w:customStyle="1" w:styleId="a4">
    <w:name w:val="Основной текст Знак"/>
    <w:basedOn w:val="a0"/>
    <w:link w:val="a3"/>
    <w:rsid w:val="00574ACB"/>
    <w:rPr>
      <w:sz w:val="22"/>
    </w:rPr>
  </w:style>
  <w:style w:type="paragraph" w:styleId="af5">
    <w:name w:val="List Paragraph"/>
    <w:basedOn w:val="a"/>
    <w:uiPriority w:val="34"/>
    <w:qFormat/>
    <w:rsid w:val="009C31C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0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5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53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3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64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0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4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8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66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A:\&#1041;&#1083;&#1072;&#1085;&#1082;%20I-&#1075;&#1086;%20&#1079;&#1072;&#1084;.%20&#1043;&#1040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55DF59-6FDD-426A-8D51-921F337E8B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I-го зам. ГА</Template>
  <TotalTime>28</TotalTime>
  <Pages>4</Pages>
  <Words>994</Words>
  <Characters>7271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I зам. Главы администрации</vt:lpstr>
    </vt:vector>
  </TitlesOfParts>
  <Company/>
  <LinksUpToDate>false</LinksUpToDate>
  <CharactersWithSpaces>8249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I зам. Главы администрации</dc:title>
  <dc:creator>Пользователь</dc:creator>
  <cp:lastModifiedBy>kya</cp:lastModifiedBy>
  <cp:revision>4</cp:revision>
  <cp:lastPrinted>2022-09-21T04:53:00Z</cp:lastPrinted>
  <dcterms:created xsi:type="dcterms:W3CDTF">2023-01-09T03:28:00Z</dcterms:created>
  <dcterms:modified xsi:type="dcterms:W3CDTF">2023-01-09T04:02:00Z</dcterms:modified>
</cp:coreProperties>
</file>