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3D2" w:rsidRPr="003828B5" w:rsidRDefault="000753D2" w:rsidP="000753D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3828B5">
        <w:rPr>
          <w:rFonts w:ascii="PT Astra Serif" w:hAnsi="PT Astra Serif"/>
          <w:sz w:val="22"/>
          <w:szCs w:val="22"/>
        </w:rPr>
        <w:t>СПИСОК</w:t>
      </w:r>
    </w:p>
    <w:p w:rsidR="000753D2" w:rsidRPr="003828B5" w:rsidRDefault="000753D2" w:rsidP="000753D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3828B5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0753D2" w:rsidRPr="003828B5" w:rsidRDefault="000753D2" w:rsidP="000753D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3828B5">
        <w:rPr>
          <w:rFonts w:ascii="PT Astra Serif" w:hAnsi="PT Astra Serif"/>
          <w:sz w:val="22"/>
          <w:szCs w:val="22"/>
        </w:rPr>
        <w:t xml:space="preserve">ПО </w:t>
      </w:r>
      <w:r w:rsidR="008B35E7" w:rsidRPr="00ED76C5">
        <w:rPr>
          <w:rFonts w:ascii="PT Astra Serif" w:hAnsi="PT Astra Serif"/>
          <w:sz w:val="22"/>
          <w:szCs w:val="22"/>
          <w:u w:val="single"/>
        </w:rPr>
        <w:t>ЛЕГКОЙ АТЛЕТИКЕ</w:t>
      </w:r>
      <w:r w:rsidR="00224809" w:rsidRPr="003828B5">
        <w:rPr>
          <w:rFonts w:ascii="PT Astra Serif" w:hAnsi="PT Astra Serif"/>
          <w:sz w:val="22"/>
          <w:szCs w:val="22"/>
        </w:rPr>
        <w:t xml:space="preserve"> НА 20</w:t>
      </w:r>
      <w:r w:rsidR="008B35E7" w:rsidRPr="003828B5">
        <w:rPr>
          <w:rFonts w:ascii="PT Astra Serif" w:hAnsi="PT Astra Serif"/>
          <w:sz w:val="22"/>
          <w:szCs w:val="22"/>
        </w:rPr>
        <w:t>2</w:t>
      </w:r>
      <w:r w:rsidR="003222EF" w:rsidRPr="003828B5">
        <w:rPr>
          <w:rFonts w:ascii="PT Astra Serif" w:hAnsi="PT Astra Serif"/>
          <w:sz w:val="22"/>
          <w:szCs w:val="22"/>
        </w:rPr>
        <w:t>2</w:t>
      </w:r>
      <w:r w:rsidRPr="003828B5">
        <w:rPr>
          <w:rFonts w:ascii="PT Astra Serif" w:hAnsi="PT Astra Serif"/>
          <w:sz w:val="22"/>
          <w:szCs w:val="22"/>
        </w:rPr>
        <w:t xml:space="preserve"> ГОД</w:t>
      </w:r>
    </w:p>
    <w:p w:rsidR="000753D2" w:rsidRPr="003828B5" w:rsidRDefault="000753D2" w:rsidP="000753D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3828B5">
        <w:rPr>
          <w:rFonts w:ascii="PT Astra Serif" w:hAnsi="PT Astra Serif"/>
          <w:b w:val="0"/>
          <w:i/>
          <w:sz w:val="22"/>
          <w:szCs w:val="22"/>
        </w:rPr>
        <w:tab/>
        <w:t xml:space="preserve"> </w:t>
      </w:r>
    </w:p>
    <w:p w:rsidR="000753D2" w:rsidRPr="003828B5" w:rsidRDefault="000753D2" w:rsidP="000A096E">
      <w:pPr>
        <w:autoSpaceDE w:val="0"/>
        <w:autoSpaceDN w:val="0"/>
        <w:adjustRightInd w:val="0"/>
        <w:ind w:left="737"/>
        <w:jc w:val="both"/>
        <w:rPr>
          <w:rFonts w:ascii="PT Astra Serif" w:hAnsi="PT Astra Serif"/>
          <w:sz w:val="22"/>
          <w:szCs w:val="22"/>
        </w:rPr>
      </w:pPr>
      <w:r w:rsidRPr="003828B5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60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221"/>
        <w:gridCol w:w="2693"/>
        <w:gridCol w:w="2552"/>
        <w:gridCol w:w="2126"/>
        <w:gridCol w:w="1843"/>
        <w:gridCol w:w="1189"/>
        <w:gridCol w:w="1417"/>
      </w:tblGrid>
      <w:tr w:rsidR="000A096E" w:rsidRPr="002C27DF" w:rsidTr="000A096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2C27DF" w:rsidRDefault="000A096E" w:rsidP="000753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 xml:space="preserve">№ </w:t>
            </w:r>
            <w:r w:rsidRPr="002C27DF">
              <w:rPr>
                <w:rFonts w:ascii="PT Astra Serif" w:hAnsi="PT Astra Serif" w:cs="Times New Roman"/>
              </w:rPr>
              <w:br/>
              <w:t>п\п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2C27DF" w:rsidRDefault="000A096E" w:rsidP="002C27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 xml:space="preserve">Вид   </w:t>
            </w:r>
            <w:r w:rsidRPr="002C27D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2C27DF" w:rsidRDefault="000A096E" w:rsidP="002C27DF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>Фамилия, имя</w:t>
            </w:r>
            <w:proofErr w:type="gramStart"/>
            <w:r w:rsidRPr="002C27DF">
              <w:rPr>
                <w:rFonts w:ascii="PT Astra Serif" w:hAnsi="PT Astra Serif" w:cs="Times New Roman"/>
              </w:rPr>
              <w:t>,о</w:t>
            </w:r>
            <w:proofErr w:type="gramEnd"/>
            <w:r w:rsidRPr="002C27DF">
              <w:rPr>
                <w:rFonts w:ascii="PT Astra Serif" w:hAnsi="PT Astra Serif" w:cs="Times New Roman"/>
              </w:rPr>
              <w:t>тчество</w:t>
            </w:r>
          </w:p>
          <w:p w:rsidR="000A096E" w:rsidRPr="002C27DF" w:rsidRDefault="000A096E" w:rsidP="002C27DF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2C27DF" w:rsidRDefault="000A096E" w:rsidP="002C27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2C27DF" w:rsidRDefault="000A096E" w:rsidP="002C27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>Принадлежность</w:t>
            </w:r>
          </w:p>
          <w:p w:rsidR="000A096E" w:rsidRPr="002C27DF" w:rsidRDefault="000A096E" w:rsidP="002C27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 xml:space="preserve">к спортивной </w:t>
            </w:r>
            <w:r w:rsidRPr="002C27D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2C27DF" w:rsidRDefault="000A096E" w:rsidP="002C27D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>Личный</w:t>
            </w:r>
            <w:r w:rsidRPr="002C27DF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2C27DF" w:rsidRDefault="000A096E" w:rsidP="002C27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 xml:space="preserve">Высший </w:t>
            </w:r>
            <w:r w:rsidRPr="002C27DF">
              <w:rPr>
                <w:rFonts w:ascii="PT Astra Serif" w:hAnsi="PT Astra Serif" w:cs="Times New Roman"/>
              </w:rPr>
              <w:br/>
              <w:t>результат</w:t>
            </w:r>
            <w:r w:rsidRPr="002C27D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96E" w:rsidRPr="002C27DF" w:rsidRDefault="000A096E" w:rsidP="002C27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>Сертификат</w:t>
            </w:r>
          </w:p>
          <w:p w:rsidR="000A096E" w:rsidRPr="002C27DF" w:rsidRDefault="000A096E" w:rsidP="002C27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>«Антидопинг»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856146">
            <w:pPr>
              <w:pStyle w:val="ConsPlusCell"/>
              <w:widowControl/>
              <w:numPr>
                <w:ilvl w:val="0"/>
                <w:numId w:val="13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 г"/>
              </w:smartTagPr>
              <w:r w:rsidRPr="002C27DF">
                <w:rPr>
                  <w:rFonts w:ascii="PT Astra Serif" w:hAnsi="PT Astra Serif"/>
                  <w:sz w:val="20"/>
                  <w:szCs w:val="20"/>
                </w:rPr>
                <w:t>Бег 3000 м</w:t>
              </w:r>
            </w:smartTag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Балашов </w:t>
            </w:r>
            <w:r>
              <w:rPr>
                <w:rFonts w:ascii="PT Astra Serif" w:hAnsi="PT Astra Serif"/>
                <w:sz w:val="20"/>
                <w:szCs w:val="20"/>
              </w:rPr>
              <w:t>М.В.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28-р-с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28.06.2019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ТГУ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Соколенко Е.С.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ПР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31328A">
            <w:pPr>
              <w:pStyle w:val="ConsPlusCell"/>
              <w:widowControl/>
              <w:numPr>
                <w:ilvl w:val="0"/>
                <w:numId w:val="13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spacing w:line="360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Бег 100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Вакулич</w:t>
            </w:r>
            <w:proofErr w:type="spellEnd"/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В.С.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№ 14 </w:t>
            </w:r>
            <w:proofErr w:type="spellStart"/>
            <w:r>
              <w:rPr>
                <w:rFonts w:ascii="PT Astra Serif" w:hAnsi="PT Astra Serif"/>
                <w:b w:val="0"/>
                <w:sz w:val="20"/>
                <w:szCs w:val="20"/>
              </w:rPr>
              <w:t>р-с</w:t>
            </w:r>
            <w:proofErr w:type="spellEnd"/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от 29.03.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20</w:t>
            </w: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ТГПУ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Милованова А.В.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 xml:space="preserve">СФО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–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4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ED10DA">
            <w:pPr>
              <w:pStyle w:val="ConsPlusCell"/>
              <w:widowControl/>
              <w:numPr>
                <w:ilvl w:val="0"/>
                <w:numId w:val="13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spacing w:line="360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Бег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800м,</w:t>
            </w:r>
          </w:p>
          <w:p w:rsidR="000A096E" w:rsidRPr="002C27DF" w:rsidRDefault="000A096E" w:rsidP="00760DDC">
            <w:pPr>
              <w:pStyle w:val="4"/>
              <w:spacing w:line="360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1500м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 xml:space="preserve">Гритчина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Д.А.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№ 1-р-с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от 28.02.2020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ТГУ, Асиновский район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Анкалева Н.В.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ЧТО –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ED10DA">
            <w:pPr>
              <w:pStyle w:val="ConsPlusCell"/>
              <w:widowControl/>
              <w:numPr>
                <w:ilvl w:val="0"/>
                <w:numId w:val="13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spacing w:line="360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Прыжок в длину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 xml:space="preserve">Ключников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Ф.А.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№ 50-р-с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от 31.10.2019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«Каргасокская ДЮСШ», Каргасокский район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Милованова А.В.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9762E3">
            <w:pPr>
              <w:pStyle w:val="ConsPlusCell"/>
              <w:widowControl/>
              <w:numPr>
                <w:ilvl w:val="0"/>
                <w:numId w:val="13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1500 м, 3000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Мещеряков </w:t>
            </w:r>
            <w:r>
              <w:rPr>
                <w:rFonts w:ascii="PT Astra Serif" w:hAnsi="PT Astra Serif"/>
                <w:sz w:val="20"/>
                <w:szCs w:val="20"/>
              </w:rPr>
              <w:t>В.В.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1224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19.12.2018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Саченко С.А., Соколенко Е.С.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ED76C5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76C5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76C5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856146">
            <w:pPr>
              <w:pStyle w:val="ConsPlusCell"/>
              <w:widowControl/>
              <w:numPr>
                <w:ilvl w:val="0"/>
                <w:numId w:val="13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Прыжок тройной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Михайловский </w:t>
            </w:r>
            <w:r>
              <w:rPr>
                <w:rFonts w:ascii="PT Astra Serif" w:hAnsi="PT Astra Serif"/>
                <w:sz w:val="20"/>
                <w:szCs w:val="20"/>
              </w:rPr>
              <w:t>С.А.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39-р-с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31.07.2017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Михайловский А.В.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ЧР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8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856146">
            <w:pPr>
              <w:pStyle w:val="ConsPlusCell"/>
              <w:widowControl/>
              <w:numPr>
                <w:ilvl w:val="0"/>
                <w:numId w:val="13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400м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Москвин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Н.В.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155-нг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16.11.2015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ОГАУ ТО СШОР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Михайловский А.В.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ЧСФО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856146">
            <w:pPr>
              <w:pStyle w:val="ConsPlusCell"/>
              <w:widowControl/>
              <w:numPr>
                <w:ilvl w:val="0"/>
                <w:numId w:val="13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Бег </w:t>
            </w:r>
            <w:r w:rsidRPr="002C27DF">
              <w:rPr>
                <w:rFonts w:ascii="PT Astra Serif" w:hAnsi="PT Astra Serif"/>
                <w:sz w:val="20"/>
                <w:szCs w:val="20"/>
                <w:lang w:val="en-US"/>
              </w:rPr>
              <w:t>100</w:t>
            </w:r>
            <w:r w:rsidRPr="002C27DF">
              <w:rPr>
                <w:rFonts w:ascii="PT Astra Serif" w:hAnsi="PT Astra Serif"/>
                <w:sz w:val="20"/>
                <w:szCs w:val="20"/>
              </w:rPr>
              <w:t>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Петров </w:t>
            </w:r>
            <w:r>
              <w:rPr>
                <w:rFonts w:ascii="PT Astra Serif" w:hAnsi="PT Astra Serif"/>
                <w:sz w:val="20"/>
                <w:szCs w:val="20"/>
              </w:rPr>
              <w:t>А.Ю.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35-р-с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30.06.2017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Михайловский А.В.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ЧСФО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856146">
            <w:pPr>
              <w:pStyle w:val="ConsPlusCell"/>
              <w:widowControl/>
              <w:numPr>
                <w:ilvl w:val="0"/>
                <w:numId w:val="13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с барьерами 100м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Погребняк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В.С.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18-нг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03.03.2016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ОГАУ ТО СШОР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Земскова Е.Н.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ЧР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ED10DA">
            <w:pPr>
              <w:pStyle w:val="ConsPlusCell"/>
              <w:widowControl/>
              <w:numPr>
                <w:ilvl w:val="0"/>
                <w:numId w:val="13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spacing w:line="360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Бег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3000м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 xml:space="preserve">Попов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А.Е.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№ 2-р-с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от 31.01.2020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ТГУ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Анкалева Н.В.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ЧТО –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31328A">
            <w:pPr>
              <w:pStyle w:val="ConsPlusCell"/>
              <w:widowControl/>
              <w:numPr>
                <w:ilvl w:val="0"/>
                <w:numId w:val="13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400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Разумов </w:t>
            </w:r>
            <w:r w:rsidR="00795740">
              <w:rPr>
                <w:rFonts w:ascii="PT Astra Serif" w:hAnsi="PT Astra Serif"/>
                <w:sz w:val="20"/>
                <w:szCs w:val="20"/>
              </w:rPr>
              <w:t>Д.С.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№ 170 </w:t>
            </w:r>
            <w:proofErr w:type="spellStart"/>
            <w:r w:rsidRPr="002C27DF"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28.12.2017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1, ОГАУ ТО СШОР, ТПУ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Михайловский А.В.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  <w:lang w:val="en-US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856146">
            <w:pPr>
              <w:pStyle w:val="ConsPlusCell"/>
              <w:widowControl/>
              <w:numPr>
                <w:ilvl w:val="0"/>
                <w:numId w:val="13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 с препятствиями 3000м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Соколенко </w:t>
            </w:r>
            <w:r w:rsidR="00795740">
              <w:rPr>
                <w:rFonts w:ascii="PT Astra Serif" w:hAnsi="PT Astra Serif"/>
                <w:sz w:val="20"/>
                <w:szCs w:val="20"/>
              </w:rPr>
              <w:t>Е.С.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МСМК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149-нг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31.10.2013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1,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ОГАУ ТО СШОР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Соколенко Е.В., Михайловский А.В.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ЧР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31328A">
            <w:pPr>
              <w:pStyle w:val="ConsPlusCell"/>
              <w:widowControl/>
              <w:numPr>
                <w:ilvl w:val="0"/>
                <w:numId w:val="13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 xml:space="preserve">Бег </w:t>
            </w:r>
            <w:r w:rsidRPr="002C27DF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400</w:t>
            </w: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м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 xml:space="preserve">Тихонов </w:t>
            </w:r>
            <w:r w:rsidR="00795740">
              <w:rPr>
                <w:rFonts w:ascii="PT Astra Serif" w:hAnsi="PT Astra Serif"/>
                <w:b w:val="0"/>
                <w:sz w:val="20"/>
                <w:szCs w:val="20"/>
              </w:rPr>
              <w:t>В.В.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10-р-с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31.03.2021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МАОУДО ДЮСШ №1 г.Асино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Овчинникова Л.Н.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ЧСФО–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F256D4">
            <w:pPr>
              <w:pStyle w:val="ConsPlusCell"/>
              <w:widowControl/>
              <w:numPr>
                <w:ilvl w:val="0"/>
                <w:numId w:val="13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spacing w:line="360" w:lineRule="auto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длина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 xml:space="preserve">Усманов </w:t>
            </w:r>
            <w:r w:rsidR="00795740">
              <w:rPr>
                <w:rFonts w:ascii="PT Astra Serif" w:hAnsi="PT Astra Serif"/>
                <w:bCs/>
                <w:sz w:val="20"/>
                <w:szCs w:val="20"/>
              </w:rPr>
              <w:t>К.Р.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C27DF">
              <w:rPr>
                <w:rFonts w:ascii="PT Astra Serif" w:eastAsia="Calibri" w:hAnsi="PT Astra Serif"/>
                <w:sz w:val="20"/>
                <w:szCs w:val="20"/>
              </w:rPr>
              <w:t xml:space="preserve">№ 39 </w:t>
            </w:r>
            <w:proofErr w:type="spellStart"/>
            <w:r w:rsidRPr="002C27DF">
              <w:rPr>
                <w:rFonts w:ascii="PT Astra Serif" w:eastAsia="Calibri" w:hAnsi="PT Astra Serif"/>
                <w:sz w:val="20"/>
                <w:szCs w:val="20"/>
              </w:rPr>
              <w:t>р-с</w:t>
            </w:r>
            <w:proofErr w:type="spellEnd"/>
          </w:p>
          <w:p w:rsidR="000A096E" w:rsidRPr="009D4401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от </w:t>
            </w:r>
            <w:r w:rsidRPr="002C27DF">
              <w:rPr>
                <w:rFonts w:ascii="PT Astra Serif" w:eastAsia="Calibri" w:hAnsi="PT Astra Serif"/>
                <w:sz w:val="20"/>
                <w:szCs w:val="20"/>
              </w:rPr>
              <w:t>31.07.2017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Шкляр С. А.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spacing w:line="360" w:lineRule="auto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875EE0">
            <w:pPr>
              <w:pStyle w:val="ConsPlusCell"/>
              <w:widowControl/>
              <w:numPr>
                <w:ilvl w:val="0"/>
                <w:numId w:val="13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многоборье, длина,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100 м </w:t>
            </w:r>
            <w:proofErr w:type="gramStart"/>
            <w:r w:rsidRPr="002C27DF"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  <w:r w:rsidRPr="002C27DF">
              <w:rPr>
                <w:rFonts w:ascii="PT Astra Serif" w:hAnsi="PT Astra Serif"/>
                <w:sz w:val="20"/>
                <w:szCs w:val="20"/>
              </w:rPr>
              <w:t>/б,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60 м с/б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Фомкина </w:t>
            </w:r>
            <w:r w:rsidR="00795740">
              <w:rPr>
                <w:rFonts w:ascii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C27DF">
              <w:rPr>
                <w:rFonts w:ascii="PT Astra Serif" w:eastAsia="Calibri" w:hAnsi="PT Astra Serif"/>
                <w:sz w:val="20"/>
                <w:szCs w:val="20"/>
              </w:rPr>
              <w:t xml:space="preserve">№ 60 </w:t>
            </w:r>
            <w:proofErr w:type="spellStart"/>
            <w:r w:rsidRPr="002C27DF">
              <w:rPr>
                <w:rFonts w:ascii="PT Astra Serif" w:eastAsia="Calibri" w:hAnsi="PT Astra Serif"/>
                <w:sz w:val="20"/>
                <w:szCs w:val="20"/>
              </w:rPr>
              <w:t>р-с</w:t>
            </w:r>
            <w:proofErr w:type="spellEnd"/>
          </w:p>
          <w:p w:rsidR="000A096E" w:rsidRPr="00ED76C5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от </w:t>
            </w:r>
            <w:r w:rsidRPr="002C27DF">
              <w:rPr>
                <w:rFonts w:ascii="PT Astra Serif" w:eastAsia="Calibri" w:hAnsi="PT Astra Serif"/>
                <w:sz w:val="20"/>
                <w:szCs w:val="20"/>
              </w:rPr>
              <w:t>25.12.2019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ЗТР Баканов В.В.,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Косолапов А. А.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ПСФО </w:t>
            </w:r>
            <w:r>
              <w:rPr>
                <w:rFonts w:ascii="PT Astra Serif" w:hAnsi="PT Astra Serif"/>
                <w:sz w:val="20"/>
                <w:szCs w:val="20"/>
              </w:rPr>
              <w:t>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31328A">
            <w:pPr>
              <w:pStyle w:val="ConsPlusCell"/>
              <w:widowControl/>
              <w:numPr>
                <w:ilvl w:val="0"/>
                <w:numId w:val="13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с барьерами 400м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Черепнин </w:t>
            </w:r>
            <w:r w:rsidR="00795740">
              <w:rPr>
                <w:rFonts w:ascii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196-нг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15.12.2016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Соколенко Е.В.,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Соколенко Е.С.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ПСФО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9762E3">
            <w:pPr>
              <w:pStyle w:val="ConsPlusCell"/>
              <w:widowControl/>
              <w:numPr>
                <w:ilvl w:val="0"/>
                <w:numId w:val="13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3000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Черепнин </w:t>
            </w:r>
            <w:r w:rsidR="00795740">
              <w:rPr>
                <w:rFonts w:ascii="PT Astra Serif" w:hAnsi="PT Astra Serif"/>
                <w:sz w:val="20"/>
                <w:szCs w:val="20"/>
              </w:rPr>
              <w:t>В.В.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15-р-с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21.04.2021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Соколенко Е.С.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D7635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635" w:rsidRPr="002C27DF" w:rsidRDefault="009D7635" w:rsidP="009762E3">
            <w:pPr>
              <w:pStyle w:val="ConsPlusCell"/>
              <w:widowControl/>
              <w:numPr>
                <w:ilvl w:val="0"/>
                <w:numId w:val="13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635" w:rsidRPr="002C27DF" w:rsidRDefault="009D7635" w:rsidP="00760DD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Бег 24 часа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635" w:rsidRPr="002C27DF" w:rsidRDefault="009D7635" w:rsidP="00760DD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Иванов А.Н.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635" w:rsidRDefault="009D7635" w:rsidP="00760DD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9D7635" w:rsidRDefault="009D7635" w:rsidP="00760DDC">
            <w:pPr>
              <w:jc w:val="center"/>
              <w:rPr>
                <w:rFonts w:ascii="PT Astra Serif" w:hAnsi="PT Astra Serif"/>
                <w:sz w:val="20"/>
              </w:rPr>
            </w:pPr>
            <w:r w:rsidRPr="002C27DF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23</w:t>
            </w:r>
            <w:r w:rsidRPr="002C27DF">
              <w:rPr>
                <w:rFonts w:ascii="PT Astra Serif" w:hAnsi="PT Astra Serif"/>
                <w:sz w:val="20"/>
              </w:rPr>
              <w:t>-р-с</w:t>
            </w:r>
          </w:p>
          <w:p w:rsidR="009D7635" w:rsidRDefault="009D7635" w:rsidP="00760DDC">
            <w:pPr>
              <w:jc w:val="center"/>
              <w:rPr>
                <w:rFonts w:ascii="PT Astra Serif" w:hAnsi="PT Astra Serif"/>
                <w:sz w:val="20"/>
              </w:rPr>
            </w:pPr>
            <w:r w:rsidRPr="002C27DF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31.05</w:t>
            </w:r>
            <w:r w:rsidRPr="002C27DF">
              <w:rPr>
                <w:rFonts w:ascii="PT Astra Serif" w:hAnsi="PT Astra Serif"/>
                <w:sz w:val="20"/>
              </w:rPr>
              <w:t>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635" w:rsidRDefault="009D7635" w:rsidP="00760DD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ТОФЛА</w:t>
            </w:r>
          </w:p>
          <w:p w:rsidR="009D7635" w:rsidRPr="002C27DF" w:rsidRDefault="009D7635" w:rsidP="00760DD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«Дистанция»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635" w:rsidRPr="002C27DF" w:rsidRDefault="009D7635" w:rsidP="00760DD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635" w:rsidRDefault="009D7635" w:rsidP="00760DD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ЧР-</w:t>
            </w:r>
          </w:p>
          <w:p w:rsidR="009D7635" w:rsidRPr="002C27DF" w:rsidRDefault="009D7635" w:rsidP="00760DD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>
              <w:rPr>
                <w:rFonts w:ascii="PT Astra Serif" w:hAnsi="PT Astra Serif"/>
                <w:sz w:val="20"/>
              </w:rPr>
              <w:t>месо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635" w:rsidRPr="002C27DF" w:rsidRDefault="009D7635" w:rsidP="00760DD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E4523A" w:rsidRPr="003828B5" w:rsidRDefault="00E4523A" w:rsidP="000753D2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753D2" w:rsidRPr="003828B5" w:rsidRDefault="000753D2" w:rsidP="000A096E">
      <w:pPr>
        <w:autoSpaceDE w:val="0"/>
        <w:autoSpaceDN w:val="0"/>
        <w:adjustRightInd w:val="0"/>
        <w:ind w:left="737"/>
        <w:jc w:val="both"/>
        <w:rPr>
          <w:rFonts w:ascii="PT Astra Serif" w:hAnsi="PT Astra Serif"/>
          <w:sz w:val="22"/>
          <w:szCs w:val="22"/>
        </w:rPr>
      </w:pPr>
      <w:r w:rsidRPr="003828B5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60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220"/>
        <w:gridCol w:w="2693"/>
        <w:gridCol w:w="2552"/>
        <w:gridCol w:w="2126"/>
        <w:gridCol w:w="1843"/>
        <w:gridCol w:w="1187"/>
        <w:gridCol w:w="1417"/>
      </w:tblGrid>
      <w:tr w:rsidR="000A096E" w:rsidRPr="000A096E" w:rsidTr="000A096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0A096E" w:rsidRDefault="000A096E" w:rsidP="002C27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A096E">
              <w:rPr>
                <w:rFonts w:ascii="PT Astra Serif" w:hAnsi="PT Astra Serif" w:cs="Times New Roman"/>
              </w:rPr>
              <w:t xml:space="preserve">№ </w:t>
            </w:r>
            <w:r w:rsidRPr="000A096E">
              <w:rPr>
                <w:rFonts w:ascii="PT Astra Serif" w:hAnsi="PT Astra Serif" w:cs="Times New Roman"/>
              </w:rPr>
              <w:br/>
              <w:t>п\п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0A096E" w:rsidRDefault="000A096E" w:rsidP="002C27DF">
            <w:pPr>
              <w:pStyle w:val="ConsPlusCell"/>
              <w:widowControl/>
              <w:ind w:left="158"/>
              <w:jc w:val="center"/>
              <w:rPr>
                <w:rFonts w:ascii="PT Astra Serif" w:hAnsi="PT Astra Serif" w:cs="Times New Roman"/>
              </w:rPr>
            </w:pPr>
            <w:r w:rsidRPr="000A096E">
              <w:rPr>
                <w:rFonts w:ascii="PT Astra Serif" w:hAnsi="PT Astra Serif" w:cs="Times New Roman"/>
              </w:rPr>
              <w:t xml:space="preserve">Вид   </w:t>
            </w:r>
            <w:r w:rsidRPr="000A096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0A096E" w:rsidRDefault="000A096E" w:rsidP="002C27DF">
            <w:pPr>
              <w:pStyle w:val="ConsPlusCell"/>
              <w:widowControl/>
              <w:ind w:left="158"/>
              <w:jc w:val="center"/>
              <w:rPr>
                <w:rFonts w:ascii="PT Astra Serif" w:hAnsi="PT Astra Serif" w:cs="Times New Roman"/>
              </w:rPr>
            </w:pPr>
            <w:r w:rsidRPr="000A096E">
              <w:rPr>
                <w:rFonts w:ascii="PT Astra Serif" w:hAnsi="PT Astra Serif" w:cs="Times New Roman"/>
              </w:rPr>
              <w:t>Фамилия, имя</w:t>
            </w:r>
            <w:proofErr w:type="gramStart"/>
            <w:r w:rsidRPr="000A096E">
              <w:rPr>
                <w:rFonts w:ascii="PT Astra Serif" w:hAnsi="PT Astra Serif" w:cs="Times New Roman"/>
              </w:rPr>
              <w:t>,о</w:t>
            </w:r>
            <w:proofErr w:type="gramEnd"/>
            <w:r w:rsidRPr="000A096E">
              <w:rPr>
                <w:rFonts w:ascii="PT Astra Serif" w:hAnsi="PT Astra Serif" w:cs="Times New Roman"/>
              </w:rPr>
              <w:t>тчество</w:t>
            </w:r>
          </w:p>
          <w:p w:rsidR="000A096E" w:rsidRPr="000A096E" w:rsidRDefault="000A096E" w:rsidP="002C27DF">
            <w:pPr>
              <w:pStyle w:val="ConsPlusCell"/>
              <w:widowControl/>
              <w:ind w:left="158"/>
              <w:jc w:val="center"/>
              <w:rPr>
                <w:rFonts w:ascii="PT Astra Serif" w:hAnsi="PT Astra Serif" w:cs="Times New Roman"/>
              </w:rPr>
            </w:pPr>
            <w:r w:rsidRPr="000A096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0A096E" w:rsidRDefault="000A096E" w:rsidP="002C27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A096E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0A096E" w:rsidRDefault="000A096E" w:rsidP="002C27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A096E">
              <w:rPr>
                <w:rFonts w:ascii="PT Astra Serif" w:hAnsi="PT Astra Serif" w:cs="Times New Roman"/>
              </w:rPr>
              <w:t>Принадлежность</w:t>
            </w:r>
          </w:p>
          <w:p w:rsidR="000A096E" w:rsidRPr="000A096E" w:rsidRDefault="000A096E" w:rsidP="002C27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A096E">
              <w:rPr>
                <w:rFonts w:ascii="PT Astra Serif" w:hAnsi="PT Astra Serif" w:cs="Times New Roman"/>
              </w:rPr>
              <w:t xml:space="preserve">к спортивной </w:t>
            </w:r>
            <w:r w:rsidRPr="000A096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0A096E" w:rsidRDefault="000A096E" w:rsidP="002C27D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A096E">
              <w:rPr>
                <w:rFonts w:ascii="PT Astra Serif" w:hAnsi="PT Astra Serif" w:cs="Times New Roman"/>
              </w:rPr>
              <w:t>Личный</w:t>
            </w:r>
            <w:r w:rsidRPr="000A096E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0A096E" w:rsidRDefault="000A096E" w:rsidP="002C27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A096E">
              <w:rPr>
                <w:rFonts w:ascii="PT Astra Serif" w:hAnsi="PT Astra Serif" w:cs="Times New Roman"/>
              </w:rPr>
              <w:t>Высший результат</w:t>
            </w:r>
            <w:r w:rsidRPr="000A096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96E" w:rsidRPr="000A096E" w:rsidRDefault="000A096E" w:rsidP="002C27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A096E">
              <w:rPr>
                <w:rFonts w:ascii="PT Astra Serif" w:hAnsi="PT Astra Serif" w:cs="Times New Roman"/>
              </w:rPr>
              <w:t>Сертификат</w:t>
            </w:r>
          </w:p>
          <w:p w:rsidR="000A096E" w:rsidRPr="000A096E" w:rsidRDefault="000A096E" w:rsidP="002C27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A096E">
              <w:rPr>
                <w:rFonts w:ascii="PT Astra Serif" w:hAnsi="PT Astra Serif" w:cs="Times New Roman"/>
              </w:rPr>
              <w:t>«Антидопинг»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2C27DF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af5"/>
              <w:spacing w:before="0" w:after="0" w:line="240" w:lineRule="auto"/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Бег 1500м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af5"/>
              <w:spacing w:before="0" w:after="0" w:line="240" w:lineRule="auto"/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 xml:space="preserve">Абрамова </w:t>
            </w:r>
            <w:r>
              <w:rPr>
                <w:rFonts w:ascii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№ 60-р-с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от 25.12.2019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af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af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Марченко Е.В.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  <w:lang w:val="en-US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spacing w:line="360" w:lineRule="auto"/>
              <w:ind w:left="158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Бег 100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ind w:left="158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Асман</w:t>
            </w:r>
            <w:proofErr w:type="spellEnd"/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Е.С.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  <w:r w:rsidRPr="000A096E">
              <w:rPr>
                <w:sz w:val="20"/>
                <w:szCs w:val="20"/>
              </w:rPr>
              <w:t xml:space="preserve"> </w:t>
            </w: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разряд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№ 23-р-с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от 31.05.2021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МБОУ ДО «Первомайская ДЮСШ»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Кудрявцев Д.Н.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Бег 400 м</w:t>
            </w:r>
          </w:p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Бондаренко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А.Д.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№ 29-р-с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от 28.06.2019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Соколенко Е.С.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ПСФО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  <w:lang w:val="en-US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A096E">
              <w:rPr>
                <w:rFonts w:ascii="PT Astra Serif" w:hAnsi="PT Astra Serif"/>
                <w:sz w:val="20"/>
                <w:szCs w:val="20"/>
              </w:rPr>
              <w:t>Варечкин</w:t>
            </w:r>
            <w:proofErr w:type="spellEnd"/>
            <w:r w:rsidRPr="000A096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М.С.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№ 10-р-с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от 31.03.2021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Чуркина А.В., Пудовкина Л.Г.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ind w:right="-1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100 м</w:t>
            </w: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br/>
              <w:t>200 м</w:t>
            </w:r>
          </w:p>
          <w:p w:rsidR="000A096E" w:rsidRPr="000A096E" w:rsidRDefault="000A096E" w:rsidP="00760DDC">
            <w:pPr>
              <w:pStyle w:val="4"/>
              <w:ind w:right="-1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длина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ind w:left="158" w:right="-108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 xml:space="preserve">Донченко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С.М.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№ 15р-с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от 31.03.2020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МАОУДО ДЮСШ №1 г.Асино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Овчинникова Л.Н.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spacing w:line="360" w:lineRule="auto"/>
              <w:ind w:left="158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 xml:space="preserve">Бег </w:t>
            </w:r>
            <w:r w:rsidRPr="000A096E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200</w:t>
            </w: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м,</w:t>
            </w:r>
          </w:p>
          <w:p w:rsidR="000A096E" w:rsidRPr="000A096E" w:rsidRDefault="000A096E" w:rsidP="00760DDC">
            <w:pPr>
              <w:pStyle w:val="4"/>
              <w:spacing w:line="360" w:lineRule="auto"/>
              <w:ind w:left="158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400м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ind w:left="158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 xml:space="preserve">Елецкая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М.А.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1 разряд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№ 49-р-с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от 30.09.2021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МБУ ДО ДЮСШ № 1, Каргасокский район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Соколенко Е.В.</w:t>
            </w:r>
          </w:p>
          <w:p w:rsidR="000A096E" w:rsidRPr="000A096E" w:rsidRDefault="000A096E" w:rsidP="00760DDC">
            <w:pPr>
              <w:jc w:val="center"/>
              <w:rPr>
                <w:sz w:val="20"/>
                <w:szCs w:val="20"/>
              </w:rPr>
            </w:pPr>
            <w:r w:rsidRPr="000A096E">
              <w:rPr>
                <w:sz w:val="20"/>
                <w:szCs w:val="20"/>
              </w:rPr>
              <w:t>Емельянов Е.Л.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Бег 100м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Земцов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А.Д.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№ 16-р-с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от 30.04.2021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Михайловский А.В.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ПР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  <w:lang w:val="en-US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Бег 1500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 xml:space="preserve">Казаков </w:t>
            </w:r>
            <w:r>
              <w:rPr>
                <w:rFonts w:ascii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№ 23-р-с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от 31.05.2021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Саченко С.А.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Соколенко Е.С.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  <w:lang w:val="en-US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Бег 100м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 xml:space="preserve">Карташов </w:t>
            </w:r>
            <w:r>
              <w:rPr>
                <w:rFonts w:ascii="PT Astra Serif" w:hAnsi="PT Astra Serif"/>
                <w:sz w:val="20"/>
                <w:szCs w:val="20"/>
              </w:rPr>
              <w:t>А.И.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№ 8-р-с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от 28.02.2020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Кусков А.Н.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высота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ind w:left="158" w:right="-108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 xml:space="preserve">Киселев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А.В.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  <w:r w:rsidRPr="000A096E">
              <w:rPr>
                <w:sz w:val="20"/>
                <w:szCs w:val="20"/>
              </w:rPr>
              <w:t xml:space="preserve"> </w:t>
            </w: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разряд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№ 2р-с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от 31.01.2020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МАОУДО ДЮСШ №1 г.Асино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Овчинникова Л.Н.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ЧТО – 1место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ind w:left="158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Прыжок в высоту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ind w:left="158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 xml:space="preserve">Коркина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Н.О.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1 разряд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 xml:space="preserve">№ 24 </w:t>
            </w:r>
            <w:proofErr w:type="spellStart"/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р-с</w:t>
            </w:r>
            <w:proofErr w:type="spellEnd"/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от 31.05.19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ТГПУ, Верхнекетский район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Милованова А</w:t>
            </w:r>
            <w:r w:rsidRPr="000A096E">
              <w:rPr>
                <w:rFonts w:ascii="PT Astra Serif" w:hAnsi="PT Astra Serif"/>
                <w:b/>
                <w:sz w:val="20"/>
                <w:szCs w:val="20"/>
              </w:rPr>
              <w:t>.</w:t>
            </w:r>
            <w:r w:rsidRPr="000A096E">
              <w:rPr>
                <w:rFonts w:ascii="PT Astra Serif" w:hAnsi="PT Astra Serif"/>
                <w:sz w:val="20"/>
                <w:szCs w:val="20"/>
              </w:rPr>
              <w:t>В</w:t>
            </w:r>
            <w:r w:rsidRPr="000A096E">
              <w:rPr>
                <w:rFonts w:ascii="PT Astra Serif" w:hAnsi="PT Astra Serif"/>
                <w:b/>
                <w:sz w:val="20"/>
                <w:szCs w:val="20"/>
              </w:rPr>
              <w:t>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СФО –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 xml:space="preserve">Бег </w:t>
            </w: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1500м, 3000м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A096E">
              <w:rPr>
                <w:rFonts w:ascii="PT Astra Serif" w:hAnsi="PT Astra Serif"/>
                <w:sz w:val="20"/>
                <w:szCs w:val="20"/>
              </w:rPr>
              <w:t>Кочешева</w:t>
            </w:r>
            <w:proofErr w:type="spellEnd"/>
            <w:r w:rsidRPr="000A096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№ 156п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от 09.04.2020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МБУ ДО ДЮСШ № 1, ТГУ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Саченко С.А.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A096E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0A096E">
              <w:rPr>
                <w:rFonts w:ascii="PT Astra Serif" w:hAnsi="PT Astra Serif"/>
                <w:sz w:val="20"/>
                <w:szCs w:val="20"/>
              </w:rPr>
              <w:t xml:space="preserve">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af5"/>
              <w:spacing w:before="0" w:after="0" w:line="240" w:lineRule="auto"/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Бег 1500м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af5"/>
              <w:spacing w:before="0" w:after="0" w:line="240" w:lineRule="auto"/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Крамарова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А.С.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№ 24-р-с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от 29.05.2020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af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af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Марченко Е.А.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  <w:lang w:val="en-US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af5"/>
              <w:spacing w:before="0" w:after="0"/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Бег 800м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2"/>
              <w:ind w:left="158" w:right="-108" w:firstLine="0"/>
              <w:rPr>
                <w:rFonts w:ascii="PT Astra Serif" w:hAnsi="PT Astra Serif"/>
                <w:i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i w:val="0"/>
                <w:sz w:val="20"/>
                <w:szCs w:val="20"/>
              </w:rPr>
              <w:t xml:space="preserve">Орлова </w:t>
            </w:r>
            <w:r>
              <w:rPr>
                <w:rFonts w:ascii="PT Astra Serif" w:hAnsi="PT Astra Serif"/>
                <w:i w:val="0"/>
                <w:sz w:val="20"/>
                <w:szCs w:val="20"/>
              </w:rPr>
              <w:t>Е.А.</w:t>
            </w:r>
          </w:p>
          <w:p w:rsidR="000A096E" w:rsidRPr="000A096E" w:rsidRDefault="000A096E" w:rsidP="00760DDC">
            <w:pPr>
              <w:pStyle w:val="2"/>
              <w:ind w:left="0" w:right="-108" w:firstLine="601"/>
              <w:rPr>
                <w:rFonts w:ascii="PT Astra Serif" w:hAnsi="PT Astra Serif"/>
                <w:b/>
                <w:bCs/>
                <w:i w:val="0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№ 60-р-с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от 25.12.2019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af5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Марченко Е.А.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Бег 100м</w:t>
            </w:r>
          </w:p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  <w:lang w:val="en-US"/>
              </w:rPr>
              <w:t>200</w:t>
            </w:r>
            <w:r w:rsidRPr="000A096E">
              <w:rPr>
                <w:rFonts w:ascii="PT Astra Serif" w:hAnsi="PT Astra Serif"/>
                <w:sz w:val="20"/>
                <w:szCs w:val="20"/>
              </w:rPr>
              <w:t>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ind w:left="158" w:right="-108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Плиско</w:t>
            </w:r>
            <w:proofErr w:type="spellEnd"/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Д.А.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№ 24р-с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от 29.05.2020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МАОУДО ДЮСШ №1 г.Асино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Тихонов В.В., Шипицина С.А.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0A096E">
              <w:rPr>
                <w:rFonts w:ascii="PT Astra Serif" w:hAnsi="PT Astra Serif"/>
                <w:sz w:val="20"/>
                <w:szCs w:val="20"/>
                <w:lang w:val="en-US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Прыжок в длину, прыжок тройной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 xml:space="preserve">Прудникова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А.В.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1 разряд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 xml:space="preserve">№ 15 </w:t>
            </w:r>
            <w:proofErr w:type="spellStart"/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р-с</w:t>
            </w:r>
            <w:proofErr w:type="spellEnd"/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от 28.02.18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ТГПУ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Милованова А</w:t>
            </w:r>
            <w:r w:rsidRPr="000A096E">
              <w:rPr>
                <w:rFonts w:ascii="PT Astra Serif" w:hAnsi="PT Astra Serif"/>
                <w:b/>
                <w:sz w:val="20"/>
                <w:szCs w:val="20"/>
              </w:rPr>
              <w:t>.</w:t>
            </w:r>
            <w:r w:rsidRPr="000A096E">
              <w:rPr>
                <w:rFonts w:ascii="PT Astra Serif" w:hAnsi="PT Astra Serif"/>
                <w:sz w:val="20"/>
                <w:szCs w:val="20"/>
              </w:rPr>
              <w:t>В</w:t>
            </w:r>
            <w:r w:rsidRPr="000A096E">
              <w:rPr>
                <w:rFonts w:ascii="PT Astra Serif" w:hAnsi="PT Astra Serif"/>
                <w:b/>
                <w:sz w:val="20"/>
                <w:szCs w:val="20"/>
              </w:rPr>
              <w:t>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ПСФО –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ind w:right="-97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Бег 400 м</w:t>
            </w: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br/>
            </w:r>
          </w:p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Ряпусов</w:t>
            </w:r>
            <w:proofErr w:type="spellEnd"/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Н.В.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1 разряд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№ 10-р-с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от 31.03.2021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МАОУДО ДЮСШ №1 г.Асино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Овчинникова Л.Н.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ПСФО 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Бег с барьерами 400м</w:t>
            </w:r>
          </w:p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Соколенко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В.С.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№ 55-р-с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от 30.06.2018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ОГАУ ТО СШОР, 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Михайловский А.В.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Михайловский С.А.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ЧР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8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  <w:lang w:val="en-US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ind w:left="158" w:right="-97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Длина</w:t>
            </w:r>
          </w:p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тройной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ind w:left="158" w:right="-108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 xml:space="preserve">Терентьева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Е.С.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1 разряд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№ 20р-с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от 30.04.2019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МАОУДО ДЮСШ №1 г.Асино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Овчинникова Л.Н.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ПСФО –</w:t>
            </w:r>
          </w:p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0A096E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Бег 100м.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A096E">
              <w:rPr>
                <w:rFonts w:ascii="PT Astra Serif" w:hAnsi="PT Astra Serif"/>
                <w:sz w:val="20"/>
                <w:szCs w:val="20"/>
              </w:rPr>
              <w:t>Унжакова</w:t>
            </w:r>
            <w:proofErr w:type="spellEnd"/>
            <w:r w:rsidRPr="000A096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Д.Д.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№ 23-р-с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от 31.05.2021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Чуркина А.В., Пудовкина Л.Г.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 xml:space="preserve">Фролов </w:t>
            </w:r>
            <w:r>
              <w:rPr>
                <w:rFonts w:ascii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№ 27-р-с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от 30.06.2021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ТГУ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Андреев А.А.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5F38A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Бег 100м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A096E">
              <w:rPr>
                <w:rFonts w:ascii="PT Astra Serif" w:hAnsi="PT Astra Serif"/>
                <w:sz w:val="20"/>
                <w:szCs w:val="20"/>
              </w:rPr>
              <w:t>Ярощук</w:t>
            </w:r>
            <w:proofErr w:type="spellEnd"/>
            <w:r w:rsidRPr="000A096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В.А.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№ 29-р-с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от 30.06.2020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Чуркина А.В., Пудовкина Л.Г.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  <w:lang w:val="en-US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6F5E11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Бег 100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 xml:space="preserve">Солодкина </w:t>
            </w:r>
            <w:r>
              <w:rPr>
                <w:rFonts w:ascii="PT Astra Serif" w:hAnsi="PT Astra Serif"/>
                <w:sz w:val="20"/>
                <w:szCs w:val="20"/>
              </w:rPr>
              <w:t>О.М.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№ 44-р-с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от 31.08.2021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Кусков А.Н.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266DA2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ind w:left="158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Бег с барьерами 110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ind w:left="158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proofErr w:type="spellStart"/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Ворончук</w:t>
            </w:r>
            <w:proofErr w:type="spellEnd"/>
            <w:r w:rsidRPr="000A096E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А.Д.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КМС</w:t>
            </w:r>
          </w:p>
          <w:p w:rsidR="000A096E" w:rsidRP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0A096E">
              <w:rPr>
                <w:rFonts w:ascii="PT Astra Serif" w:eastAsia="Calibri" w:hAnsi="PT Astra Serif"/>
                <w:sz w:val="20"/>
                <w:szCs w:val="20"/>
              </w:rPr>
              <w:t xml:space="preserve">№ 1 </w:t>
            </w:r>
            <w:proofErr w:type="spellStart"/>
            <w:r w:rsidRPr="000A096E">
              <w:rPr>
                <w:rFonts w:ascii="PT Astra Serif" w:eastAsia="Calibri" w:hAnsi="PT Astra Serif"/>
                <w:sz w:val="20"/>
                <w:szCs w:val="20"/>
              </w:rPr>
              <w:t>р-с</w:t>
            </w:r>
            <w:proofErr w:type="spellEnd"/>
          </w:p>
          <w:p w:rsidR="000A096E" w:rsidRP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0A096E">
              <w:rPr>
                <w:rFonts w:ascii="PT Astra Serif" w:eastAsia="Calibri" w:hAnsi="PT Astra Serif"/>
                <w:sz w:val="20"/>
                <w:szCs w:val="20"/>
              </w:rPr>
              <w:t>от 28.02.2020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Устюгова И.А.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proofErr w:type="gramStart"/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ПР</w:t>
            </w:r>
            <w:proofErr w:type="gramEnd"/>
            <w:r w:rsidRPr="000A096E">
              <w:rPr>
                <w:rFonts w:ascii="PT Astra Serif" w:hAnsi="PT Astra Serif"/>
                <w:bCs/>
                <w:sz w:val="20"/>
                <w:szCs w:val="20"/>
              </w:rPr>
              <w:t xml:space="preserve"> –</w:t>
            </w:r>
          </w:p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13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266DA2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ind w:left="158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Бег с барьерами 400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ind w:left="158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 xml:space="preserve">Попов 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Д.М.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r w:rsidRPr="000A096E">
              <w:rPr>
                <w:rFonts w:ascii="PT Astra Serif" w:hAnsi="PT Astra Serif"/>
                <w:sz w:val="20"/>
                <w:szCs w:val="20"/>
              </w:rPr>
              <w:t>разряд</w:t>
            </w:r>
          </w:p>
          <w:p w:rsidR="000A096E" w:rsidRP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0A096E">
              <w:rPr>
                <w:rFonts w:ascii="PT Astra Serif" w:eastAsia="Calibri" w:hAnsi="PT Astra Serif"/>
                <w:sz w:val="20"/>
                <w:szCs w:val="20"/>
              </w:rPr>
              <w:t xml:space="preserve">№ 1 </w:t>
            </w:r>
            <w:proofErr w:type="spellStart"/>
            <w:r w:rsidRPr="000A096E">
              <w:rPr>
                <w:rFonts w:ascii="PT Astra Serif" w:eastAsia="Calibri" w:hAnsi="PT Astra Serif"/>
                <w:sz w:val="20"/>
                <w:szCs w:val="20"/>
              </w:rPr>
              <w:t>р-с</w:t>
            </w:r>
            <w:proofErr w:type="spellEnd"/>
          </w:p>
          <w:p w:rsidR="000A096E" w:rsidRP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0A096E">
              <w:rPr>
                <w:rFonts w:ascii="PT Astra Serif" w:eastAsia="Calibri" w:hAnsi="PT Astra Serif"/>
                <w:sz w:val="20"/>
                <w:szCs w:val="20"/>
              </w:rPr>
              <w:t>от 28.02.2020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Романов В.Н., Роговцева И.В.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ПСФО –</w:t>
            </w:r>
          </w:p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spacing w:line="360" w:lineRule="auto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266DA2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Многоборье высота, длина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A096E">
              <w:rPr>
                <w:rFonts w:ascii="PT Astra Serif" w:hAnsi="PT Astra Serif"/>
                <w:sz w:val="20"/>
                <w:szCs w:val="20"/>
              </w:rPr>
              <w:t>Любенкова</w:t>
            </w:r>
            <w:proofErr w:type="spellEnd"/>
            <w:r w:rsidRPr="000A096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К.В.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A096E" w:rsidRP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0A096E">
              <w:rPr>
                <w:rFonts w:ascii="PT Astra Serif" w:eastAsia="Calibri" w:hAnsi="PT Astra Serif"/>
                <w:sz w:val="20"/>
                <w:szCs w:val="20"/>
              </w:rPr>
              <w:t xml:space="preserve">№ 60 </w:t>
            </w:r>
            <w:proofErr w:type="spellStart"/>
            <w:r w:rsidRPr="000A096E">
              <w:rPr>
                <w:rFonts w:ascii="PT Astra Serif" w:eastAsia="Calibri" w:hAnsi="PT Astra Serif"/>
                <w:sz w:val="20"/>
                <w:szCs w:val="20"/>
              </w:rPr>
              <w:t>р-с</w:t>
            </w:r>
            <w:proofErr w:type="spellEnd"/>
          </w:p>
          <w:p w:rsidR="000A096E" w:rsidRP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0A096E">
              <w:rPr>
                <w:rFonts w:ascii="PT Astra Serif" w:eastAsia="Calibri" w:hAnsi="PT Astra Serif"/>
                <w:sz w:val="20"/>
                <w:szCs w:val="20"/>
              </w:rPr>
              <w:t>от 25.12.2019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ДЮСШ «Лидер».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Косолапов А. А.,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ЗТР Баканов В. 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ПСФО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266DA2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spacing w:line="360" w:lineRule="auto"/>
              <w:ind w:left="158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Бег 400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ind w:left="158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 xml:space="preserve">Тихонов 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Д.А.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КМС</w:t>
            </w:r>
          </w:p>
          <w:p w:rsidR="000A096E" w:rsidRP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0A096E">
              <w:rPr>
                <w:rFonts w:ascii="PT Astra Serif" w:eastAsia="Calibri" w:hAnsi="PT Astra Serif"/>
                <w:sz w:val="20"/>
                <w:szCs w:val="20"/>
              </w:rPr>
              <w:t xml:space="preserve">№ 6 </w:t>
            </w:r>
            <w:proofErr w:type="spellStart"/>
            <w:r w:rsidRPr="000A096E">
              <w:rPr>
                <w:rFonts w:ascii="PT Astra Serif" w:eastAsia="Calibri" w:hAnsi="PT Astra Serif"/>
                <w:sz w:val="20"/>
                <w:szCs w:val="20"/>
              </w:rPr>
              <w:t>р-с</w:t>
            </w:r>
            <w:proofErr w:type="spellEnd"/>
          </w:p>
          <w:p w:rsidR="000A096E" w:rsidRP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0A096E">
              <w:rPr>
                <w:rFonts w:ascii="PT Astra Serif" w:eastAsia="Calibri" w:hAnsi="PT Astra Serif"/>
                <w:sz w:val="20"/>
                <w:szCs w:val="20"/>
              </w:rPr>
              <w:t>от 26.02.2021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Романов В.Н., Уварова Е.С.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proofErr w:type="gramStart"/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ПР</w:t>
            </w:r>
            <w:proofErr w:type="gramEnd"/>
            <w:r w:rsidRPr="000A096E">
              <w:rPr>
                <w:rFonts w:ascii="PT Astra Serif" w:hAnsi="PT Astra Serif"/>
                <w:bCs/>
                <w:sz w:val="20"/>
                <w:szCs w:val="20"/>
              </w:rPr>
              <w:t xml:space="preserve"> –</w:t>
            </w:r>
          </w:p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10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spacing w:line="360" w:lineRule="auto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266DA2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ind w:left="158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Бег с барьерами 400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ind w:left="158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 xml:space="preserve">Катунина 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Е.А.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1 разряд</w:t>
            </w:r>
          </w:p>
          <w:p w:rsidR="000A096E" w:rsidRP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0A096E">
              <w:rPr>
                <w:rFonts w:ascii="PT Astra Serif" w:eastAsia="Calibri" w:hAnsi="PT Astra Serif"/>
                <w:sz w:val="20"/>
                <w:szCs w:val="20"/>
              </w:rPr>
              <w:t xml:space="preserve">№ 24 </w:t>
            </w:r>
            <w:proofErr w:type="spellStart"/>
            <w:r w:rsidRPr="000A096E">
              <w:rPr>
                <w:rFonts w:ascii="PT Astra Serif" w:eastAsia="Calibri" w:hAnsi="PT Astra Serif"/>
                <w:sz w:val="20"/>
                <w:szCs w:val="20"/>
              </w:rPr>
              <w:t>р-с</w:t>
            </w:r>
            <w:proofErr w:type="spellEnd"/>
          </w:p>
          <w:p w:rsidR="000A096E" w:rsidRP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0A096E">
              <w:rPr>
                <w:rFonts w:ascii="PT Astra Serif" w:eastAsia="Calibri" w:hAnsi="PT Astra Serif"/>
                <w:sz w:val="20"/>
                <w:szCs w:val="20"/>
              </w:rPr>
              <w:t>от 29.05.2020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Уварова Е.С.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230275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ind w:left="158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Бег с барьерами 110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ind w:left="158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proofErr w:type="spellStart"/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Чуфелин</w:t>
            </w:r>
            <w:proofErr w:type="spellEnd"/>
            <w:r w:rsidRPr="000A096E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М.Р.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r w:rsidRPr="000A096E">
              <w:rPr>
                <w:rFonts w:ascii="PT Astra Serif" w:hAnsi="PT Astra Serif"/>
                <w:sz w:val="20"/>
                <w:szCs w:val="20"/>
              </w:rPr>
              <w:t>разряд</w:t>
            </w:r>
          </w:p>
          <w:p w:rsidR="000A096E" w:rsidRP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0A096E">
              <w:rPr>
                <w:rFonts w:ascii="PT Astra Serif" w:eastAsia="Calibri" w:hAnsi="PT Astra Serif"/>
                <w:sz w:val="20"/>
                <w:szCs w:val="20"/>
              </w:rPr>
              <w:t xml:space="preserve">№ 10 </w:t>
            </w:r>
            <w:proofErr w:type="spellStart"/>
            <w:r w:rsidRPr="000A096E">
              <w:rPr>
                <w:rFonts w:ascii="PT Astra Serif" w:eastAsia="Calibri" w:hAnsi="PT Astra Serif"/>
                <w:sz w:val="20"/>
                <w:szCs w:val="20"/>
              </w:rPr>
              <w:t>р-с</w:t>
            </w:r>
            <w:proofErr w:type="spellEnd"/>
          </w:p>
          <w:p w:rsidR="000A096E" w:rsidRP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0A096E">
              <w:rPr>
                <w:rFonts w:ascii="PT Astra Serif" w:eastAsia="Calibri" w:hAnsi="PT Astra Serif"/>
                <w:sz w:val="20"/>
                <w:szCs w:val="20"/>
              </w:rPr>
              <w:t>от 31.04.2021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Романов В.Н., Венедиктова Н.Г.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ПСФО –</w:t>
            </w:r>
          </w:p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266DA2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spacing w:line="360" w:lineRule="auto"/>
              <w:ind w:left="158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Бег 100 м.,</w:t>
            </w:r>
          </w:p>
          <w:p w:rsidR="000A096E" w:rsidRPr="000A096E" w:rsidRDefault="000A096E" w:rsidP="00760DDC">
            <w:pPr>
              <w:ind w:left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200 м.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ind w:left="158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 xml:space="preserve">Шкляр 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А.С.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r w:rsidRPr="000A096E">
              <w:rPr>
                <w:rFonts w:ascii="PT Astra Serif" w:hAnsi="PT Astra Serif"/>
                <w:sz w:val="20"/>
                <w:szCs w:val="20"/>
              </w:rPr>
              <w:t>разряд</w:t>
            </w:r>
          </w:p>
          <w:p w:rsidR="000A096E" w:rsidRP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0A096E">
              <w:rPr>
                <w:rFonts w:ascii="PT Astra Serif" w:eastAsia="Calibri" w:hAnsi="PT Astra Serif"/>
                <w:sz w:val="20"/>
                <w:szCs w:val="20"/>
              </w:rPr>
              <w:t xml:space="preserve">№ 20 </w:t>
            </w:r>
            <w:proofErr w:type="spellStart"/>
            <w:r w:rsidRPr="000A096E">
              <w:rPr>
                <w:rFonts w:ascii="PT Astra Serif" w:eastAsia="Calibri" w:hAnsi="PT Astra Serif"/>
                <w:sz w:val="20"/>
                <w:szCs w:val="20"/>
              </w:rPr>
              <w:t>р-с</w:t>
            </w:r>
            <w:proofErr w:type="spellEnd"/>
          </w:p>
          <w:p w:rsidR="000A096E" w:rsidRP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0A096E">
              <w:rPr>
                <w:rFonts w:ascii="PT Astra Serif" w:eastAsia="Calibri" w:hAnsi="PT Astra Serif"/>
                <w:sz w:val="20"/>
                <w:szCs w:val="20"/>
              </w:rPr>
              <w:t>от 30.04.2020</w:t>
            </w:r>
          </w:p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Шкляр С.А.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proofErr w:type="gramStart"/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ПР</w:t>
            </w:r>
            <w:proofErr w:type="gramEnd"/>
            <w:r w:rsidRPr="000A096E">
              <w:rPr>
                <w:rFonts w:ascii="PT Astra Serif" w:hAnsi="PT Astra Serif"/>
                <w:bCs/>
                <w:sz w:val="20"/>
                <w:szCs w:val="20"/>
              </w:rPr>
              <w:t xml:space="preserve"> –</w:t>
            </w:r>
          </w:p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266DA2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ind w:left="158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Бег 400 м.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ind w:left="158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proofErr w:type="spellStart"/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Трофимчук</w:t>
            </w:r>
            <w:proofErr w:type="spellEnd"/>
            <w:r w:rsidRPr="000A096E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А.И.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1 разряд</w:t>
            </w:r>
          </w:p>
          <w:p w:rsidR="000A096E" w:rsidRP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0A096E">
              <w:rPr>
                <w:rFonts w:ascii="PT Astra Serif" w:eastAsia="Calibri" w:hAnsi="PT Astra Serif"/>
                <w:sz w:val="20"/>
                <w:szCs w:val="20"/>
              </w:rPr>
              <w:t xml:space="preserve">№ 6 </w:t>
            </w:r>
            <w:proofErr w:type="spellStart"/>
            <w:r w:rsidRPr="000A096E">
              <w:rPr>
                <w:rFonts w:ascii="PT Astra Serif" w:eastAsia="Calibri" w:hAnsi="PT Astra Serif"/>
                <w:sz w:val="20"/>
                <w:szCs w:val="20"/>
              </w:rPr>
              <w:t>р-с</w:t>
            </w:r>
            <w:proofErr w:type="spellEnd"/>
          </w:p>
          <w:p w:rsidR="000A096E" w:rsidRP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0A096E">
              <w:rPr>
                <w:rFonts w:ascii="PT Astra Serif" w:eastAsia="Calibri" w:hAnsi="PT Astra Serif"/>
                <w:sz w:val="20"/>
                <w:szCs w:val="20"/>
              </w:rPr>
              <w:t>от 31.01.2020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Которова А.Ю.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ПСФО -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266DA2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800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 xml:space="preserve">Баранов 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К.А.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1 разряд</w:t>
            </w:r>
          </w:p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№ 72-р-с</w:t>
            </w:r>
          </w:p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  <w:highlight w:val="red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от 27.12.2021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A096E">
              <w:rPr>
                <w:rFonts w:ascii="PT Astra Serif" w:hAnsi="PT Astra Serif"/>
                <w:sz w:val="20"/>
                <w:szCs w:val="20"/>
              </w:rPr>
              <w:t>Которова</w:t>
            </w:r>
            <w:proofErr w:type="spellEnd"/>
            <w:r w:rsidRPr="000A096E">
              <w:rPr>
                <w:rFonts w:ascii="PT Astra Serif" w:hAnsi="PT Astra Serif"/>
                <w:sz w:val="20"/>
                <w:szCs w:val="20"/>
              </w:rPr>
              <w:t xml:space="preserve"> А.Ю.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ПСФО -</w:t>
            </w:r>
          </w:p>
          <w:p w:rsidR="000A096E" w:rsidRP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096E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0A096E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9D7635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635" w:rsidRPr="000A096E" w:rsidRDefault="009D7635" w:rsidP="00266DA2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635" w:rsidRPr="002C27DF" w:rsidRDefault="009D7635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Бег 400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635" w:rsidRPr="002C27DF" w:rsidRDefault="009D7635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Марьина Е.В.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635" w:rsidRPr="00484E5C" w:rsidRDefault="009D7635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 w:rsidRPr="00484E5C">
              <w:rPr>
                <w:rFonts w:ascii="PT Astra Serif" w:hAnsi="PT Astra Serif"/>
                <w:bCs/>
                <w:sz w:val="20"/>
              </w:rPr>
              <w:t>1 разряд</w:t>
            </w:r>
          </w:p>
          <w:p w:rsidR="009D7635" w:rsidRPr="00484E5C" w:rsidRDefault="009D7635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 w:rsidRPr="00484E5C">
              <w:rPr>
                <w:rFonts w:ascii="PT Astra Serif" w:hAnsi="PT Astra Serif"/>
                <w:bCs/>
                <w:sz w:val="20"/>
              </w:rPr>
              <w:t xml:space="preserve">№ </w:t>
            </w:r>
            <w:r>
              <w:rPr>
                <w:rFonts w:ascii="PT Astra Serif" w:hAnsi="PT Astra Serif"/>
                <w:bCs/>
                <w:sz w:val="20"/>
              </w:rPr>
              <w:t>3</w:t>
            </w:r>
            <w:r w:rsidRPr="00484E5C">
              <w:rPr>
                <w:rFonts w:ascii="PT Astra Serif" w:hAnsi="PT Astra Serif"/>
                <w:bCs/>
                <w:sz w:val="20"/>
              </w:rPr>
              <w:t>-р-с</w:t>
            </w:r>
          </w:p>
          <w:p w:rsidR="009D7635" w:rsidRPr="00484E5C" w:rsidRDefault="009D7635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 w:rsidRPr="00484E5C">
              <w:rPr>
                <w:rFonts w:ascii="PT Astra Serif" w:hAnsi="PT Astra Serif"/>
                <w:bCs/>
                <w:sz w:val="20"/>
              </w:rPr>
              <w:t xml:space="preserve">от </w:t>
            </w:r>
            <w:r>
              <w:rPr>
                <w:rFonts w:ascii="PT Astra Serif" w:hAnsi="PT Astra Serif"/>
                <w:bCs/>
                <w:sz w:val="20"/>
              </w:rPr>
              <w:t>31.01</w:t>
            </w:r>
            <w:r w:rsidRPr="00484E5C">
              <w:rPr>
                <w:rFonts w:ascii="PT Astra Serif" w:hAnsi="PT Astra Serif"/>
                <w:bCs/>
                <w:sz w:val="20"/>
              </w:rPr>
              <w:t>.202</w:t>
            </w:r>
            <w:r>
              <w:rPr>
                <w:rFonts w:ascii="PT Astra Serif" w:hAnsi="PT Astra Serif"/>
                <w:bCs/>
                <w:sz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635" w:rsidRPr="002C27DF" w:rsidRDefault="009D7635" w:rsidP="00760DD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ТУСУР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635" w:rsidRPr="002C27DF" w:rsidRDefault="009D7635" w:rsidP="00760DD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Кусков А.Н.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635" w:rsidRDefault="009D7635" w:rsidP="00760DD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9D7635" w:rsidRPr="002C27DF" w:rsidRDefault="009D7635" w:rsidP="00760DD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7635" w:rsidRPr="002C27DF" w:rsidRDefault="009D7635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94340F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40F" w:rsidRPr="000A096E" w:rsidRDefault="0094340F" w:rsidP="00266DA2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40F" w:rsidRDefault="0094340F" w:rsidP="00334372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40F" w:rsidRDefault="0094340F" w:rsidP="0094340F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Липкин И.А.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40F" w:rsidRPr="00484E5C" w:rsidRDefault="0094340F" w:rsidP="00334372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484E5C">
              <w:rPr>
                <w:rFonts w:ascii="PT Astra Serif" w:hAnsi="PT Astra Serif"/>
                <w:bCs/>
                <w:sz w:val="20"/>
                <w:szCs w:val="20"/>
              </w:rPr>
              <w:t>1 разряд</w:t>
            </w:r>
          </w:p>
          <w:p w:rsidR="0094340F" w:rsidRPr="00484E5C" w:rsidRDefault="0094340F" w:rsidP="00334372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484E5C">
              <w:rPr>
                <w:rFonts w:ascii="PT Astra Serif" w:hAnsi="PT Astra Serif"/>
                <w:bCs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42</w:t>
            </w:r>
            <w:r w:rsidRPr="00484E5C">
              <w:rPr>
                <w:rFonts w:ascii="PT Astra Serif" w:hAnsi="PT Astra Serif"/>
                <w:bCs/>
                <w:sz w:val="20"/>
                <w:szCs w:val="20"/>
              </w:rPr>
              <w:t>-р-с</w:t>
            </w:r>
          </w:p>
          <w:p w:rsidR="0094340F" w:rsidRPr="00484E5C" w:rsidRDefault="0094340F" w:rsidP="00334372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484E5C">
              <w:rPr>
                <w:rFonts w:ascii="PT Astra Serif" w:hAnsi="PT Astra Serif"/>
                <w:bCs/>
                <w:sz w:val="20"/>
                <w:szCs w:val="20"/>
              </w:rPr>
              <w:t xml:space="preserve">от 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31.05</w:t>
            </w:r>
            <w:r w:rsidRPr="00484E5C">
              <w:rPr>
                <w:rFonts w:ascii="PT Astra Serif" w:hAnsi="PT Astra Serif"/>
                <w:bCs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40F" w:rsidRDefault="0094340F" w:rsidP="003343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МБОУ ДО</w:t>
            </w:r>
          </w:p>
          <w:p w:rsidR="0094340F" w:rsidRPr="0094340F" w:rsidRDefault="0094340F" w:rsidP="003343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40F" w:rsidRDefault="0094340F" w:rsidP="003343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Михайловский А.В.</w:t>
            </w:r>
          </w:p>
          <w:p w:rsidR="0094340F" w:rsidRDefault="0094340F" w:rsidP="003343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Саченко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С.А..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40F" w:rsidRDefault="0094340F" w:rsidP="003343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ПСФО –</w:t>
            </w:r>
          </w:p>
          <w:p w:rsidR="0094340F" w:rsidRDefault="0094340F" w:rsidP="0033437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40F" w:rsidRDefault="0094340F" w:rsidP="00334372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3D1BD1" w:rsidRPr="000A096E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D1" w:rsidRPr="000A096E" w:rsidRDefault="003D1BD1" w:rsidP="00266DA2">
            <w:pPr>
              <w:pStyle w:val="ConsPlusCell"/>
              <w:widowControl/>
              <w:numPr>
                <w:ilvl w:val="0"/>
                <w:numId w:val="15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D1" w:rsidRPr="002C27DF" w:rsidRDefault="003D1BD1" w:rsidP="00334372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Бег 400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D1" w:rsidRPr="002C27DF" w:rsidRDefault="003D1BD1" w:rsidP="003D1BD1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Губа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 xml:space="preserve"> О.А.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D1" w:rsidRPr="00484E5C" w:rsidRDefault="003D1BD1" w:rsidP="00844DB1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484E5C">
              <w:rPr>
                <w:rFonts w:ascii="PT Astra Serif" w:hAnsi="PT Astra Serif"/>
                <w:bCs/>
                <w:sz w:val="20"/>
                <w:szCs w:val="20"/>
              </w:rPr>
              <w:t>1 разряд</w:t>
            </w:r>
          </w:p>
          <w:p w:rsidR="003D1BD1" w:rsidRPr="00484E5C" w:rsidRDefault="003D1BD1" w:rsidP="00844DB1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484E5C">
              <w:rPr>
                <w:rFonts w:ascii="PT Astra Serif" w:hAnsi="PT Astra Serif"/>
                <w:bCs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11</w:t>
            </w:r>
            <w:r w:rsidRPr="00484E5C">
              <w:rPr>
                <w:rFonts w:ascii="PT Astra Serif" w:hAnsi="PT Astra Serif"/>
                <w:bCs/>
                <w:sz w:val="20"/>
                <w:szCs w:val="20"/>
              </w:rPr>
              <w:t>-р-с</w:t>
            </w:r>
          </w:p>
          <w:p w:rsidR="003D1BD1" w:rsidRPr="00484E5C" w:rsidRDefault="003D1BD1" w:rsidP="00844DB1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484E5C">
              <w:rPr>
                <w:rFonts w:ascii="PT Astra Serif" w:hAnsi="PT Astra Serif"/>
                <w:bCs/>
                <w:sz w:val="20"/>
                <w:szCs w:val="20"/>
              </w:rPr>
              <w:t xml:space="preserve">от 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28.02</w:t>
            </w:r>
            <w:r w:rsidRPr="00484E5C">
              <w:rPr>
                <w:rFonts w:ascii="PT Astra Serif" w:hAnsi="PT Astra Serif"/>
                <w:bCs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D1" w:rsidRDefault="003D1BD1" w:rsidP="00844DB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МБОУ ДО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ДЮСШ</w:t>
            </w:r>
          </w:p>
          <w:p w:rsidR="003D1BD1" w:rsidRPr="002C27DF" w:rsidRDefault="003D1BD1" w:rsidP="00844DB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D1" w:rsidRPr="002C27DF" w:rsidRDefault="003D1BD1" w:rsidP="00844DB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Кусков А.Н.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D1" w:rsidRDefault="003D1BD1" w:rsidP="00844DB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3D1BD1" w:rsidRPr="002C27DF" w:rsidRDefault="003D1BD1" w:rsidP="00844DB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1BD1" w:rsidRPr="002C27DF" w:rsidRDefault="003D1BD1" w:rsidP="00844DB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AA3183" w:rsidRDefault="00AA3183" w:rsidP="000753D2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753D2" w:rsidRPr="003828B5" w:rsidRDefault="000753D2" w:rsidP="00A91AB1">
      <w:pPr>
        <w:autoSpaceDE w:val="0"/>
        <w:autoSpaceDN w:val="0"/>
        <w:adjustRightInd w:val="0"/>
        <w:ind w:left="680"/>
        <w:jc w:val="both"/>
        <w:rPr>
          <w:rFonts w:ascii="PT Astra Serif" w:hAnsi="PT Astra Serif"/>
          <w:sz w:val="22"/>
          <w:szCs w:val="22"/>
          <w:lang w:val="en-US"/>
        </w:rPr>
      </w:pPr>
      <w:r w:rsidRPr="003828B5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76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220"/>
        <w:gridCol w:w="2693"/>
        <w:gridCol w:w="2552"/>
        <w:gridCol w:w="2126"/>
        <w:gridCol w:w="1843"/>
        <w:gridCol w:w="1187"/>
        <w:gridCol w:w="1572"/>
      </w:tblGrid>
      <w:tr w:rsidR="000A096E" w:rsidRPr="002C27DF" w:rsidTr="00A91AB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2C27DF" w:rsidRDefault="000A096E" w:rsidP="000753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 xml:space="preserve">№ </w:t>
            </w:r>
            <w:r w:rsidRPr="002C27DF">
              <w:rPr>
                <w:rFonts w:ascii="PT Astra Serif" w:hAnsi="PT Astra Serif" w:cs="Times New Roman"/>
              </w:rPr>
              <w:br/>
              <w:t>п\п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2C27DF" w:rsidRDefault="000A096E" w:rsidP="00D23903">
            <w:pPr>
              <w:pStyle w:val="ConsPlusCell"/>
              <w:widowControl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 xml:space="preserve">Вид   </w:t>
            </w:r>
            <w:r w:rsidRPr="002C27D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2C27DF" w:rsidRDefault="000A096E" w:rsidP="000753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>Фамилия, имя, отчество</w:t>
            </w:r>
          </w:p>
          <w:p w:rsidR="000A096E" w:rsidRPr="002C27DF" w:rsidRDefault="000A096E" w:rsidP="000753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2C27DF" w:rsidRDefault="000A096E" w:rsidP="002C27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2C27DF" w:rsidRDefault="000A096E" w:rsidP="00D2390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>Принадлежность</w:t>
            </w:r>
          </w:p>
          <w:p w:rsidR="000A096E" w:rsidRPr="002C27DF" w:rsidRDefault="000A096E" w:rsidP="00D2390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 xml:space="preserve">к спортивной </w:t>
            </w:r>
            <w:r w:rsidRPr="002C27D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2C27DF" w:rsidRDefault="000A096E" w:rsidP="00D2390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>Личный</w:t>
            </w:r>
            <w:r w:rsidRPr="002C27DF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096E" w:rsidRPr="002C27DF" w:rsidRDefault="000A096E" w:rsidP="002C27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 xml:space="preserve">Высший </w:t>
            </w:r>
            <w:r w:rsidRPr="002C27DF">
              <w:rPr>
                <w:rFonts w:ascii="PT Astra Serif" w:hAnsi="PT Astra Serif" w:cs="Times New Roman"/>
              </w:rPr>
              <w:br/>
              <w:t>результат</w:t>
            </w:r>
            <w:r w:rsidRPr="002C27D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96E" w:rsidRPr="002C27DF" w:rsidRDefault="000A096E" w:rsidP="000A1FD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>Сертификат</w:t>
            </w:r>
          </w:p>
          <w:p w:rsidR="000A096E" w:rsidRPr="002C27DF" w:rsidRDefault="000A096E" w:rsidP="000A1FD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C27DF">
              <w:rPr>
                <w:rFonts w:ascii="PT Astra Serif" w:hAnsi="PT Astra Serif" w:cs="Times New Roman"/>
              </w:rPr>
              <w:t>«Антидопинг»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0373CA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spacing w:line="360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Бег 100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ED76C5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Бауков</w:t>
            </w:r>
            <w:proofErr w:type="spellEnd"/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A91AB1">
              <w:rPr>
                <w:rFonts w:ascii="PT Astra Serif" w:hAnsi="PT Astra Serif"/>
                <w:b w:val="0"/>
                <w:sz w:val="20"/>
                <w:szCs w:val="20"/>
              </w:rPr>
              <w:t>И.А.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3 </w:t>
            </w:r>
            <w:r w:rsidRPr="00CB2F04">
              <w:rPr>
                <w:rFonts w:ascii="PT Astra Serif" w:hAnsi="PT Astra Serif"/>
                <w:b w:val="0"/>
                <w:sz w:val="20"/>
                <w:szCs w:val="20"/>
              </w:rPr>
              <w:t>разряд</w:t>
            </w:r>
          </w:p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№548-р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от 26.10.2021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МБОУ ДО «Первомайская ДЮСШ»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Кудрявцев Д.Н.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 xml:space="preserve">ПТО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–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 xml:space="preserve">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spacing w:line="360" w:lineRule="auto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Бег 400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proofErr w:type="spellStart"/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Билега</w:t>
            </w:r>
            <w:proofErr w:type="spellEnd"/>
            <w:r w:rsidRPr="002C27DF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r w:rsidR="00A91AB1">
              <w:rPr>
                <w:rFonts w:ascii="PT Astra Serif" w:hAnsi="PT Astra Serif"/>
                <w:bCs/>
                <w:sz w:val="20"/>
                <w:szCs w:val="20"/>
              </w:rPr>
              <w:t>А.С.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№ 179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от 31.05.2021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Которова А.Ю.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  <w:lang w:val="en-US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F76FED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spacing w:line="360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Бег 200 м, 400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Бондаренко </w:t>
            </w:r>
            <w:r w:rsidR="00A91AB1">
              <w:rPr>
                <w:rFonts w:ascii="PT Astra Serif" w:hAnsi="PT Astra Serif"/>
                <w:sz w:val="20"/>
                <w:szCs w:val="20"/>
              </w:rPr>
              <w:t>Н.В.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ind w:left="16"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0A096E" w:rsidRDefault="000A096E" w:rsidP="00760DDC">
            <w:pPr>
              <w:ind w:left="16"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4/20</w:t>
            </w:r>
          </w:p>
          <w:p w:rsidR="000A096E" w:rsidRPr="002C27DF" w:rsidRDefault="000A096E" w:rsidP="00760DDC">
            <w:pPr>
              <w:ind w:left="16" w:right="-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30.09.2021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Марченко Е.В.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 xml:space="preserve">ПТО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–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 xml:space="preserve"> 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F76FED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800м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Вторушин </w:t>
            </w:r>
            <w:r w:rsidR="00A91AB1">
              <w:rPr>
                <w:rFonts w:ascii="PT Astra Serif" w:hAnsi="PT Astra Serif"/>
                <w:sz w:val="20"/>
                <w:szCs w:val="20"/>
              </w:rPr>
              <w:t>А.М.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2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4/20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30.09.2021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F76FED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spacing w:line="360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Бег 1500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Глазырина </w:t>
            </w:r>
            <w:r w:rsidR="00A91AB1">
              <w:rPr>
                <w:rFonts w:ascii="PT Astra Serif" w:hAnsi="PT Astra Serif"/>
                <w:sz w:val="20"/>
                <w:szCs w:val="20"/>
              </w:rPr>
              <w:t>Е.Е.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2 </w:t>
            </w:r>
            <w:r w:rsidRPr="00CB2F04">
              <w:rPr>
                <w:rFonts w:ascii="PT Astra Serif" w:hAnsi="PT Astra Serif"/>
                <w:b w:val="0"/>
                <w:sz w:val="20"/>
                <w:szCs w:val="20"/>
              </w:rPr>
              <w:t>разряд</w:t>
            </w:r>
          </w:p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№548-р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от 26.10.2021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МБОУ ДО «Первомайская ДЮСШ»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Кудрявцев Д.Ни.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 xml:space="preserve">ПТО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–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 xml:space="preserve">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Многоборье, длина, 60м с/б, 100м с/б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Горюнова </w:t>
            </w:r>
            <w:r w:rsidR="00A91AB1">
              <w:rPr>
                <w:rFonts w:ascii="PT Astra Serif" w:hAnsi="PT Astra Serif"/>
                <w:sz w:val="20"/>
                <w:szCs w:val="20"/>
              </w:rPr>
              <w:t>Д.А.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C27DF">
              <w:rPr>
                <w:rFonts w:ascii="PT Astra Serif" w:eastAsia="Calibri" w:hAnsi="PT Astra Serif"/>
                <w:sz w:val="20"/>
                <w:szCs w:val="20"/>
              </w:rPr>
              <w:t>№ 6-р-с</w:t>
            </w:r>
          </w:p>
          <w:p w:rsidR="000A096E" w:rsidRPr="00CB2F04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C27DF">
              <w:rPr>
                <w:rFonts w:ascii="PT Astra Serif" w:eastAsia="Calibri" w:hAnsi="PT Astra Serif"/>
                <w:sz w:val="20"/>
                <w:szCs w:val="20"/>
              </w:rPr>
              <w:t>от 22.02.2021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ДЮСШ «Лидер».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ЗТР Баканов В.В., Косолапов А.А.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ED76C5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D76C5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ED76C5">
              <w:rPr>
                <w:rFonts w:ascii="PT Astra Serif" w:hAnsi="PT Astra Serif"/>
                <w:sz w:val="20"/>
                <w:szCs w:val="20"/>
              </w:rPr>
              <w:t xml:space="preserve">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76C5">
              <w:rPr>
                <w:rFonts w:ascii="PT Astra Serif" w:hAnsi="PT Astra Serif"/>
                <w:sz w:val="20"/>
                <w:szCs w:val="20"/>
              </w:rPr>
              <w:t>1 мест</w:t>
            </w:r>
            <w:r w:rsidRPr="002C27DF">
              <w:rPr>
                <w:rFonts w:ascii="PT Astra Serif" w:hAnsi="PT Astra Serif"/>
                <w:sz w:val="20"/>
                <w:szCs w:val="20"/>
              </w:rPr>
              <w:t>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F76FED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spacing w:line="360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Бег 800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2"/>
              <w:ind w:left="0" w:right="-108" w:firstLine="0"/>
              <w:rPr>
                <w:rFonts w:ascii="PT Astra Serif" w:hAnsi="PT Astra Serif"/>
                <w:bCs/>
                <w:i w:val="0"/>
                <w:sz w:val="20"/>
                <w:szCs w:val="20"/>
              </w:rPr>
            </w:pPr>
            <w:proofErr w:type="spellStart"/>
            <w:r w:rsidRPr="002C27DF">
              <w:rPr>
                <w:rFonts w:ascii="PT Astra Serif" w:hAnsi="PT Astra Serif"/>
                <w:bCs/>
                <w:i w:val="0"/>
                <w:sz w:val="20"/>
                <w:szCs w:val="20"/>
              </w:rPr>
              <w:t>Гринкевич</w:t>
            </w:r>
            <w:proofErr w:type="spellEnd"/>
            <w:r w:rsidR="00A91AB1">
              <w:rPr>
                <w:rFonts w:ascii="PT Astra Serif" w:hAnsi="PT Astra Serif"/>
                <w:bCs/>
                <w:i w:val="0"/>
                <w:sz w:val="20"/>
                <w:szCs w:val="20"/>
              </w:rPr>
              <w:t xml:space="preserve"> Н.Р.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1 </w:t>
            </w:r>
            <w:r w:rsidRPr="00CB2F04">
              <w:rPr>
                <w:rFonts w:ascii="PT Astra Serif" w:hAnsi="PT Astra Serif"/>
                <w:b w:val="0"/>
                <w:sz w:val="20"/>
                <w:szCs w:val="20"/>
              </w:rPr>
              <w:t>разряд</w:t>
            </w:r>
          </w:p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№ 27-р-с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от 30.06.2021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Марченко Е.В.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gramStart"/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ПР</w:t>
            </w:r>
            <w:proofErr w:type="gramEnd"/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 xml:space="preserve"> –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5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C27DF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Бег 100 м,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200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 xml:space="preserve">Грицко </w:t>
            </w:r>
            <w:r w:rsidR="00A91AB1">
              <w:rPr>
                <w:rFonts w:ascii="PT Astra Serif" w:hAnsi="PT Astra Serif"/>
                <w:bCs/>
                <w:sz w:val="20"/>
                <w:szCs w:val="20"/>
              </w:rPr>
              <w:t>Ю.А.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r>
              <w:rPr>
                <w:rFonts w:ascii="PT Astra Serif" w:hAnsi="PT Astra Serif"/>
                <w:sz w:val="20"/>
                <w:szCs w:val="20"/>
              </w:rPr>
              <w:t>разряд</w:t>
            </w:r>
          </w:p>
          <w:p w:rsid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C27DF">
              <w:rPr>
                <w:rFonts w:ascii="PT Astra Serif" w:eastAsia="Calibri" w:hAnsi="PT Astra Serif"/>
                <w:sz w:val="20"/>
                <w:szCs w:val="20"/>
              </w:rPr>
              <w:t xml:space="preserve">№ 10 </w:t>
            </w:r>
            <w:proofErr w:type="spellStart"/>
            <w:r w:rsidRPr="002C27DF">
              <w:rPr>
                <w:rFonts w:ascii="PT Astra Serif" w:eastAsia="Calibri" w:hAnsi="PT Astra Serif"/>
                <w:sz w:val="20"/>
                <w:szCs w:val="20"/>
              </w:rPr>
              <w:t>р-с</w:t>
            </w:r>
            <w:proofErr w:type="spellEnd"/>
          </w:p>
          <w:p w:rsidR="000A096E" w:rsidRPr="00CB2F04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от </w:t>
            </w:r>
            <w:r w:rsidRPr="002C27DF">
              <w:rPr>
                <w:rFonts w:ascii="PT Astra Serif" w:eastAsia="Calibri" w:hAnsi="PT Astra Serif"/>
                <w:sz w:val="20"/>
                <w:szCs w:val="20"/>
              </w:rPr>
              <w:t>31.04.2021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Романов В.Н., Роговцева И.В.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spacing w:line="360" w:lineRule="auto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с барьерами 400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Данильченко </w:t>
            </w:r>
            <w:r w:rsidR="00A91AB1">
              <w:rPr>
                <w:rFonts w:ascii="PT Astra Serif" w:hAnsi="PT Astra Serif"/>
                <w:sz w:val="20"/>
                <w:szCs w:val="20"/>
              </w:rPr>
              <w:t>К.В.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№ 100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от 31.03.2021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Ващенко Е.С.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F76FED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Прыжок тройной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Другова </w:t>
            </w:r>
            <w:r w:rsidR="00A91AB1">
              <w:rPr>
                <w:rFonts w:ascii="PT Astra Serif" w:hAnsi="PT Astra Serif"/>
                <w:sz w:val="20"/>
                <w:szCs w:val="20"/>
              </w:rPr>
              <w:t>М.С.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4/3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02.03.2020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Чуркина А.В., Пудовкина Л.Г.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F76FED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ind w:firstLine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Дягилева </w:t>
            </w:r>
            <w:r w:rsidR="00A91AB1">
              <w:rPr>
                <w:rFonts w:ascii="PT Astra Serif" w:hAnsi="PT Astra Serif"/>
                <w:sz w:val="20"/>
                <w:szCs w:val="20"/>
              </w:rPr>
              <w:t>Д.П.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23-р-с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31.05.2021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Андреев А.А.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F76FED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400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Зарипова </w:t>
            </w:r>
            <w:r w:rsidR="00A91AB1">
              <w:rPr>
                <w:rFonts w:ascii="PT Astra Serif" w:hAnsi="PT Astra Serif"/>
                <w:sz w:val="20"/>
                <w:szCs w:val="20"/>
              </w:rPr>
              <w:t>К.В.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4/25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30.12.2019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400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Зарубин </w:t>
            </w:r>
            <w:r w:rsidR="00A91AB1">
              <w:rPr>
                <w:rFonts w:ascii="PT Astra Serif" w:hAnsi="PT Astra Serif"/>
                <w:sz w:val="20"/>
                <w:szCs w:val="20"/>
              </w:rPr>
              <w:t>Г.А.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4/5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31.03.2021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Земскова Е.Н.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spacing w:line="360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Бег 3000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Зимовец </w:t>
            </w:r>
            <w:r w:rsidR="00A91AB1">
              <w:rPr>
                <w:rFonts w:ascii="PT Astra Serif" w:hAnsi="PT Astra Serif"/>
                <w:sz w:val="20"/>
                <w:szCs w:val="20"/>
              </w:rPr>
              <w:t>А.Е.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ind w:left="16" w:hanging="16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3 </w:t>
            </w:r>
            <w:r w:rsidRPr="00CB2F04">
              <w:rPr>
                <w:rFonts w:ascii="PT Astra Serif" w:hAnsi="PT Astra Serif"/>
                <w:b w:val="0"/>
                <w:sz w:val="20"/>
                <w:szCs w:val="20"/>
              </w:rPr>
              <w:t>разряд</w:t>
            </w:r>
          </w:p>
          <w:p w:rsidR="000A096E" w:rsidRDefault="000A096E" w:rsidP="00760DDC">
            <w:pPr>
              <w:pStyle w:val="4"/>
              <w:ind w:left="16" w:hanging="16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№548-р</w:t>
            </w:r>
          </w:p>
          <w:p w:rsidR="000A096E" w:rsidRPr="002C27DF" w:rsidRDefault="000A096E" w:rsidP="00760DDC">
            <w:pPr>
              <w:pStyle w:val="4"/>
              <w:ind w:left="16" w:hanging="16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от 26.10.2021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МБОУ ДО «Первомайская ДЮСШ»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Кудрявцев Д.Н.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spacing w:line="360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Бег 3000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Зимовец </w:t>
            </w:r>
            <w:r w:rsidR="00A91AB1">
              <w:rPr>
                <w:rFonts w:ascii="PT Astra Serif" w:hAnsi="PT Astra Serif"/>
                <w:sz w:val="20"/>
                <w:szCs w:val="20"/>
              </w:rPr>
              <w:t>П.Е.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3 </w:t>
            </w:r>
            <w:r w:rsidRPr="00CB2F04">
              <w:rPr>
                <w:rFonts w:ascii="PT Astra Serif" w:hAnsi="PT Astra Serif"/>
                <w:b w:val="0"/>
                <w:sz w:val="20"/>
                <w:szCs w:val="20"/>
              </w:rPr>
              <w:t>разряд</w:t>
            </w:r>
          </w:p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№548-р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от 26.10.2021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МБОУ ДО «Первомайская ДЮСШ»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Кудрявцев Д.Н.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Бег 100 м,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200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proofErr w:type="spellStart"/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Золина</w:t>
            </w:r>
            <w:proofErr w:type="spellEnd"/>
            <w:r w:rsidRPr="002C27DF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r w:rsidR="00A91AB1">
              <w:rPr>
                <w:rFonts w:ascii="PT Astra Serif" w:hAnsi="PT Astra Serif"/>
                <w:bCs/>
                <w:sz w:val="20"/>
                <w:szCs w:val="20"/>
              </w:rPr>
              <w:t>М.А.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r>
              <w:rPr>
                <w:rFonts w:ascii="PT Astra Serif" w:hAnsi="PT Astra Serif"/>
                <w:sz w:val="20"/>
                <w:szCs w:val="20"/>
              </w:rPr>
              <w:t>разряд</w:t>
            </w:r>
          </w:p>
          <w:p w:rsid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C27DF">
              <w:rPr>
                <w:rFonts w:ascii="PT Astra Serif" w:eastAsia="Calibri" w:hAnsi="PT Astra Serif"/>
                <w:sz w:val="20"/>
                <w:szCs w:val="20"/>
              </w:rPr>
              <w:t xml:space="preserve">№ 60 </w:t>
            </w:r>
            <w:proofErr w:type="spellStart"/>
            <w:r w:rsidRPr="002C27DF">
              <w:rPr>
                <w:rFonts w:ascii="PT Astra Serif" w:eastAsia="Calibri" w:hAnsi="PT Astra Serif"/>
                <w:sz w:val="20"/>
                <w:szCs w:val="20"/>
              </w:rPr>
              <w:t>р-с</w:t>
            </w:r>
            <w:proofErr w:type="spellEnd"/>
          </w:p>
          <w:p w:rsidR="000A096E" w:rsidRPr="00CB2F04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от </w:t>
            </w:r>
            <w:r w:rsidRPr="002C27DF">
              <w:rPr>
                <w:rFonts w:ascii="PT Astra Serif" w:eastAsia="Calibri" w:hAnsi="PT Astra Serif"/>
                <w:sz w:val="20"/>
                <w:szCs w:val="20"/>
              </w:rPr>
              <w:t>25.12.2019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Романов В.Н., Роговцева И.В.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ПСФО -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spacing w:line="360" w:lineRule="auto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spacing w:line="360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Бег 200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C27DF">
              <w:rPr>
                <w:rFonts w:ascii="PT Astra Serif" w:hAnsi="PT Astra Serif"/>
                <w:sz w:val="20"/>
                <w:szCs w:val="20"/>
              </w:rPr>
              <w:t>Киегечева</w:t>
            </w:r>
            <w:proofErr w:type="spellEnd"/>
            <w:r w:rsidRPr="002C27D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A91AB1">
              <w:rPr>
                <w:rFonts w:ascii="PT Astra Serif" w:hAnsi="PT Astra Serif"/>
                <w:sz w:val="20"/>
                <w:szCs w:val="20"/>
              </w:rPr>
              <w:t>К.Ю.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1 </w:t>
            </w:r>
            <w:r w:rsidRPr="00CB2F04">
              <w:rPr>
                <w:rFonts w:ascii="PT Astra Serif" w:hAnsi="PT Astra Serif"/>
                <w:b w:val="0"/>
                <w:sz w:val="20"/>
                <w:szCs w:val="20"/>
              </w:rPr>
              <w:t>разряд</w:t>
            </w:r>
          </w:p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№ 8-р-сс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от 28.02.2020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МБОУ ДО «Первомайская ДЮСШ»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Кудрявцев Д.Н.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400м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Коток </w:t>
            </w:r>
            <w:r w:rsidR="00A91AB1">
              <w:rPr>
                <w:rFonts w:ascii="PT Astra Serif" w:hAnsi="PT Astra Serif"/>
                <w:sz w:val="20"/>
                <w:szCs w:val="20"/>
              </w:rPr>
              <w:t>Я.С.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24-р-с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29.05.2019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2C27DF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2C27DF">
              <w:rPr>
                <w:rFonts w:ascii="PT Astra Serif" w:hAnsi="PT Astra Serif"/>
                <w:sz w:val="20"/>
                <w:szCs w:val="20"/>
              </w:rPr>
              <w:t xml:space="preserve">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 100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Криворотом </w:t>
            </w:r>
            <w:r w:rsidR="00A91AB1">
              <w:rPr>
                <w:rFonts w:ascii="PT Astra Serif" w:hAnsi="PT Astra Serif"/>
                <w:sz w:val="20"/>
                <w:szCs w:val="20"/>
              </w:rPr>
              <w:t>А.Р.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№ 109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от 31.03.2020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ДЮСШ «Лидер».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ЗТР Баканов В.В., Косолапов А.А.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ПСФО -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с барьерами 100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Куликова </w:t>
            </w:r>
            <w:r w:rsidR="00A91AB1">
              <w:rPr>
                <w:rFonts w:ascii="PT Astra Serif" w:hAnsi="PT Astra Serif"/>
                <w:sz w:val="20"/>
                <w:szCs w:val="20"/>
              </w:rPr>
              <w:t>А.Д.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C27DF">
              <w:rPr>
                <w:rFonts w:ascii="PT Astra Serif" w:eastAsia="Calibri" w:hAnsi="PT Astra Serif"/>
                <w:sz w:val="20"/>
                <w:szCs w:val="20"/>
              </w:rPr>
              <w:t xml:space="preserve">№ 60 </w:t>
            </w:r>
            <w:proofErr w:type="spellStart"/>
            <w:r w:rsidRPr="002C27DF">
              <w:rPr>
                <w:rFonts w:ascii="PT Astra Serif" w:eastAsia="Calibri" w:hAnsi="PT Astra Serif"/>
                <w:sz w:val="20"/>
                <w:szCs w:val="20"/>
              </w:rPr>
              <w:t>р-с</w:t>
            </w:r>
            <w:proofErr w:type="spellEnd"/>
          </w:p>
          <w:p w:rsidR="000A096E" w:rsidRPr="00A91AB1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от </w:t>
            </w:r>
            <w:r w:rsidRPr="002C27DF">
              <w:rPr>
                <w:rFonts w:ascii="PT Astra Serif" w:eastAsia="Calibri" w:hAnsi="PT Astra Serif"/>
                <w:sz w:val="20"/>
                <w:szCs w:val="20"/>
              </w:rPr>
              <w:t>25.12.2019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ДЮСШ «Лидер».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ЗТР Баканов В.В., Косолапов А.А.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ПСФО -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spacing w:line="360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Бег 100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C27DF">
              <w:rPr>
                <w:rFonts w:ascii="PT Astra Serif" w:hAnsi="PT Astra Serif"/>
                <w:sz w:val="20"/>
                <w:szCs w:val="20"/>
              </w:rPr>
              <w:t>Кырнов</w:t>
            </w:r>
            <w:proofErr w:type="spellEnd"/>
            <w:r w:rsidR="00A91AB1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23-р-с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31.05.2021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МАУ ДО ДЮСШ УСЦ ВВС им. В.А. Шевелева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Мытницкая Г.П., Новошинская Н.Н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200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C27DF">
              <w:rPr>
                <w:rFonts w:ascii="PT Astra Serif" w:hAnsi="PT Astra Serif"/>
                <w:sz w:val="20"/>
                <w:szCs w:val="20"/>
              </w:rPr>
              <w:t>Лобинский</w:t>
            </w:r>
            <w:proofErr w:type="spellEnd"/>
            <w:r w:rsidRPr="002C27D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EE0C90">
              <w:rPr>
                <w:rFonts w:ascii="PT Astra Serif" w:hAnsi="PT Astra Serif"/>
                <w:sz w:val="20"/>
                <w:szCs w:val="20"/>
              </w:rPr>
              <w:t>В.Ф.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№ 109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от 31.03.2021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Ващенко Е.С.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100 м, бег с барьерами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110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Матюшонок </w:t>
            </w:r>
            <w:r w:rsidR="00EE0C90">
              <w:rPr>
                <w:rFonts w:ascii="PT Astra Serif" w:hAnsi="PT Astra Serif"/>
                <w:sz w:val="20"/>
                <w:szCs w:val="20"/>
              </w:rPr>
              <w:t>В.А.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r>
              <w:rPr>
                <w:rFonts w:ascii="PT Astra Serif" w:hAnsi="PT Astra Serif"/>
                <w:sz w:val="20"/>
                <w:szCs w:val="20"/>
              </w:rPr>
              <w:t>разряд</w:t>
            </w:r>
          </w:p>
          <w:p w:rsid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C27DF">
              <w:rPr>
                <w:rFonts w:ascii="PT Astra Serif" w:eastAsia="Calibri" w:hAnsi="PT Astra Serif"/>
                <w:sz w:val="20"/>
                <w:szCs w:val="20"/>
              </w:rPr>
              <w:t xml:space="preserve">№ 10 </w:t>
            </w:r>
            <w:proofErr w:type="spellStart"/>
            <w:r w:rsidRPr="002C27DF">
              <w:rPr>
                <w:rFonts w:ascii="PT Astra Serif" w:eastAsia="Calibri" w:hAnsi="PT Astra Serif"/>
                <w:sz w:val="20"/>
                <w:szCs w:val="20"/>
              </w:rPr>
              <w:t>р-с</w:t>
            </w:r>
            <w:proofErr w:type="spellEnd"/>
          </w:p>
          <w:p w:rsidR="000A096E" w:rsidRPr="00CB2F04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от </w:t>
            </w:r>
            <w:r w:rsidRPr="002C27DF">
              <w:rPr>
                <w:rFonts w:ascii="PT Astra Serif" w:eastAsia="Calibri" w:hAnsi="PT Astra Serif"/>
                <w:sz w:val="20"/>
                <w:szCs w:val="20"/>
              </w:rPr>
              <w:t>31.03.2021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Ващенко Е.С.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с барьерами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400 м,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110 м с/б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proofErr w:type="spellStart"/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Муравский</w:t>
            </w:r>
            <w:proofErr w:type="spellEnd"/>
            <w:r w:rsidR="00EE0C90">
              <w:rPr>
                <w:rFonts w:ascii="PT Astra Serif" w:hAnsi="PT Astra Serif"/>
                <w:bCs/>
                <w:sz w:val="20"/>
                <w:szCs w:val="20"/>
              </w:rPr>
              <w:t xml:space="preserve"> М.А.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№ 100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от 31.03.2021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Уварова Е.С.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800м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Никонова </w:t>
            </w:r>
            <w:r w:rsidR="00EE0C90">
              <w:rPr>
                <w:rFonts w:ascii="PT Astra Serif" w:hAnsi="PT Astra Serif"/>
                <w:sz w:val="20"/>
                <w:szCs w:val="20"/>
              </w:rPr>
              <w:t>А.В.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10-р-с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31.03.2021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с барьерами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400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Огнев </w:t>
            </w:r>
            <w:r w:rsidR="00EE0C90">
              <w:rPr>
                <w:rFonts w:ascii="PT Astra Serif" w:hAnsi="PT Astra Serif"/>
                <w:sz w:val="20"/>
                <w:szCs w:val="20"/>
              </w:rPr>
              <w:t>Н.М.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№ 100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от 31.03.2021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Ващенко Е.С.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Прыжок тройной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C27DF">
              <w:rPr>
                <w:rFonts w:ascii="PT Astra Serif" w:hAnsi="PT Astra Serif"/>
                <w:sz w:val="20"/>
                <w:szCs w:val="20"/>
              </w:rPr>
              <w:t>Праздницын</w:t>
            </w:r>
            <w:proofErr w:type="spellEnd"/>
            <w:r w:rsidRPr="002C27D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EE0C90">
              <w:rPr>
                <w:rFonts w:ascii="PT Astra Serif" w:hAnsi="PT Astra Serif"/>
                <w:sz w:val="20"/>
                <w:szCs w:val="20"/>
              </w:rPr>
              <w:t>Р.С.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4/8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30.04.2021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Чуркина А.В., Пудовкина Л.Г.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100 м., 200 м.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 xml:space="preserve">Ремезова </w:t>
            </w:r>
            <w:r w:rsidR="00EE0C90">
              <w:rPr>
                <w:rFonts w:ascii="PT Astra Serif" w:hAnsi="PT Astra Serif"/>
                <w:bCs/>
                <w:sz w:val="20"/>
                <w:szCs w:val="20"/>
              </w:rPr>
              <w:t>А.М.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C27DF">
              <w:rPr>
                <w:rFonts w:ascii="PT Astra Serif" w:eastAsia="Calibri" w:hAnsi="PT Astra Serif"/>
                <w:sz w:val="20"/>
                <w:szCs w:val="20"/>
              </w:rPr>
              <w:t xml:space="preserve">№ 6 </w:t>
            </w:r>
            <w:proofErr w:type="spellStart"/>
            <w:r w:rsidRPr="002C27DF">
              <w:rPr>
                <w:rFonts w:ascii="PT Astra Serif" w:eastAsia="Calibri" w:hAnsi="PT Astra Serif"/>
                <w:sz w:val="20"/>
                <w:szCs w:val="20"/>
              </w:rPr>
              <w:t>р-с</w:t>
            </w:r>
            <w:proofErr w:type="spellEnd"/>
          </w:p>
          <w:p w:rsidR="000A096E" w:rsidRPr="00CB2F04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от </w:t>
            </w:r>
            <w:r w:rsidRPr="002C27DF">
              <w:rPr>
                <w:rFonts w:ascii="PT Astra Serif" w:eastAsia="Calibri" w:hAnsi="PT Astra Serif"/>
                <w:sz w:val="20"/>
                <w:szCs w:val="20"/>
              </w:rPr>
              <w:t>22.02.2021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Которова А.Ю.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ПР -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spacing w:line="360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Бег 1500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Романченко </w:t>
            </w:r>
            <w:r w:rsidR="00EE0C90">
              <w:rPr>
                <w:rFonts w:ascii="PT Astra Serif" w:hAnsi="PT Astra Serif"/>
                <w:sz w:val="20"/>
                <w:szCs w:val="20"/>
              </w:rPr>
              <w:t>К.Д.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2 </w:t>
            </w:r>
            <w:r w:rsidRPr="00CB2F04">
              <w:rPr>
                <w:rFonts w:ascii="PT Astra Serif" w:hAnsi="PT Astra Serif"/>
                <w:b w:val="0"/>
                <w:sz w:val="20"/>
                <w:szCs w:val="20"/>
              </w:rPr>
              <w:t>разряд</w:t>
            </w:r>
          </w:p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№548-р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от 26.10.2021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МБОУ ДО «Первомайская ДЮСШ»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Кудрявцев Д.Н.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ED76C5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76C5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ED76C5">
              <w:rPr>
                <w:rFonts w:ascii="PT Astra Serif" w:hAnsi="PT Astra Serif"/>
                <w:b w:val="0"/>
                <w:sz w:val="20"/>
                <w:szCs w:val="20"/>
              </w:rPr>
              <w:t>2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Бег 400 м, 800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Сапожников </w:t>
            </w:r>
            <w:r w:rsidR="00EE0C90">
              <w:rPr>
                <w:rFonts w:ascii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CB2F04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CB2F04">
              <w:rPr>
                <w:rFonts w:ascii="PT Astra Serif" w:hAnsi="PT Astra Serif"/>
                <w:b w:val="0"/>
                <w:sz w:val="20"/>
                <w:szCs w:val="20"/>
              </w:rPr>
              <w:t>3 разряд</w:t>
            </w:r>
          </w:p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CB2F04">
              <w:rPr>
                <w:rFonts w:ascii="PT Astra Serif" w:hAnsi="PT Astra Serif"/>
                <w:b w:val="0"/>
                <w:sz w:val="20"/>
                <w:szCs w:val="20"/>
              </w:rPr>
              <w:t>№ 4/20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CB2F04">
              <w:rPr>
                <w:rFonts w:ascii="PT Astra Serif" w:hAnsi="PT Astra Serif"/>
                <w:b w:val="0"/>
                <w:sz w:val="20"/>
                <w:szCs w:val="20"/>
              </w:rPr>
              <w:t>от 30.09.2021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100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ind w:left="16" w:right="-108" w:hanging="16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 xml:space="preserve">Солодкин </w:t>
            </w:r>
            <w:r w:rsidR="00EE0C90">
              <w:rPr>
                <w:rFonts w:ascii="PT Astra Serif" w:hAnsi="PT Astra Serif"/>
                <w:b w:val="0"/>
                <w:sz w:val="20"/>
                <w:szCs w:val="20"/>
              </w:rPr>
              <w:t>Н.М.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CB2F04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CB2F04">
              <w:rPr>
                <w:rFonts w:ascii="PT Astra Serif" w:hAnsi="PT Astra Serif"/>
                <w:b w:val="0"/>
                <w:sz w:val="20"/>
                <w:szCs w:val="20"/>
              </w:rPr>
              <w:t>1 разряд</w:t>
            </w:r>
          </w:p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CB2F04">
              <w:rPr>
                <w:rFonts w:ascii="PT Astra Serif" w:hAnsi="PT Astra Serif"/>
                <w:b w:val="0"/>
                <w:sz w:val="20"/>
                <w:szCs w:val="20"/>
              </w:rPr>
              <w:t>№ 10-р-с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CB2F04">
              <w:rPr>
                <w:rFonts w:ascii="PT Astra Serif" w:hAnsi="PT Astra Serif"/>
                <w:b w:val="0"/>
                <w:sz w:val="20"/>
                <w:szCs w:val="20"/>
              </w:rPr>
              <w:t>от 31.03.2021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Кусков А.Н.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100м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Сурнина </w:t>
            </w:r>
            <w:r w:rsidR="00EE0C90">
              <w:rPr>
                <w:rFonts w:ascii="PT Astra Serif" w:hAnsi="PT Astra Serif"/>
                <w:sz w:val="20"/>
                <w:szCs w:val="20"/>
              </w:rPr>
              <w:t>Е.А.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60-р-с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25.12.2019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с барьерами 400м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C27DF">
              <w:rPr>
                <w:rFonts w:ascii="PT Astra Serif" w:hAnsi="PT Astra Serif"/>
                <w:sz w:val="20"/>
                <w:szCs w:val="20"/>
              </w:rPr>
              <w:t>Сягло</w:t>
            </w:r>
            <w:proofErr w:type="spellEnd"/>
            <w:r w:rsidRPr="002C27D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EE0C90">
              <w:rPr>
                <w:rFonts w:ascii="PT Astra Serif" w:hAnsi="PT Astra Serif"/>
                <w:sz w:val="20"/>
                <w:szCs w:val="20"/>
              </w:rPr>
              <w:t>М.Е.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10-р-с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31.03.2021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Клюкина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Бег 100 м, 200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ED76C5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Терентьева</w:t>
            </w:r>
            <w:r w:rsidR="00EE0C90">
              <w:rPr>
                <w:rFonts w:ascii="PT Astra Serif" w:hAnsi="PT Astra Serif"/>
                <w:bCs/>
                <w:sz w:val="20"/>
                <w:szCs w:val="20"/>
              </w:rPr>
              <w:t xml:space="preserve"> В.В.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 xml:space="preserve">№ </w:t>
            </w: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10-р-с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от 30.04.2021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ДЮСШ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«Лидер»,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Гильмутдинов Д.Ф.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Бег 400м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Фадеева </w:t>
            </w:r>
            <w:r w:rsidR="00EE0C90">
              <w:rPr>
                <w:rFonts w:ascii="PT Astra Serif" w:hAnsi="PT Astra Serif"/>
                <w:sz w:val="20"/>
                <w:szCs w:val="20"/>
              </w:rPr>
              <w:t>К.В.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10-р-с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31.03.2021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Бег 400 м, метание копья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ED76C5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 xml:space="preserve">Харитонов </w:t>
            </w:r>
            <w:r w:rsidR="00EE0C90">
              <w:rPr>
                <w:rFonts w:ascii="PT Astra Serif" w:hAnsi="PT Astra Serif"/>
                <w:bCs/>
                <w:sz w:val="20"/>
                <w:szCs w:val="20"/>
              </w:rPr>
              <w:t>В.А.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1 разряд</w:t>
            </w:r>
          </w:p>
          <w:p w:rsid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№ 179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от 31.05.2021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ДЮСШ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«Лидер»,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Гильмутдинов Д.Ф.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spacing w:line="360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Бег 400 м, 800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Цихоцкий</w:t>
            </w:r>
            <w:proofErr w:type="spellEnd"/>
            <w:r w:rsidR="00EE0C90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№ 4/20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30.09.2021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pStyle w:val="4"/>
              <w:spacing w:line="360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Прыжок в длину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Чубатых</w:t>
            </w:r>
            <w:r w:rsidR="00EE0C90">
              <w:rPr>
                <w:rFonts w:ascii="PT Astra Serif" w:hAnsi="PT Astra Serif"/>
                <w:sz w:val="20"/>
                <w:szCs w:val="20"/>
              </w:rPr>
              <w:t xml:space="preserve"> К.А.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CB2F04">
              <w:rPr>
                <w:rFonts w:ascii="PT Astra Serif" w:hAnsi="PT Astra Serif"/>
                <w:b w:val="0"/>
                <w:sz w:val="20"/>
                <w:szCs w:val="20"/>
              </w:rPr>
              <w:t>разряд</w:t>
            </w:r>
          </w:p>
          <w:p w:rsidR="000A096E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№ 4/25</w:t>
            </w:r>
          </w:p>
          <w:p w:rsidR="000A096E" w:rsidRPr="002C27DF" w:rsidRDefault="000A096E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от 30.12.2019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Чуркина А.В., Пудовкина Л.Г., Анкалева Н.В.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A096E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spacing w:line="360" w:lineRule="auto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Бег 800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proofErr w:type="spellStart"/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Шмарина</w:t>
            </w:r>
            <w:proofErr w:type="spellEnd"/>
            <w:r w:rsidR="00EE0C90">
              <w:rPr>
                <w:rFonts w:ascii="PT Astra Serif" w:hAnsi="PT Astra Serif"/>
                <w:bCs/>
                <w:sz w:val="20"/>
                <w:szCs w:val="20"/>
              </w:rPr>
              <w:t xml:space="preserve"> Е.Р.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КМС</w:t>
            </w:r>
          </w:p>
          <w:p w:rsidR="000A096E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C27DF">
              <w:rPr>
                <w:rFonts w:ascii="PT Astra Serif" w:eastAsia="Calibri" w:hAnsi="PT Astra Serif"/>
                <w:sz w:val="20"/>
                <w:szCs w:val="20"/>
              </w:rPr>
              <w:t xml:space="preserve">№ 20 </w:t>
            </w:r>
            <w:proofErr w:type="spellStart"/>
            <w:r w:rsidRPr="002C27DF">
              <w:rPr>
                <w:rFonts w:ascii="PT Astra Serif" w:eastAsia="Calibri" w:hAnsi="PT Astra Serif"/>
                <w:sz w:val="20"/>
                <w:szCs w:val="20"/>
              </w:rPr>
              <w:t>р-с</w:t>
            </w:r>
            <w:proofErr w:type="spellEnd"/>
          </w:p>
          <w:p w:rsidR="000A096E" w:rsidRPr="00CB2F04" w:rsidRDefault="000A096E" w:rsidP="00760DDC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от </w:t>
            </w:r>
            <w:r w:rsidRPr="002C27DF">
              <w:rPr>
                <w:rFonts w:ascii="PT Astra Serif" w:eastAsia="Calibri" w:hAnsi="PT Astra Serif"/>
                <w:sz w:val="20"/>
                <w:szCs w:val="20"/>
              </w:rPr>
              <w:t>30.04.2019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ДЮСШ «Лидер»,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г. Северск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Венедиктова Н.Г.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proofErr w:type="gramStart"/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ПР</w:t>
            </w:r>
            <w:proofErr w:type="gramEnd"/>
            <w:r w:rsidRPr="002C27DF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–</w:t>
            </w:r>
          </w:p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1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096E" w:rsidRPr="002C27DF" w:rsidRDefault="000A096E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760DDC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Pr="002C27DF" w:rsidRDefault="00760DDC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Default="00760DDC" w:rsidP="00760DDC">
            <w:pPr>
              <w:jc w:val="center"/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Бег 4</w:t>
            </w:r>
            <w:r w:rsidRPr="00161B34">
              <w:rPr>
                <w:rFonts w:ascii="PT Astra Serif" w:hAnsi="PT Astra Serif"/>
                <w:bCs/>
                <w:sz w:val="20"/>
                <w:szCs w:val="20"/>
              </w:rPr>
              <w:t>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Pr="002C27DF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Алабин И.Д.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Default="00760DDC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2 </w:t>
            </w:r>
            <w:r w:rsidRPr="00CB2F04">
              <w:rPr>
                <w:rFonts w:ascii="PT Astra Serif" w:hAnsi="PT Astra Serif"/>
                <w:b w:val="0"/>
                <w:sz w:val="20"/>
                <w:szCs w:val="20"/>
              </w:rPr>
              <w:t>разряд</w:t>
            </w:r>
          </w:p>
          <w:p w:rsidR="00760DDC" w:rsidRDefault="00760DDC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№ 4/25</w:t>
            </w:r>
          </w:p>
          <w:p w:rsidR="00760DDC" w:rsidRPr="002C27DF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30.12.20</w:t>
            </w:r>
            <w:r>
              <w:rPr>
                <w:rFonts w:ascii="PT Astra Serif" w:hAnsi="PT Astra Serif"/>
                <w:sz w:val="20"/>
                <w:szCs w:val="20"/>
              </w:rPr>
              <w:t>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Default="00760DDC" w:rsidP="00760DDC">
            <w:pPr>
              <w:jc w:val="center"/>
            </w:pPr>
            <w:r w:rsidRPr="006214D8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Default="00760DDC" w:rsidP="00760DDC">
            <w:pPr>
              <w:jc w:val="center"/>
            </w:pPr>
            <w:proofErr w:type="spellStart"/>
            <w:r w:rsidRPr="00FC464B">
              <w:rPr>
                <w:rFonts w:ascii="PT Astra Serif" w:hAnsi="PT Astra Serif"/>
                <w:sz w:val="20"/>
                <w:szCs w:val="20"/>
              </w:rPr>
              <w:t>Соколенко</w:t>
            </w:r>
            <w:proofErr w:type="spellEnd"/>
            <w:r w:rsidRPr="00FC464B">
              <w:rPr>
                <w:rFonts w:ascii="PT Astra Serif" w:hAnsi="PT Astra Serif"/>
                <w:sz w:val="20"/>
                <w:szCs w:val="20"/>
              </w:rPr>
              <w:t xml:space="preserve"> Е.В.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760DDC" w:rsidRPr="002C27DF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Pr="002C27DF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760DDC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Pr="002C27DF" w:rsidRDefault="00760DDC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Default="00760DDC" w:rsidP="00760DDC">
            <w:pPr>
              <w:jc w:val="center"/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Бег 4</w:t>
            </w:r>
            <w:r w:rsidRPr="00161B34">
              <w:rPr>
                <w:rFonts w:ascii="PT Astra Serif" w:hAnsi="PT Astra Serif"/>
                <w:bCs/>
                <w:sz w:val="20"/>
                <w:szCs w:val="20"/>
              </w:rPr>
              <w:t>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Pr="002C27DF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Сапожников А.А.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Default="00760DDC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2 </w:t>
            </w:r>
            <w:r w:rsidRPr="00CB2F04">
              <w:rPr>
                <w:rFonts w:ascii="PT Astra Serif" w:hAnsi="PT Astra Serif"/>
                <w:b w:val="0"/>
                <w:sz w:val="20"/>
                <w:szCs w:val="20"/>
              </w:rPr>
              <w:t>разряд</w:t>
            </w:r>
          </w:p>
          <w:p w:rsidR="00760DDC" w:rsidRDefault="00760DDC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№ 4/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</w:p>
          <w:p w:rsidR="00760DDC" w:rsidRPr="002C27DF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>
              <w:rPr>
                <w:rFonts w:ascii="PT Astra Serif" w:hAnsi="PT Astra Serif"/>
                <w:sz w:val="20"/>
                <w:szCs w:val="20"/>
              </w:rPr>
              <w:t>28.02.2022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Default="00760DDC" w:rsidP="00760DDC">
            <w:pPr>
              <w:jc w:val="center"/>
            </w:pPr>
            <w:r w:rsidRPr="006214D8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Default="00760DDC" w:rsidP="00760DDC">
            <w:pPr>
              <w:jc w:val="center"/>
            </w:pPr>
            <w:proofErr w:type="spellStart"/>
            <w:r w:rsidRPr="00FC464B">
              <w:rPr>
                <w:rFonts w:ascii="PT Astra Serif" w:hAnsi="PT Astra Serif"/>
                <w:sz w:val="20"/>
                <w:szCs w:val="20"/>
              </w:rPr>
              <w:t>Соколенко</w:t>
            </w:r>
            <w:proofErr w:type="spellEnd"/>
            <w:r w:rsidRPr="00FC464B">
              <w:rPr>
                <w:rFonts w:ascii="PT Astra Serif" w:hAnsi="PT Astra Serif"/>
                <w:sz w:val="20"/>
                <w:szCs w:val="20"/>
              </w:rPr>
              <w:t xml:space="preserve"> Е.В.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Default="00760DDC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760DDC" w:rsidRPr="002C27DF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Pr="002C27DF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760DDC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Pr="002C27DF" w:rsidRDefault="00760DDC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Default="00760DDC" w:rsidP="00760DDC">
            <w:pPr>
              <w:jc w:val="center"/>
            </w:pPr>
            <w:r w:rsidRPr="00161B34">
              <w:rPr>
                <w:rFonts w:ascii="PT Astra Serif" w:hAnsi="PT Astra Serif"/>
                <w:bCs/>
                <w:sz w:val="20"/>
                <w:szCs w:val="20"/>
              </w:rPr>
              <w:t>Бег 800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Pr="002C27DF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  <w:szCs w:val="20"/>
              </w:rPr>
              <w:t>Агзямова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</w:rPr>
              <w:t xml:space="preserve"> С.Р.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Default="00760DDC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1 </w:t>
            </w:r>
            <w:r w:rsidRPr="00CB2F04">
              <w:rPr>
                <w:rFonts w:ascii="PT Astra Serif" w:hAnsi="PT Astra Serif"/>
                <w:b w:val="0"/>
                <w:sz w:val="20"/>
                <w:szCs w:val="20"/>
              </w:rPr>
              <w:t>разряд</w:t>
            </w:r>
          </w:p>
          <w:p w:rsidR="00760DDC" w:rsidRDefault="00760DDC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27-р-с</w:t>
            </w:r>
          </w:p>
          <w:p w:rsidR="00760DDC" w:rsidRPr="002C27DF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30.</w:t>
            </w:r>
            <w:r>
              <w:rPr>
                <w:rFonts w:ascii="PT Astra Serif" w:hAnsi="PT Astra Serif"/>
                <w:sz w:val="20"/>
                <w:szCs w:val="20"/>
              </w:rPr>
              <w:t>06.2021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Default="00760DDC" w:rsidP="00760DDC">
            <w:pPr>
              <w:jc w:val="center"/>
            </w:pPr>
            <w:r w:rsidRPr="006214D8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Pr="002C27DF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Марченко Е.В.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760DDC" w:rsidRPr="002C27DF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Pr="002C27DF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760DDC" w:rsidRPr="002C27DF" w:rsidTr="00760D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Pr="002C27DF" w:rsidRDefault="00760DDC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Default="00760DDC" w:rsidP="00760DDC">
            <w:pPr>
              <w:jc w:val="center"/>
            </w:pPr>
            <w:r w:rsidRPr="00161B34">
              <w:rPr>
                <w:rFonts w:ascii="PT Astra Serif" w:hAnsi="PT Astra Serif"/>
                <w:bCs/>
                <w:sz w:val="20"/>
                <w:szCs w:val="20"/>
              </w:rPr>
              <w:t>Бег 800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Pr="002C27DF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Тимошенко И.Е.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Default="00760DDC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2 </w:t>
            </w:r>
            <w:r w:rsidRPr="00CB2F04">
              <w:rPr>
                <w:rFonts w:ascii="PT Astra Serif" w:hAnsi="PT Astra Serif"/>
                <w:b w:val="0"/>
                <w:sz w:val="20"/>
                <w:szCs w:val="20"/>
              </w:rPr>
              <w:t>разряд</w:t>
            </w:r>
          </w:p>
          <w:p w:rsidR="00760DDC" w:rsidRDefault="00760DDC" w:rsidP="00760DDC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C27DF">
              <w:rPr>
                <w:rFonts w:ascii="PT Astra Serif" w:hAnsi="PT Astra Serif"/>
                <w:b w:val="0"/>
                <w:sz w:val="20"/>
                <w:szCs w:val="20"/>
              </w:rPr>
              <w:t>№ 4/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8</w:t>
            </w:r>
          </w:p>
          <w:p w:rsidR="00760DDC" w:rsidRPr="002C27DF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от 30.</w:t>
            </w:r>
            <w:r>
              <w:rPr>
                <w:rFonts w:ascii="PT Astra Serif" w:hAnsi="PT Astra Serif"/>
                <w:sz w:val="20"/>
                <w:szCs w:val="20"/>
              </w:rPr>
              <w:t>04.2021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Default="00760DDC" w:rsidP="00760DDC">
            <w:pPr>
              <w:jc w:val="center"/>
            </w:pPr>
            <w:r w:rsidRPr="006214D8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Pr="002C27DF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Марченко Е.В.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Default="00760DDC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760DDC" w:rsidRPr="002C27DF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0DDC" w:rsidRPr="002C27DF" w:rsidRDefault="00760DDC" w:rsidP="00760DDC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C27DF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6B5DEE" w:rsidRPr="002C27DF" w:rsidTr="006B5DE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Pr="002C27DF" w:rsidRDefault="006B5DE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Pr="00161B34" w:rsidRDefault="006B5DEE" w:rsidP="007A215E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Бег 1</w:t>
            </w:r>
            <w:r w:rsidRPr="00161B34">
              <w:rPr>
                <w:rFonts w:ascii="PT Astra Serif" w:hAnsi="PT Astra Serif"/>
                <w:bCs/>
                <w:sz w:val="20"/>
              </w:rPr>
              <w:t>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Default="006B5DEE" w:rsidP="006B5DEE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Патлаев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А.Д.</w:t>
            </w:r>
          </w:p>
          <w:p w:rsidR="006B5DEE" w:rsidRDefault="006B5DEE" w:rsidP="006B5DEE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5DEE" w:rsidRPr="00747B8C" w:rsidRDefault="006B5DEE" w:rsidP="007A215E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47B8C">
              <w:rPr>
                <w:rFonts w:ascii="PT Astra Serif" w:hAnsi="PT Astra Serif"/>
                <w:b w:val="0"/>
                <w:sz w:val="20"/>
                <w:szCs w:val="20"/>
              </w:rPr>
              <w:t>2 разряд</w:t>
            </w:r>
          </w:p>
          <w:p w:rsidR="006B5DEE" w:rsidRPr="00747B8C" w:rsidRDefault="006B5DEE" w:rsidP="007A215E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47B8C">
              <w:rPr>
                <w:rFonts w:ascii="PT Astra Serif" w:hAnsi="PT Astra Serif"/>
                <w:b w:val="0"/>
                <w:sz w:val="20"/>
                <w:szCs w:val="20"/>
              </w:rPr>
              <w:t>№ 4/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  <w:p w:rsidR="006B5DEE" w:rsidRDefault="006B5DEE" w:rsidP="007A215E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47B8C">
              <w:rPr>
                <w:rFonts w:ascii="PT Astra Serif" w:hAnsi="PT Astra Serif"/>
                <w:b w:val="0"/>
                <w:sz w:val="20"/>
                <w:szCs w:val="20"/>
              </w:rPr>
              <w:t>от 3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1.01</w:t>
            </w:r>
            <w:r w:rsidRPr="00747B8C">
              <w:rPr>
                <w:rFonts w:ascii="PT Astra Serif" w:hAnsi="PT Astra Serif"/>
                <w:b w:val="0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Default="006B5DEE" w:rsidP="007A215E">
            <w:pPr>
              <w:jc w:val="center"/>
            </w:pPr>
            <w:r w:rsidRPr="006214D8">
              <w:rPr>
                <w:rFonts w:ascii="PT Astra Serif" w:hAnsi="PT Astra Serif"/>
                <w:sz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Default="006B5DEE" w:rsidP="007A215E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Чуркина А.В.,</w:t>
            </w:r>
          </w:p>
          <w:p w:rsidR="006B5DEE" w:rsidRPr="002C27DF" w:rsidRDefault="006B5DEE" w:rsidP="007A215E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Пудовкина Л.Г.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Default="006B5DEE" w:rsidP="007A215E">
            <w:pPr>
              <w:jc w:val="center"/>
              <w:rPr>
                <w:rFonts w:ascii="PT Astra Serif" w:hAnsi="PT Astra Serif"/>
                <w:sz w:val="20"/>
              </w:rPr>
            </w:pPr>
            <w:r w:rsidRPr="002C27DF">
              <w:rPr>
                <w:rFonts w:ascii="PT Astra Serif" w:hAnsi="PT Astra Serif"/>
                <w:sz w:val="20"/>
              </w:rPr>
              <w:t>ПТО –</w:t>
            </w:r>
          </w:p>
          <w:p w:rsidR="006B5DEE" w:rsidRPr="002C27DF" w:rsidRDefault="006B5DEE" w:rsidP="007A215E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2C27DF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Pr="002C27DF" w:rsidRDefault="006B5DEE" w:rsidP="007A215E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 w:rsidRPr="002C27DF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6B5DEE" w:rsidRPr="002C27DF" w:rsidTr="006B5DE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Pr="002C27DF" w:rsidRDefault="006B5DE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Pr="00161B34" w:rsidRDefault="006B5DEE" w:rsidP="007A215E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Бег 1</w:t>
            </w:r>
            <w:r w:rsidRPr="00161B34">
              <w:rPr>
                <w:rFonts w:ascii="PT Astra Serif" w:hAnsi="PT Astra Serif"/>
                <w:bCs/>
                <w:sz w:val="20"/>
              </w:rPr>
              <w:t>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Default="006B5DEE" w:rsidP="006B5DEE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Писаренко Д.Р.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5DEE" w:rsidRPr="002C27DF" w:rsidRDefault="006B5DEE" w:rsidP="007A215E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1 разряд</w:t>
            </w:r>
          </w:p>
          <w:p w:rsidR="006B5DEE" w:rsidRDefault="006B5DEE" w:rsidP="007A215E">
            <w:pPr>
              <w:jc w:val="center"/>
              <w:rPr>
                <w:rFonts w:ascii="PT Astra Serif" w:eastAsia="Calibri" w:hAnsi="PT Astra Serif"/>
                <w:sz w:val="20"/>
              </w:rPr>
            </w:pPr>
            <w:r w:rsidRPr="002C27DF">
              <w:rPr>
                <w:rFonts w:ascii="PT Astra Serif" w:eastAsia="Calibri" w:hAnsi="PT Astra Serif"/>
                <w:sz w:val="20"/>
              </w:rPr>
              <w:t xml:space="preserve">№ </w:t>
            </w:r>
            <w:r>
              <w:rPr>
                <w:rFonts w:ascii="PT Astra Serif" w:eastAsia="Calibri" w:hAnsi="PT Astra Serif"/>
                <w:sz w:val="20"/>
              </w:rPr>
              <w:t>10-</w:t>
            </w:r>
            <w:r w:rsidRPr="002C27DF">
              <w:rPr>
                <w:rFonts w:ascii="PT Astra Serif" w:eastAsia="Calibri" w:hAnsi="PT Astra Serif"/>
                <w:sz w:val="20"/>
              </w:rPr>
              <w:t>р-с</w:t>
            </w:r>
            <w:r>
              <w:rPr>
                <w:rFonts w:ascii="PT Astra Serif" w:eastAsia="Calibri" w:hAnsi="PT Astra Serif"/>
                <w:sz w:val="20"/>
              </w:rPr>
              <w:t xml:space="preserve"> </w:t>
            </w:r>
          </w:p>
          <w:p w:rsidR="006B5DEE" w:rsidRPr="00747B8C" w:rsidRDefault="006B5DEE" w:rsidP="007A215E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47B8C">
              <w:rPr>
                <w:rFonts w:ascii="PT Astra Serif" w:eastAsia="Calibri" w:hAnsi="PT Astra Serif"/>
                <w:b w:val="0"/>
                <w:sz w:val="20"/>
                <w:szCs w:val="20"/>
              </w:rPr>
              <w:t xml:space="preserve">от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</w:rPr>
              <w:t>31.03.</w:t>
            </w:r>
            <w:r w:rsidRPr="00747B8C">
              <w:rPr>
                <w:rFonts w:ascii="PT Astra Serif" w:eastAsia="Calibri" w:hAnsi="PT Astra Serif"/>
                <w:b w:val="0"/>
                <w:sz w:val="20"/>
                <w:szCs w:val="20"/>
              </w:rPr>
              <w:t>20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</w:rPr>
              <w:t>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Default="006B5DEE" w:rsidP="007A215E">
            <w:pPr>
              <w:jc w:val="center"/>
            </w:pPr>
            <w:r w:rsidRPr="006214D8">
              <w:rPr>
                <w:rFonts w:ascii="PT Astra Serif" w:hAnsi="PT Astra Serif"/>
                <w:sz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Pr="002C27DF" w:rsidRDefault="006B5DEE" w:rsidP="007A215E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Устюгова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И.А.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Default="006B5DEE" w:rsidP="007A215E">
            <w:pPr>
              <w:jc w:val="center"/>
              <w:rPr>
                <w:rFonts w:ascii="PT Astra Serif" w:hAnsi="PT Astra Serif"/>
                <w:sz w:val="20"/>
              </w:rPr>
            </w:pPr>
            <w:r w:rsidRPr="002C27DF">
              <w:rPr>
                <w:rFonts w:ascii="PT Astra Serif" w:hAnsi="PT Astra Serif"/>
                <w:sz w:val="20"/>
              </w:rPr>
              <w:t>ПТО –</w:t>
            </w:r>
          </w:p>
          <w:p w:rsidR="006B5DEE" w:rsidRPr="002C27DF" w:rsidRDefault="006B5DEE" w:rsidP="007A215E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2C27DF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Pr="002C27DF" w:rsidRDefault="006B5DEE" w:rsidP="007A215E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 w:rsidRPr="002C27DF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6B5DEE" w:rsidRPr="002C27DF" w:rsidTr="006B5DE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Pr="002C27DF" w:rsidRDefault="006B5DEE" w:rsidP="00C07D29">
            <w:pPr>
              <w:pStyle w:val="ConsPlusCell"/>
              <w:widowControl/>
              <w:numPr>
                <w:ilvl w:val="0"/>
                <w:numId w:val="14"/>
              </w:numPr>
              <w:ind w:left="357" w:hanging="357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Pr="00161B34" w:rsidRDefault="006B5DEE" w:rsidP="007A215E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Бег 4</w:t>
            </w:r>
            <w:r w:rsidRPr="00161B34">
              <w:rPr>
                <w:rFonts w:ascii="PT Astra Serif" w:hAnsi="PT Astra Serif"/>
                <w:bCs/>
                <w:sz w:val="20"/>
              </w:rPr>
              <w:t>00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Default="006B5DEE" w:rsidP="006B5DEE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Овчинников М.М.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5DEE" w:rsidRPr="00747B8C" w:rsidRDefault="006B5DEE" w:rsidP="007A215E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47B8C">
              <w:rPr>
                <w:rFonts w:ascii="PT Astra Serif" w:hAnsi="PT Astra Serif"/>
                <w:b w:val="0"/>
                <w:sz w:val="20"/>
                <w:szCs w:val="20"/>
              </w:rPr>
              <w:t>2 разряд</w:t>
            </w:r>
          </w:p>
          <w:p w:rsidR="006B5DEE" w:rsidRPr="00747B8C" w:rsidRDefault="006B5DEE" w:rsidP="007A215E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47B8C">
              <w:rPr>
                <w:rFonts w:ascii="PT Astra Serif" w:hAnsi="PT Astra Serif"/>
                <w:b w:val="0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100</w:t>
            </w:r>
          </w:p>
          <w:p w:rsidR="006B5DEE" w:rsidRDefault="006B5DEE" w:rsidP="007A215E">
            <w:pPr>
              <w:pStyle w:val="4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47B8C">
              <w:rPr>
                <w:rFonts w:ascii="PT Astra Serif" w:hAnsi="PT Astra Serif"/>
                <w:b w:val="0"/>
                <w:sz w:val="20"/>
                <w:szCs w:val="20"/>
              </w:rPr>
              <w:t>от 3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1.03</w:t>
            </w:r>
            <w:r w:rsidRPr="00747B8C">
              <w:rPr>
                <w:rFonts w:ascii="PT Astra Serif" w:hAnsi="PT Astra Serif"/>
                <w:b w:val="0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Default="006B5DEE" w:rsidP="007A215E">
            <w:pPr>
              <w:jc w:val="center"/>
            </w:pPr>
            <w:r w:rsidRPr="006214D8">
              <w:rPr>
                <w:rFonts w:ascii="PT Astra Serif" w:hAnsi="PT Astra Serif"/>
                <w:sz w:val="20"/>
              </w:rPr>
              <w:t>МБУ ДО ДЮСШ № 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Pr="002C27DF" w:rsidRDefault="006B5DEE" w:rsidP="007A215E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Которова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А.Ю.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Default="006B5DEE" w:rsidP="007A215E">
            <w:pPr>
              <w:jc w:val="center"/>
              <w:rPr>
                <w:rFonts w:ascii="PT Astra Serif" w:hAnsi="PT Astra Serif"/>
                <w:sz w:val="20"/>
              </w:rPr>
            </w:pPr>
            <w:r w:rsidRPr="002C27DF">
              <w:rPr>
                <w:rFonts w:ascii="PT Astra Serif" w:hAnsi="PT Astra Serif"/>
                <w:sz w:val="20"/>
              </w:rPr>
              <w:t>ПТО –</w:t>
            </w:r>
          </w:p>
          <w:p w:rsidR="006B5DEE" w:rsidRPr="002C27DF" w:rsidRDefault="006B5DEE" w:rsidP="007A215E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2C27DF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5DEE" w:rsidRPr="002C27DF" w:rsidRDefault="006B5DEE" w:rsidP="007A215E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 w:rsidRPr="002C27DF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</w:tbl>
    <w:p w:rsidR="002B4555" w:rsidRPr="003828B5" w:rsidRDefault="002B4555" w:rsidP="000753D2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230275" w:rsidRDefault="000753D2" w:rsidP="00EE0C90">
      <w:pPr>
        <w:autoSpaceDE w:val="0"/>
        <w:autoSpaceDN w:val="0"/>
        <w:adjustRightInd w:val="0"/>
        <w:ind w:left="680" w:right="737"/>
        <w:jc w:val="both"/>
        <w:rPr>
          <w:rFonts w:ascii="PT Astra Serif" w:hAnsi="PT Astra Serif"/>
          <w:sz w:val="22"/>
          <w:szCs w:val="22"/>
        </w:rPr>
      </w:pPr>
      <w:r w:rsidRPr="003828B5">
        <w:rPr>
          <w:rFonts w:ascii="PT Astra Serif" w:hAnsi="PT Astra Serif"/>
          <w:sz w:val="22"/>
          <w:szCs w:val="22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608" w:type="dxa"/>
        <w:jc w:val="center"/>
        <w:tblBorders>
          <w:top w:val="single" w:sz="4" w:space="0" w:color="262626"/>
          <w:left w:val="single" w:sz="4" w:space="0" w:color="262626"/>
          <w:bottom w:val="single" w:sz="4" w:space="0" w:color="262626"/>
          <w:right w:val="single" w:sz="4" w:space="0" w:color="262626"/>
          <w:insideH w:val="single" w:sz="4" w:space="0" w:color="262626"/>
          <w:insideV w:val="single" w:sz="4" w:space="0" w:color="262626"/>
        </w:tblBorders>
        <w:tblLayout w:type="fixed"/>
        <w:tblLook w:val="00A0"/>
      </w:tblPr>
      <w:tblGrid>
        <w:gridCol w:w="512"/>
        <w:gridCol w:w="2748"/>
        <w:gridCol w:w="1843"/>
        <w:gridCol w:w="1276"/>
        <w:gridCol w:w="1984"/>
        <w:gridCol w:w="2268"/>
        <w:gridCol w:w="1418"/>
        <w:gridCol w:w="1559"/>
      </w:tblGrid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C245A1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EE0C90" w:rsidRPr="00EE0C90" w:rsidRDefault="00EE0C90" w:rsidP="00C245A1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п/п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95740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Фамилия, Имя, Отчество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4F447A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4F447A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Должность в команде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4F447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Спортивная дисциплина или группа дисциплин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364C34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Основное место работы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430279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Стаж работы (количество лет)</w:t>
            </w:r>
          </w:p>
        </w:tc>
        <w:tc>
          <w:tcPr>
            <w:tcW w:w="1559" w:type="dxa"/>
          </w:tcPr>
          <w:p w:rsidR="00EE0C90" w:rsidRPr="00EE0C90" w:rsidRDefault="00EE0C90" w:rsidP="00CB2F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Сертификат</w:t>
            </w:r>
          </w:p>
          <w:p w:rsidR="00EE0C90" w:rsidRPr="00EE0C90" w:rsidRDefault="00EE0C90" w:rsidP="00CB2F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«Антидопинг»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430279">
            <w:pPr>
              <w:ind w:left="34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E0C90">
              <w:rPr>
                <w:rFonts w:ascii="PT Astra Serif" w:hAnsi="PT Astra Seri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Овчинникова </w:t>
            </w:r>
            <w:r>
              <w:rPr>
                <w:rFonts w:ascii="PT Astra Serif" w:hAnsi="PT Astra Serif"/>
                <w:sz w:val="20"/>
                <w:szCs w:val="20"/>
              </w:rPr>
              <w:t>Л.Н.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Почетный работник общего образования Российской Федерации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79574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С</w:t>
            </w:r>
            <w:r w:rsidR="00EE0C90" w:rsidRPr="00EE0C90">
              <w:rPr>
                <w:rFonts w:ascii="PT Astra Serif" w:hAnsi="PT Astra Serif"/>
                <w:sz w:val="20"/>
                <w:szCs w:val="20"/>
              </w:rPr>
              <w:t>принт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EE0C90" w:rsidRPr="00EE0C90">
              <w:rPr>
                <w:rFonts w:ascii="PT Astra Serif" w:hAnsi="PT Astra Serif"/>
                <w:sz w:val="20"/>
                <w:szCs w:val="20"/>
              </w:rPr>
              <w:t>(60-400)</w:t>
            </w:r>
            <w:r w:rsidR="00EE0C90" w:rsidRPr="00EE0C90">
              <w:rPr>
                <w:rFonts w:ascii="PT Astra Serif" w:hAnsi="PT Astra Serif"/>
                <w:sz w:val="20"/>
                <w:szCs w:val="20"/>
              </w:rPr>
              <w:br/>
              <w:t>средние дистанции (400,800,1500)</w:t>
            </w:r>
            <w:r w:rsidR="00EE0C90" w:rsidRPr="00EE0C90">
              <w:rPr>
                <w:rFonts w:ascii="PT Astra Serif" w:hAnsi="PT Astra Serif"/>
                <w:sz w:val="20"/>
                <w:szCs w:val="20"/>
              </w:rPr>
              <w:br/>
              <w:t>прыжки (высота, длина, тройной)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МАОУДО ДЮСШ №1 г.Асино Томской области</w:t>
            </w:r>
            <w:r w:rsidRPr="00EE0C90">
              <w:rPr>
                <w:rFonts w:ascii="PT Astra Serif" w:hAnsi="PT Astra Serif"/>
                <w:sz w:val="20"/>
                <w:szCs w:val="20"/>
              </w:rPr>
              <w:br/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3</w:t>
            </w:r>
            <w:r w:rsidRPr="00EE0C90">
              <w:rPr>
                <w:rFonts w:ascii="PT Astra Serif" w:hAnsi="PT Astra Serif"/>
                <w:sz w:val="20"/>
                <w:szCs w:val="20"/>
                <w:lang w:val="en-US"/>
              </w:rPr>
              <w:t>8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430279">
            <w:pPr>
              <w:ind w:left="360" w:hanging="326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Шипицина </w:t>
            </w:r>
            <w:r>
              <w:rPr>
                <w:rFonts w:ascii="PT Astra Serif" w:hAnsi="PT Astra Serif"/>
                <w:sz w:val="20"/>
                <w:szCs w:val="20"/>
              </w:rPr>
              <w:t>С.А.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79574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С</w:t>
            </w:r>
            <w:r w:rsidR="00EE0C90" w:rsidRPr="00EE0C90">
              <w:rPr>
                <w:rFonts w:ascii="PT Astra Serif" w:hAnsi="PT Astra Serif"/>
                <w:sz w:val="20"/>
                <w:szCs w:val="20"/>
              </w:rPr>
              <w:t>принт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EE0C90" w:rsidRPr="00EE0C90">
              <w:rPr>
                <w:rFonts w:ascii="PT Astra Serif" w:hAnsi="PT Astra Serif"/>
                <w:sz w:val="20"/>
                <w:szCs w:val="20"/>
              </w:rPr>
              <w:t>(60-400)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МАОУДО ДЮСШ №1 г.Асино Томской области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</w:t>
            </w:r>
            <w:r w:rsidRPr="00EE0C90">
              <w:rPr>
                <w:rFonts w:ascii="PT Astra Serif" w:hAnsi="PT Astra Serif"/>
                <w:sz w:val="20"/>
                <w:szCs w:val="20"/>
                <w:lang w:val="en-US"/>
              </w:rPr>
              <w:t>3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430279">
            <w:pPr>
              <w:ind w:left="360" w:hanging="326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Тихонов </w:t>
            </w:r>
            <w:r>
              <w:rPr>
                <w:rFonts w:ascii="PT Astra Serif" w:hAnsi="PT Astra Serif"/>
                <w:sz w:val="20"/>
                <w:szCs w:val="20"/>
              </w:rPr>
              <w:t>В.В.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79574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С</w:t>
            </w:r>
            <w:r w:rsidR="00EE0C90" w:rsidRPr="00EE0C90">
              <w:rPr>
                <w:rFonts w:ascii="PT Astra Serif" w:hAnsi="PT Astra Serif"/>
                <w:sz w:val="20"/>
                <w:szCs w:val="20"/>
              </w:rPr>
              <w:t>принт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EE0C90" w:rsidRPr="00EE0C90">
              <w:rPr>
                <w:rFonts w:ascii="PT Astra Serif" w:hAnsi="PT Astra Serif"/>
                <w:sz w:val="20"/>
                <w:szCs w:val="20"/>
              </w:rPr>
              <w:t>(60-400)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МАОУДО ДЮСШ №1 г.Асино Томской области</w:t>
            </w:r>
          </w:p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  <w:lang w:val="en-US"/>
              </w:rPr>
              <w:t>4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ind w:left="360" w:hanging="326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Андреев </w:t>
            </w:r>
            <w:r>
              <w:rPr>
                <w:rFonts w:ascii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Отличник </w:t>
            </w:r>
            <w:proofErr w:type="spellStart"/>
            <w:r w:rsidRPr="00EE0C90">
              <w:rPr>
                <w:rFonts w:ascii="PT Astra Serif" w:hAnsi="PT Astra Serif"/>
                <w:sz w:val="20"/>
                <w:szCs w:val="20"/>
              </w:rPr>
              <w:t>ФКиС</w:t>
            </w:r>
            <w:proofErr w:type="spellEnd"/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pStyle w:val="af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100 м, 200м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pStyle w:val="af5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31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ind w:left="360" w:hanging="326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E0C90">
              <w:rPr>
                <w:rFonts w:ascii="PT Astra Serif" w:hAnsi="PT Astra Serif"/>
                <w:sz w:val="20"/>
                <w:szCs w:val="20"/>
              </w:rPr>
              <w:t>Анкалева</w:t>
            </w:r>
            <w:proofErr w:type="spellEnd"/>
            <w:r w:rsidRPr="00EE0C9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Н.В.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pStyle w:val="af5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100м, 200 м.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pStyle w:val="af5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ind w:left="360" w:hanging="326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Земскова </w:t>
            </w:r>
            <w:r>
              <w:rPr>
                <w:rFonts w:ascii="PT Astra Serif" w:hAnsi="PT Astra Serif"/>
                <w:sz w:val="20"/>
                <w:szCs w:val="20"/>
              </w:rPr>
              <w:t>Е.Н.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с барьерами 400м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16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ind w:left="360" w:hanging="360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E0C90">
              <w:rPr>
                <w:rFonts w:ascii="PT Astra Serif" w:hAnsi="PT Astra Serif"/>
                <w:sz w:val="20"/>
                <w:szCs w:val="20"/>
              </w:rPr>
              <w:t>Клюкина</w:t>
            </w:r>
            <w:proofErr w:type="spellEnd"/>
            <w:r w:rsidRPr="00EE0C9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Е.А.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тренера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100м, 200м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ind w:left="360" w:hanging="326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Кусков </w:t>
            </w:r>
            <w:r>
              <w:rPr>
                <w:rFonts w:ascii="PT Astra Serif" w:hAnsi="PT Astra Serif"/>
                <w:sz w:val="20"/>
                <w:szCs w:val="20"/>
              </w:rPr>
              <w:t>А.Н.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Спортивная ходьба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ind w:left="360" w:hanging="326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Марченко </w:t>
            </w:r>
            <w:r>
              <w:rPr>
                <w:rFonts w:ascii="PT Astra Serif" w:hAnsi="PT Astra Serif"/>
                <w:sz w:val="20"/>
                <w:szCs w:val="20"/>
              </w:rPr>
              <w:t>Е.В.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400м, 800м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24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484E5C">
            <w:pPr>
              <w:ind w:left="360" w:hanging="326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Милованова </w:t>
            </w:r>
            <w:r>
              <w:rPr>
                <w:rFonts w:ascii="PT Astra Serif" w:hAnsi="PT Astra Serif"/>
                <w:sz w:val="20"/>
                <w:szCs w:val="20"/>
              </w:rPr>
              <w:t>А.В.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тренер,</w:t>
            </w:r>
          </w:p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судья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100м, 200м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ТГПУ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47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ind w:left="360" w:hanging="326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E0C90">
              <w:rPr>
                <w:rFonts w:ascii="PT Astra Serif" w:hAnsi="PT Astra Serif"/>
                <w:sz w:val="20"/>
                <w:szCs w:val="20"/>
              </w:rPr>
              <w:t>Мытницкая</w:t>
            </w:r>
            <w:proofErr w:type="spellEnd"/>
            <w:r w:rsidRPr="00EE0C9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Г.П.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100м, 200м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УСЦ ВВС им. В.А. Шевелева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34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ind w:left="360" w:hanging="326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Михайловский </w:t>
            </w:r>
            <w:r>
              <w:rPr>
                <w:rFonts w:ascii="PT Astra Serif" w:hAnsi="PT Astra Serif"/>
                <w:sz w:val="20"/>
                <w:szCs w:val="20"/>
              </w:rPr>
              <w:t>А.В.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главный тренер,</w:t>
            </w:r>
          </w:p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судья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с барьерами 400м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ind w:left="360" w:hanging="360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Михайловский </w:t>
            </w:r>
            <w:r>
              <w:rPr>
                <w:rFonts w:ascii="PT Astra Serif" w:hAnsi="PT Astra Serif"/>
                <w:sz w:val="20"/>
                <w:szCs w:val="20"/>
              </w:rPr>
              <w:t>С.А.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ind w:left="360" w:hanging="326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E0C90">
              <w:rPr>
                <w:rFonts w:ascii="PT Astra Serif" w:hAnsi="PT Astra Serif"/>
                <w:sz w:val="20"/>
                <w:szCs w:val="20"/>
              </w:rPr>
              <w:t>Новошинская</w:t>
            </w:r>
            <w:proofErr w:type="spellEnd"/>
            <w:r w:rsidRPr="00EE0C9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Н.Н.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100м, 200м.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УСЦ ВВС им. В.А. Шевелева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34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ind w:left="360" w:hanging="326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15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Пудовкина </w:t>
            </w:r>
            <w:r>
              <w:rPr>
                <w:rFonts w:ascii="PT Astra Serif" w:hAnsi="PT Astra Serif"/>
                <w:sz w:val="20"/>
                <w:szCs w:val="20"/>
              </w:rPr>
              <w:t>Л.Г.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Отличник </w:t>
            </w:r>
            <w:proofErr w:type="spellStart"/>
            <w:r w:rsidRPr="00EE0C90">
              <w:rPr>
                <w:rFonts w:ascii="PT Astra Serif" w:hAnsi="PT Astra Serif"/>
                <w:sz w:val="20"/>
                <w:szCs w:val="20"/>
              </w:rPr>
              <w:t>ФКиС</w:t>
            </w:r>
            <w:proofErr w:type="spellEnd"/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36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16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Саченко </w:t>
            </w:r>
            <w:r>
              <w:rPr>
                <w:rFonts w:ascii="PT Astra Serif" w:hAnsi="PT Astra Serif"/>
                <w:sz w:val="20"/>
                <w:szCs w:val="20"/>
              </w:rPr>
              <w:t>С.А.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pStyle w:val="af5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400м, 800м.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28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ind w:left="709" w:hanging="675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17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Соколенко </w:t>
            </w:r>
            <w:r>
              <w:rPr>
                <w:rFonts w:ascii="PT Astra Serif" w:hAnsi="PT Astra Serif"/>
                <w:sz w:val="20"/>
                <w:szCs w:val="20"/>
              </w:rPr>
              <w:t>Е.С.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1500  м, 3000 м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ind w:left="709" w:hanging="709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18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Соколенко </w:t>
            </w:r>
            <w:r>
              <w:rPr>
                <w:rFonts w:ascii="PT Astra Serif" w:hAnsi="PT Astra Serif"/>
                <w:sz w:val="20"/>
                <w:szCs w:val="20"/>
              </w:rPr>
              <w:t>Е.В.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Отличник </w:t>
            </w:r>
            <w:proofErr w:type="spellStart"/>
            <w:r w:rsidRPr="00EE0C90">
              <w:rPr>
                <w:rFonts w:ascii="PT Astra Serif" w:hAnsi="PT Astra Serif"/>
                <w:sz w:val="20"/>
                <w:szCs w:val="20"/>
              </w:rPr>
              <w:t>ФКиС</w:t>
            </w:r>
            <w:proofErr w:type="spellEnd"/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400м, 800м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28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484E5C">
            <w:pPr>
              <w:ind w:left="709" w:hanging="675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19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Чуркина </w:t>
            </w:r>
            <w:r>
              <w:rPr>
                <w:rFonts w:ascii="PT Astra Serif" w:hAnsi="PT Astra Serif"/>
                <w:sz w:val="20"/>
                <w:szCs w:val="20"/>
              </w:rPr>
              <w:t>А.В.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22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484E5C">
            <w:pPr>
              <w:ind w:left="709" w:hanging="675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Кудрявцев </w:t>
            </w:r>
            <w:r>
              <w:rPr>
                <w:rFonts w:ascii="PT Astra Serif" w:hAnsi="PT Astra Serif"/>
                <w:sz w:val="20"/>
                <w:szCs w:val="20"/>
              </w:rPr>
              <w:t>Д.Н.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Тренер-преподаватель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800м., 1500м.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МБОУ ДО «Первомайская ДЮСШ»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484E5C">
            <w:pPr>
              <w:ind w:left="709" w:hanging="675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21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Морозов </w:t>
            </w:r>
            <w:r w:rsidR="00B61CED">
              <w:rPr>
                <w:rFonts w:ascii="PT Astra Serif" w:hAnsi="PT Astra Serif"/>
                <w:sz w:val="20"/>
                <w:szCs w:val="20"/>
              </w:rPr>
              <w:t>В.С.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Врач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МБУ ДО ДЮСШ № 1, </w:t>
            </w:r>
            <w:r w:rsidRPr="00EE0C90">
              <w:rPr>
                <w:rFonts w:ascii="PT Astra Serif" w:hAnsi="PT Astra Serif"/>
                <w:caps/>
                <w:sz w:val="20"/>
                <w:szCs w:val="20"/>
              </w:rPr>
              <w:t>ГКБ № 3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484E5C">
            <w:pPr>
              <w:ind w:left="851" w:hanging="817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22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Павлющенко </w:t>
            </w:r>
            <w:r w:rsidR="00B61CED">
              <w:rPr>
                <w:rFonts w:ascii="PT Astra Serif" w:hAnsi="PT Astra Serif"/>
                <w:sz w:val="20"/>
                <w:szCs w:val="20"/>
              </w:rPr>
              <w:t>Н.В.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врач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 ДО ДЮСШ № 1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484E5C">
            <w:pPr>
              <w:ind w:left="851" w:hanging="817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23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Емельянов </w:t>
            </w:r>
            <w:r w:rsidR="00B61CED">
              <w:rPr>
                <w:rFonts w:ascii="PT Astra Serif" w:hAnsi="PT Astra Serif"/>
                <w:sz w:val="20"/>
                <w:szCs w:val="20"/>
              </w:rPr>
              <w:t>Е.Л.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800м., 1500м.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МБОУ ДО «Каргасокская ДЮСШ»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32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484E5C">
            <w:pPr>
              <w:ind w:left="851" w:hanging="817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24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Косолапов </w:t>
            </w:r>
            <w:r w:rsidR="00B61CED">
              <w:rPr>
                <w:rFonts w:ascii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Высота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МБУДО ДЮСШ «Лидер»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26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ind w:left="851" w:hanging="851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25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Баканов </w:t>
            </w:r>
            <w:r w:rsidR="00B61CED">
              <w:rPr>
                <w:rFonts w:ascii="PT Astra Serif" w:hAnsi="PT Astra Serif"/>
                <w:sz w:val="20"/>
                <w:szCs w:val="20"/>
              </w:rPr>
              <w:t>В.В.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ЗТР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Многоборье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МБУДО ДЮСШ «Лидер»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43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ind w:left="851" w:hanging="817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26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Устюгова </w:t>
            </w:r>
            <w:r w:rsidR="00B61CED">
              <w:rPr>
                <w:rFonts w:ascii="PT Astra Serif" w:hAnsi="PT Astra Serif"/>
                <w:sz w:val="20"/>
                <w:szCs w:val="20"/>
              </w:rPr>
              <w:t>И.А.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Барьерный бег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МБУДО ДЮСШ «Лидер»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29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ind w:left="851" w:hanging="817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27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Роговцева </w:t>
            </w:r>
            <w:r w:rsidR="00B61CED">
              <w:rPr>
                <w:rFonts w:ascii="PT Astra Serif" w:hAnsi="PT Astra Serif"/>
                <w:sz w:val="20"/>
                <w:szCs w:val="20"/>
              </w:rPr>
              <w:t>И.В.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МБУДО ДЮСШ «Лидер»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21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ind w:left="851" w:hanging="817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28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Шкляр </w:t>
            </w:r>
            <w:r w:rsidR="00B61CED">
              <w:rPr>
                <w:rFonts w:ascii="PT Astra Serif" w:hAnsi="PT Astra Serif"/>
                <w:sz w:val="20"/>
                <w:szCs w:val="20"/>
              </w:rPr>
              <w:t>С.А.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МБУДО ДЮСШ «Лидер»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28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A63B23">
            <w:pPr>
              <w:ind w:left="851" w:hanging="817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29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Уварова </w:t>
            </w:r>
            <w:r w:rsidR="00B61CED">
              <w:rPr>
                <w:rFonts w:ascii="PT Astra Serif" w:hAnsi="PT Astra Serif"/>
                <w:sz w:val="20"/>
                <w:szCs w:val="20"/>
              </w:rPr>
              <w:t>Е.С.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МБУДО ДЮСШ «Лидер»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28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484E5C">
            <w:pPr>
              <w:ind w:left="851" w:hanging="817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30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Романов </w:t>
            </w:r>
            <w:r w:rsidR="00B61CED">
              <w:rPr>
                <w:rFonts w:ascii="PT Astra Serif" w:hAnsi="PT Astra Serif"/>
                <w:sz w:val="20"/>
                <w:szCs w:val="20"/>
              </w:rPr>
              <w:t>В.Н.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ЗР ФК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МБУДО ДЮСШ «Лидер»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48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484E5C">
            <w:pPr>
              <w:ind w:left="851" w:hanging="817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31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Ващенко </w:t>
            </w:r>
            <w:r w:rsidR="00B61CED">
              <w:rPr>
                <w:rFonts w:ascii="PT Astra Serif" w:hAnsi="PT Astra Serif"/>
                <w:sz w:val="20"/>
                <w:szCs w:val="20"/>
              </w:rPr>
              <w:t>Е.С.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Барьерный бег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МБУДО ДЮСШ «Лидер»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484E5C">
            <w:pPr>
              <w:ind w:left="851" w:hanging="817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32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E0C90">
              <w:rPr>
                <w:rFonts w:ascii="PT Astra Serif" w:hAnsi="PT Astra Serif"/>
                <w:sz w:val="20"/>
                <w:szCs w:val="20"/>
              </w:rPr>
              <w:t>Которова</w:t>
            </w:r>
            <w:proofErr w:type="spellEnd"/>
            <w:r w:rsidRPr="00EE0C9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B61CED">
              <w:rPr>
                <w:rFonts w:ascii="PT Astra Serif" w:hAnsi="PT Astra Serif"/>
                <w:sz w:val="20"/>
                <w:szCs w:val="20"/>
              </w:rPr>
              <w:t>А.Ю.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400 м, 800 м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МБУДО ДЮСШ «Лидер»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E0C90" w:rsidRPr="00EE0C90" w:rsidTr="00760DDC">
        <w:trPr>
          <w:trHeight w:val="20"/>
          <w:jc w:val="center"/>
        </w:trPr>
        <w:tc>
          <w:tcPr>
            <w:tcW w:w="512" w:type="dxa"/>
            <w:vAlign w:val="center"/>
          </w:tcPr>
          <w:p w:rsidR="00EE0C90" w:rsidRPr="00EE0C90" w:rsidRDefault="00EE0C90" w:rsidP="00484E5C">
            <w:pPr>
              <w:ind w:left="851" w:hanging="817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33</w:t>
            </w:r>
          </w:p>
        </w:tc>
        <w:tc>
          <w:tcPr>
            <w:tcW w:w="274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 xml:space="preserve">Венедиктова </w:t>
            </w:r>
            <w:r w:rsidR="00795740">
              <w:rPr>
                <w:rFonts w:ascii="PT Astra Serif" w:hAnsi="PT Astra Serif"/>
                <w:sz w:val="20"/>
                <w:szCs w:val="20"/>
              </w:rPr>
              <w:t>Н.Г.</w:t>
            </w:r>
          </w:p>
        </w:tc>
        <w:tc>
          <w:tcPr>
            <w:tcW w:w="1843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Бег 400 м, 800 м</w:t>
            </w:r>
          </w:p>
        </w:tc>
        <w:tc>
          <w:tcPr>
            <w:tcW w:w="226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МБУДО ДЮСШ «Лидер»</w:t>
            </w:r>
          </w:p>
        </w:tc>
        <w:tc>
          <w:tcPr>
            <w:tcW w:w="1418" w:type="dxa"/>
            <w:vAlign w:val="center"/>
          </w:tcPr>
          <w:p w:rsidR="00EE0C90" w:rsidRPr="00EE0C90" w:rsidRDefault="00EE0C90" w:rsidP="00760D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559" w:type="dxa"/>
            <w:vAlign w:val="center"/>
          </w:tcPr>
          <w:p w:rsidR="00EE0C90" w:rsidRPr="00EE0C90" w:rsidRDefault="00EE0C90" w:rsidP="00760DDC">
            <w:pPr>
              <w:jc w:val="center"/>
              <w:rPr>
                <w:sz w:val="20"/>
                <w:szCs w:val="20"/>
              </w:rPr>
            </w:pPr>
            <w:r w:rsidRPr="00EE0C9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8B35E7" w:rsidRPr="003828B5" w:rsidRDefault="008B35E7" w:rsidP="000753D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8B35E7" w:rsidRPr="003828B5" w:rsidRDefault="008B35E7" w:rsidP="000753D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0753D2" w:rsidRPr="003828B5" w:rsidRDefault="000753D2" w:rsidP="000753D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0753D2" w:rsidRPr="003828B5" w:rsidRDefault="000753D2" w:rsidP="000753D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  <w:sectPr w:rsidR="000753D2" w:rsidRPr="003828B5" w:rsidSect="00CB2F04">
          <w:footnotePr>
            <w:numFmt w:val="chicago"/>
          </w:footnotePr>
          <w:pgSz w:w="16838" w:h="11906" w:orient="landscape" w:code="9"/>
          <w:pgMar w:top="1134" w:right="851" w:bottom="993" w:left="851" w:header="567" w:footer="284" w:gutter="0"/>
          <w:cols w:space="708"/>
          <w:titlePg/>
          <w:docGrid w:linePitch="360"/>
        </w:sectPr>
      </w:pPr>
    </w:p>
    <w:p w:rsidR="008C2B4D" w:rsidRPr="003828B5" w:rsidRDefault="008C2B4D" w:rsidP="007A7661">
      <w:pPr>
        <w:rPr>
          <w:rFonts w:ascii="PT Astra Serif" w:hAnsi="PT Astra Serif"/>
          <w:sz w:val="22"/>
          <w:szCs w:val="22"/>
        </w:rPr>
      </w:pPr>
    </w:p>
    <w:sectPr w:rsidR="008C2B4D" w:rsidRPr="003828B5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A09" w:rsidRDefault="00F17A09">
      <w:r>
        <w:separator/>
      </w:r>
    </w:p>
  </w:endnote>
  <w:endnote w:type="continuationSeparator" w:id="0">
    <w:p w:rsidR="00F17A09" w:rsidRDefault="00F17A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A09" w:rsidRDefault="00F17A09">
      <w:r>
        <w:separator/>
      </w:r>
    </w:p>
  </w:footnote>
  <w:footnote w:type="continuationSeparator" w:id="0">
    <w:p w:rsidR="00F17A09" w:rsidRDefault="00F17A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E85" w:rsidRDefault="00C601DA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371E85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371E85" w:rsidRDefault="00371E8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E2C7A"/>
    <w:multiLevelType w:val="hybridMultilevel"/>
    <w:tmpl w:val="67F811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704DD6"/>
    <w:multiLevelType w:val="hybridMultilevel"/>
    <w:tmpl w:val="67F811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29B2438"/>
    <w:multiLevelType w:val="hybridMultilevel"/>
    <w:tmpl w:val="67F811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237090"/>
    <w:multiLevelType w:val="hybridMultilevel"/>
    <w:tmpl w:val="3520823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2"/>
  </w:num>
  <w:num w:numId="5">
    <w:abstractNumId w:val="3"/>
  </w:num>
  <w:num w:numId="6">
    <w:abstractNumId w:val="14"/>
  </w:num>
  <w:num w:numId="7">
    <w:abstractNumId w:val="5"/>
  </w:num>
  <w:num w:numId="8">
    <w:abstractNumId w:val="9"/>
  </w:num>
  <w:num w:numId="9">
    <w:abstractNumId w:val="8"/>
  </w:num>
  <w:num w:numId="10">
    <w:abstractNumId w:val="12"/>
  </w:num>
  <w:num w:numId="11">
    <w:abstractNumId w:val="6"/>
  </w:num>
  <w:num w:numId="12">
    <w:abstractNumId w:val="11"/>
  </w:num>
  <w:num w:numId="13">
    <w:abstractNumId w:val="4"/>
  </w:num>
  <w:num w:numId="14">
    <w:abstractNumId w:val="0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attachedTemplate r:id="rId1"/>
  <w:stylePaneFormatFilter w:val="3F01"/>
  <w:defaultTabStop w:val="708"/>
  <w:noPunctuationKerning/>
  <w:characterSpacingControl w:val="doNotCompress"/>
  <w:savePreviewPicture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/>
  <w:rsids>
    <w:rsidRoot w:val="00E903D9"/>
    <w:rsid w:val="00002844"/>
    <w:rsid w:val="00006DAB"/>
    <w:rsid w:val="0001138E"/>
    <w:rsid w:val="000143E7"/>
    <w:rsid w:val="00021E44"/>
    <w:rsid w:val="0002319D"/>
    <w:rsid w:val="00026D32"/>
    <w:rsid w:val="00031032"/>
    <w:rsid w:val="000373CA"/>
    <w:rsid w:val="0004103D"/>
    <w:rsid w:val="00041E39"/>
    <w:rsid w:val="00044885"/>
    <w:rsid w:val="00044D67"/>
    <w:rsid w:val="000462EB"/>
    <w:rsid w:val="000525AD"/>
    <w:rsid w:val="000551A6"/>
    <w:rsid w:val="00056136"/>
    <w:rsid w:val="000574DA"/>
    <w:rsid w:val="00057AD4"/>
    <w:rsid w:val="000718D4"/>
    <w:rsid w:val="0007215B"/>
    <w:rsid w:val="000753D2"/>
    <w:rsid w:val="00076028"/>
    <w:rsid w:val="00077969"/>
    <w:rsid w:val="0009036E"/>
    <w:rsid w:val="00090604"/>
    <w:rsid w:val="000928DD"/>
    <w:rsid w:val="000942C5"/>
    <w:rsid w:val="000942D2"/>
    <w:rsid w:val="00095FD0"/>
    <w:rsid w:val="0009618E"/>
    <w:rsid w:val="00097FEF"/>
    <w:rsid w:val="000A096E"/>
    <w:rsid w:val="000A09E2"/>
    <w:rsid w:val="000A0CA3"/>
    <w:rsid w:val="000A1FD1"/>
    <w:rsid w:val="000A75F0"/>
    <w:rsid w:val="000B2E1C"/>
    <w:rsid w:val="000B301D"/>
    <w:rsid w:val="000B3648"/>
    <w:rsid w:val="000B5DAE"/>
    <w:rsid w:val="000B61CF"/>
    <w:rsid w:val="000C0A05"/>
    <w:rsid w:val="000C1154"/>
    <w:rsid w:val="000C1415"/>
    <w:rsid w:val="000C7638"/>
    <w:rsid w:val="000D25BD"/>
    <w:rsid w:val="000D5874"/>
    <w:rsid w:val="000D5C03"/>
    <w:rsid w:val="000E031B"/>
    <w:rsid w:val="000E21AF"/>
    <w:rsid w:val="000E39EB"/>
    <w:rsid w:val="000E44C6"/>
    <w:rsid w:val="000E5EA4"/>
    <w:rsid w:val="000E6A08"/>
    <w:rsid w:val="000E745F"/>
    <w:rsid w:val="000F437E"/>
    <w:rsid w:val="000F4D4D"/>
    <w:rsid w:val="00105C92"/>
    <w:rsid w:val="00107E1C"/>
    <w:rsid w:val="0011685D"/>
    <w:rsid w:val="001229CA"/>
    <w:rsid w:val="0012565C"/>
    <w:rsid w:val="00126AD9"/>
    <w:rsid w:val="00126C64"/>
    <w:rsid w:val="00130985"/>
    <w:rsid w:val="00130C2F"/>
    <w:rsid w:val="0013250B"/>
    <w:rsid w:val="00133080"/>
    <w:rsid w:val="00136508"/>
    <w:rsid w:val="00143F1C"/>
    <w:rsid w:val="00144814"/>
    <w:rsid w:val="001462DA"/>
    <w:rsid w:val="00150234"/>
    <w:rsid w:val="001552A5"/>
    <w:rsid w:val="00155EA8"/>
    <w:rsid w:val="00160F17"/>
    <w:rsid w:val="001714F7"/>
    <w:rsid w:val="0017370B"/>
    <w:rsid w:val="00177F69"/>
    <w:rsid w:val="00181295"/>
    <w:rsid w:val="00183237"/>
    <w:rsid w:val="00184D9F"/>
    <w:rsid w:val="00185A3A"/>
    <w:rsid w:val="001923DC"/>
    <w:rsid w:val="001A3FD8"/>
    <w:rsid w:val="001A44A4"/>
    <w:rsid w:val="001A4922"/>
    <w:rsid w:val="001A5D3F"/>
    <w:rsid w:val="001A5EDC"/>
    <w:rsid w:val="001A74F0"/>
    <w:rsid w:val="001B072C"/>
    <w:rsid w:val="001B087E"/>
    <w:rsid w:val="001B7F66"/>
    <w:rsid w:val="001C7F95"/>
    <w:rsid w:val="001D1479"/>
    <w:rsid w:val="001D4906"/>
    <w:rsid w:val="001D5981"/>
    <w:rsid w:val="001E03AD"/>
    <w:rsid w:val="001E18BF"/>
    <w:rsid w:val="001E6275"/>
    <w:rsid w:val="001F34B0"/>
    <w:rsid w:val="001F5284"/>
    <w:rsid w:val="001F7AC4"/>
    <w:rsid w:val="0020044C"/>
    <w:rsid w:val="00212606"/>
    <w:rsid w:val="00212E82"/>
    <w:rsid w:val="00213631"/>
    <w:rsid w:val="00215E30"/>
    <w:rsid w:val="00216004"/>
    <w:rsid w:val="00217B4F"/>
    <w:rsid w:val="00220B3D"/>
    <w:rsid w:val="00222656"/>
    <w:rsid w:val="00222943"/>
    <w:rsid w:val="00224809"/>
    <w:rsid w:val="00224B27"/>
    <w:rsid w:val="002253EC"/>
    <w:rsid w:val="00226153"/>
    <w:rsid w:val="002268DC"/>
    <w:rsid w:val="00230275"/>
    <w:rsid w:val="002315AF"/>
    <w:rsid w:val="002325EF"/>
    <w:rsid w:val="00234314"/>
    <w:rsid w:val="0024316D"/>
    <w:rsid w:val="00247768"/>
    <w:rsid w:val="002500AB"/>
    <w:rsid w:val="00256A58"/>
    <w:rsid w:val="00257CAA"/>
    <w:rsid w:val="002631E4"/>
    <w:rsid w:val="00264DEC"/>
    <w:rsid w:val="00266DA2"/>
    <w:rsid w:val="00267A61"/>
    <w:rsid w:val="00267D00"/>
    <w:rsid w:val="00274662"/>
    <w:rsid w:val="00277376"/>
    <w:rsid w:val="00277D7B"/>
    <w:rsid w:val="002820DA"/>
    <w:rsid w:val="002835B9"/>
    <w:rsid w:val="00285254"/>
    <w:rsid w:val="002858ED"/>
    <w:rsid w:val="00291550"/>
    <w:rsid w:val="00294060"/>
    <w:rsid w:val="00295C4A"/>
    <w:rsid w:val="002A08D9"/>
    <w:rsid w:val="002A0FF9"/>
    <w:rsid w:val="002A2442"/>
    <w:rsid w:val="002B2BDC"/>
    <w:rsid w:val="002B380E"/>
    <w:rsid w:val="002B44AA"/>
    <w:rsid w:val="002B4555"/>
    <w:rsid w:val="002B6F37"/>
    <w:rsid w:val="002C0A48"/>
    <w:rsid w:val="002C27DF"/>
    <w:rsid w:val="002C6969"/>
    <w:rsid w:val="002D0482"/>
    <w:rsid w:val="002D5E6B"/>
    <w:rsid w:val="002D76EA"/>
    <w:rsid w:val="002D78F3"/>
    <w:rsid w:val="002E1FC1"/>
    <w:rsid w:val="002E5E00"/>
    <w:rsid w:val="002E605C"/>
    <w:rsid w:val="002F0BA3"/>
    <w:rsid w:val="002F2BA4"/>
    <w:rsid w:val="002F3245"/>
    <w:rsid w:val="002F37BA"/>
    <w:rsid w:val="002F4250"/>
    <w:rsid w:val="00301024"/>
    <w:rsid w:val="003035DE"/>
    <w:rsid w:val="00304411"/>
    <w:rsid w:val="0030541C"/>
    <w:rsid w:val="0031024B"/>
    <w:rsid w:val="0031077D"/>
    <w:rsid w:val="0031328A"/>
    <w:rsid w:val="00313315"/>
    <w:rsid w:val="00314EAC"/>
    <w:rsid w:val="003207A6"/>
    <w:rsid w:val="003222EF"/>
    <w:rsid w:val="00323384"/>
    <w:rsid w:val="00323991"/>
    <w:rsid w:val="003250C4"/>
    <w:rsid w:val="003418A4"/>
    <w:rsid w:val="00344762"/>
    <w:rsid w:val="003471C6"/>
    <w:rsid w:val="00347A28"/>
    <w:rsid w:val="00354FC9"/>
    <w:rsid w:val="003565C8"/>
    <w:rsid w:val="00361755"/>
    <w:rsid w:val="00362247"/>
    <w:rsid w:val="00364C34"/>
    <w:rsid w:val="00371E85"/>
    <w:rsid w:val="0037498D"/>
    <w:rsid w:val="00375AE0"/>
    <w:rsid w:val="003828B5"/>
    <w:rsid w:val="00382F1A"/>
    <w:rsid w:val="003853A7"/>
    <w:rsid w:val="003868D0"/>
    <w:rsid w:val="00390261"/>
    <w:rsid w:val="00396AD1"/>
    <w:rsid w:val="00396F76"/>
    <w:rsid w:val="003A0C22"/>
    <w:rsid w:val="003A0D3D"/>
    <w:rsid w:val="003A2169"/>
    <w:rsid w:val="003A2C50"/>
    <w:rsid w:val="003A42CC"/>
    <w:rsid w:val="003A45AB"/>
    <w:rsid w:val="003A6C31"/>
    <w:rsid w:val="003B1A00"/>
    <w:rsid w:val="003B61BE"/>
    <w:rsid w:val="003C0C82"/>
    <w:rsid w:val="003C1D8F"/>
    <w:rsid w:val="003C38D9"/>
    <w:rsid w:val="003C5F56"/>
    <w:rsid w:val="003C6276"/>
    <w:rsid w:val="003C6B60"/>
    <w:rsid w:val="003C782C"/>
    <w:rsid w:val="003C7898"/>
    <w:rsid w:val="003D0096"/>
    <w:rsid w:val="003D0E9B"/>
    <w:rsid w:val="003D1BD1"/>
    <w:rsid w:val="003D1FAB"/>
    <w:rsid w:val="003D3AC3"/>
    <w:rsid w:val="003D52AD"/>
    <w:rsid w:val="003D545E"/>
    <w:rsid w:val="003D7347"/>
    <w:rsid w:val="003D7BD9"/>
    <w:rsid w:val="003E057C"/>
    <w:rsid w:val="003E0E1F"/>
    <w:rsid w:val="003E2B30"/>
    <w:rsid w:val="003E3E91"/>
    <w:rsid w:val="003F0159"/>
    <w:rsid w:val="003F0A9A"/>
    <w:rsid w:val="003F3AAE"/>
    <w:rsid w:val="003F4535"/>
    <w:rsid w:val="003F6493"/>
    <w:rsid w:val="003F6BD8"/>
    <w:rsid w:val="003F6C04"/>
    <w:rsid w:val="004011FB"/>
    <w:rsid w:val="004015CA"/>
    <w:rsid w:val="00401DC2"/>
    <w:rsid w:val="00402402"/>
    <w:rsid w:val="00403719"/>
    <w:rsid w:val="00405964"/>
    <w:rsid w:val="00407B2B"/>
    <w:rsid w:val="00407D9B"/>
    <w:rsid w:val="0041476E"/>
    <w:rsid w:val="00416450"/>
    <w:rsid w:val="004227DF"/>
    <w:rsid w:val="0042386C"/>
    <w:rsid w:val="00425C06"/>
    <w:rsid w:val="00425DB9"/>
    <w:rsid w:val="00430279"/>
    <w:rsid w:val="00432040"/>
    <w:rsid w:val="00435CF0"/>
    <w:rsid w:val="00436E33"/>
    <w:rsid w:val="00442623"/>
    <w:rsid w:val="00442901"/>
    <w:rsid w:val="004437B8"/>
    <w:rsid w:val="00445879"/>
    <w:rsid w:val="004566D3"/>
    <w:rsid w:val="00461281"/>
    <w:rsid w:val="00462556"/>
    <w:rsid w:val="0046372E"/>
    <w:rsid w:val="00464769"/>
    <w:rsid w:val="00465D83"/>
    <w:rsid w:val="00474C4D"/>
    <w:rsid w:val="00475ED7"/>
    <w:rsid w:val="004804A8"/>
    <w:rsid w:val="00481E4B"/>
    <w:rsid w:val="00482E4D"/>
    <w:rsid w:val="00483644"/>
    <w:rsid w:val="00484E5C"/>
    <w:rsid w:val="004931B9"/>
    <w:rsid w:val="00493F75"/>
    <w:rsid w:val="00494CDB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4E86"/>
    <w:rsid w:val="004E4FA9"/>
    <w:rsid w:val="004E5813"/>
    <w:rsid w:val="004E7050"/>
    <w:rsid w:val="004F447A"/>
    <w:rsid w:val="004F48E1"/>
    <w:rsid w:val="00501A0B"/>
    <w:rsid w:val="00501A88"/>
    <w:rsid w:val="00502AE6"/>
    <w:rsid w:val="00511C81"/>
    <w:rsid w:val="005226E0"/>
    <w:rsid w:val="00532355"/>
    <w:rsid w:val="005326F7"/>
    <w:rsid w:val="00533449"/>
    <w:rsid w:val="00545B4B"/>
    <w:rsid w:val="00547535"/>
    <w:rsid w:val="00550346"/>
    <w:rsid w:val="00550E23"/>
    <w:rsid w:val="00550F2E"/>
    <w:rsid w:val="0055467D"/>
    <w:rsid w:val="00560BE2"/>
    <w:rsid w:val="00565821"/>
    <w:rsid w:val="00566963"/>
    <w:rsid w:val="00566AB9"/>
    <w:rsid w:val="005761E0"/>
    <w:rsid w:val="00577BC0"/>
    <w:rsid w:val="00580CD7"/>
    <w:rsid w:val="00581BF2"/>
    <w:rsid w:val="0058286B"/>
    <w:rsid w:val="005845E5"/>
    <w:rsid w:val="005856DF"/>
    <w:rsid w:val="00590536"/>
    <w:rsid w:val="00596DCC"/>
    <w:rsid w:val="005A7457"/>
    <w:rsid w:val="005B10CA"/>
    <w:rsid w:val="005B1AE9"/>
    <w:rsid w:val="005B204B"/>
    <w:rsid w:val="005C1D93"/>
    <w:rsid w:val="005C2F1F"/>
    <w:rsid w:val="005C381B"/>
    <w:rsid w:val="005C4F0D"/>
    <w:rsid w:val="005D25E4"/>
    <w:rsid w:val="005D3778"/>
    <w:rsid w:val="005D6632"/>
    <w:rsid w:val="005E2BA6"/>
    <w:rsid w:val="005E2BD8"/>
    <w:rsid w:val="005E4B67"/>
    <w:rsid w:val="005E71AA"/>
    <w:rsid w:val="005F0E4D"/>
    <w:rsid w:val="005F38A1"/>
    <w:rsid w:val="005F3AEC"/>
    <w:rsid w:val="005F4E5C"/>
    <w:rsid w:val="0060588C"/>
    <w:rsid w:val="006072D6"/>
    <w:rsid w:val="006076F0"/>
    <w:rsid w:val="00611C13"/>
    <w:rsid w:val="0061321E"/>
    <w:rsid w:val="006201D8"/>
    <w:rsid w:val="00621988"/>
    <w:rsid w:val="00621F27"/>
    <w:rsid w:val="006273C3"/>
    <w:rsid w:val="00631B18"/>
    <w:rsid w:val="00634714"/>
    <w:rsid w:val="00636C22"/>
    <w:rsid w:val="006540E0"/>
    <w:rsid w:val="00654E8D"/>
    <w:rsid w:val="00656D04"/>
    <w:rsid w:val="00662AA8"/>
    <w:rsid w:val="00665AA3"/>
    <w:rsid w:val="00670ABC"/>
    <w:rsid w:val="00674F3D"/>
    <w:rsid w:val="00680BF8"/>
    <w:rsid w:val="00680EB6"/>
    <w:rsid w:val="006874F4"/>
    <w:rsid w:val="00687E0A"/>
    <w:rsid w:val="0069075D"/>
    <w:rsid w:val="00695096"/>
    <w:rsid w:val="006977A6"/>
    <w:rsid w:val="006A0C1C"/>
    <w:rsid w:val="006A0D93"/>
    <w:rsid w:val="006B2D1F"/>
    <w:rsid w:val="006B5DEE"/>
    <w:rsid w:val="006B6B2C"/>
    <w:rsid w:val="006C4908"/>
    <w:rsid w:val="006C51A6"/>
    <w:rsid w:val="006C5BAD"/>
    <w:rsid w:val="006C6306"/>
    <w:rsid w:val="006D6F84"/>
    <w:rsid w:val="006E3811"/>
    <w:rsid w:val="006F3596"/>
    <w:rsid w:val="006F3A24"/>
    <w:rsid w:val="006F5E11"/>
    <w:rsid w:val="007015C4"/>
    <w:rsid w:val="0070321A"/>
    <w:rsid w:val="00704C94"/>
    <w:rsid w:val="00705FE5"/>
    <w:rsid w:val="007075CA"/>
    <w:rsid w:val="00711794"/>
    <w:rsid w:val="00714DC0"/>
    <w:rsid w:val="00714FBD"/>
    <w:rsid w:val="00723B56"/>
    <w:rsid w:val="00725701"/>
    <w:rsid w:val="00726CE3"/>
    <w:rsid w:val="00727F51"/>
    <w:rsid w:val="00730866"/>
    <w:rsid w:val="00732005"/>
    <w:rsid w:val="007410C0"/>
    <w:rsid w:val="00742536"/>
    <w:rsid w:val="007460D3"/>
    <w:rsid w:val="0075328F"/>
    <w:rsid w:val="00754BCF"/>
    <w:rsid w:val="00760DDC"/>
    <w:rsid w:val="00761048"/>
    <w:rsid w:val="00764233"/>
    <w:rsid w:val="00764358"/>
    <w:rsid w:val="00765564"/>
    <w:rsid w:val="007658C8"/>
    <w:rsid w:val="00766848"/>
    <w:rsid w:val="00773817"/>
    <w:rsid w:val="00774F47"/>
    <w:rsid w:val="00776B0A"/>
    <w:rsid w:val="00780BAA"/>
    <w:rsid w:val="00780E9B"/>
    <w:rsid w:val="00781822"/>
    <w:rsid w:val="00782163"/>
    <w:rsid w:val="00790AD5"/>
    <w:rsid w:val="0079154D"/>
    <w:rsid w:val="00793970"/>
    <w:rsid w:val="00795740"/>
    <w:rsid w:val="00797E1B"/>
    <w:rsid w:val="007A1190"/>
    <w:rsid w:val="007A1850"/>
    <w:rsid w:val="007A3774"/>
    <w:rsid w:val="007A3849"/>
    <w:rsid w:val="007A3A16"/>
    <w:rsid w:val="007A6594"/>
    <w:rsid w:val="007A7661"/>
    <w:rsid w:val="007B4154"/>
    <w:rsid w:val="007B4900"/>
    <w:rsid w:val="007B719F"/>
    <w:rsid w:val="007C299B"/>
    <w:rsid w:val="007C6B57"/>
    <w:rsid w:val="007C6C37"/>
    <w:rsid w:val="007D0AFD"/>
    <w:rsid w:val="007D0B76"/>
    <w:rsid w:val="007D1C68"/>
    <w:rsid w:val="007D4B31"/>
    <w:rsid w:val="007D6664"/>
    <w:rsid w:val="007D7026"/>
    <w:rsid w:val="007E28E8"/>
    <w:rsid w:val="007E6C33"/>
    <w:rsid w:val="007E7041"/>
    <w:rsid w:val="007F178D"/>
    <w:rsid w:val="007F45CA"/>
    <w:rsid w:val="007F60D9"/>
    <w:rsid w:val="007F7B55"/>
    <w:rsid w:val="0080524B"/>
    <w:rsid w:val="0080624A"/>
    <w:rsid w:val="00812B87"/>
    <w:rsid w:val="00812DAC"/>
    <w:rsid w:val="008154D3"/>
    <w:rsid w:val="0081621A"/>
    <w:rsid w:val="00816B8B"/>
    <w:rsid w:val="00822B6F"/>
    <w:rsid w:val="00833F62"/>
    <w:rsid w:val="00834D14"/>
    <w:rsid w:val="00834E97"/>
    <w:rsid w:val="00836724"/>
    <w:rsid w:val="008376F7"/>
    <w:rsid w:val="00843655"/>
    <w:rsid w:val="0084418B"/>
    <w:rsid w:val="008555E4"/>
    <w:rsid w:val="00855AA9"/>
    <w:rsid w:val="00855DF2"/>
    <w:rsid w:val="00856146"/>
    <w:rsid w:val="008617B5"/>
    <w:rsid w:val="00863F24"/>
    <w:rsid w:val="00865E9C"/>
    <w:rsid w:val="00870045"/>
    <w:rsid w:val="00875EE0"/>
    <w:rsid w:val="00885C39"/>
    <w:rsid w:val="00887473"/>
    <w:rsid w:val="00890482"/>
    <w:rsid w:val="00890835"/>
    <w:rsid w:val="008921E6"/>
    <w:rsid w:val="008947E0"/>
    <w:rsid w:val="0089492C"/>
    <w:rsid w:val="00897FE2"/>
    <w:rsid w:val="008A2054"/>
    <w:rsid w:val="008A6F47"/>
    <w:rsid w:val="008A7480"/>
    <w:rsid w:val="008B35E7"/>
    <w:rsid w:val="008B7AFB"/>
    <w:rsid w:val="008B7E14"/>
    <w:rsid w:val="008C1F82"/>
    <w:rsid w:val="008C2B4D"/>
    <w:rsid w:val="008C4613"/>
    <w:rsid w:val="008C51B9"/>
    <w:rsid w:val="008C5C13"/>
    <w:rsid w:val="008D1704"/>
    <w:rsid w:val="008D5B6C"/>
    <w:rsid w:val="008D6B5B"/>
    <w:rsid w:val="008E0082"/>
    <w:rsid w:val="008E01BE"/>
    <w:rsid w:val="008E0780"/>
    <w:rsid w:val="008E1986"/>
    <w:rsid w:val="008E4F52"/>
    <w:rsid w:val="008E5336"/>
    <w:rsid w:val="00901CCA"/>
    <w:rsid w:val="0090259E"/>
    <w:rsid w:val="009042FA"/>
    <w:rsid w:val="00904BEF"/>
    <w:rsid w:val="0091030E"/>
    <w:rsid w:val="009121AA"/>
    <w:rsid w:val="009146D9"/>
    <w:rsid w:val="009222C4"/>
    <w:rsid w:val="00925C3F"/>
    <w:rsid w:val="00942E6F"/>
    <w:rsid w:val="0094340F"/>
    <w:rsid w:val="00953FEC"/>
    <w:rsid w:val="009630B1"/>
    <w:rsid w:val="00964EC6"/>
    <w:rsid w:val="00975617"/>
    <w:rsid w:val="009762E3"/>
    <w:rsid w:val="009812F7"/>
    <w:rsid w:val="0098313D"/>
    <w:rsid w:val="00987D5C"/>
    <w:rsid w:val="00990FF3"/>
    <w:rsid w:val="00991635"/>
    <w:rsid w:val="00993B34"/>
    <w:rsid w:val="00996C09"/>
    <w:rsid w:val="009A20A2"/>
    <w:rsid w:val="009A33B2"/>
    <w:rsid w:val="009A419D"/>
    <w:rsid w:val="009A5DB5"/>
    <w:rsid w:val="009B0DBA"/>
    <w:rsid w:val="009B2F4A"/>
    <w:rsid w:val="009B685A"/>
    <w:rsid w:val="009C09AF"/>
    <w:rsid w:val="009C2633"/>
    <w:rsid w:val="009C2A70"/>
    <w:rsid w:val="009D1CA6"/>
    <w:rsid w:val="009D4401"/>
    <w:rsid w:val="009D7505"/>
    <w:rsid w:val="009D7635"/>
    <w:rsid w:val="009E25B6"/>
    <w:rsid w:val="009F617A"/>
    <w:rsid w:val="009F6D63"/>
    <w:rsid w:val="00A00209"/>
    <w:rsid w:val="00A00C2A"/>
    <w:rsid w:val="00A03371"/>
    <w:rsid w:val="00A03A1E"/>
    <w:rsid w:val="00A04485"/>
    <w:rsid w:val="00A04557"/>
    <w:rsid w:val="00A075A1"/>
    <w:rsid w:val="00A20505"/>
    <w:rsid w:val="00A208E3"/>
    <w:rsid w:val="00A228AC"/>
    <w:rsid w:val="00A24ED6"/>
    <w:rsid w:val="00A3717E"/>
    <w:rsid w:val="00A4415D"/>
    <w:rsid w:val="00A50EC4"/>
    <w:rsid w:val="00A51BDA"/>
    <w:rsid w:val="00A53294"/>
    <w:rsid w:val="00A553A8"/>
    <w:rsid w:val="00A57511"/>
    <w:rsid w:val="00A61339"/>
    <w:rsid w:val="00A62EA9"/>
    <w:rsid w:val="00A63B23"/>
    <w:rsid w:val="00A70A9D"/>
    <w:rsid w:val="00A7301C"/>
    <w:rsid w:val="00A8314E"/>
    <w:rsid w:val="00A842AB"/>
    <w:rsid w:val="00A86454"/>
    <w:rsid w:val="00A91AB1"/>
    <w:rsid w:val="00AA1953"/>
    <w:rsid w:val="00AA3183"/>
    <w:rsid w:val="00AA4356"/>
    <w:rsid w:val="00AA6CDF"/>
    <w:rsid w:val="00AB1FC5"/>
    <w:rsid w:val="00AB3B8C"/>
    <w:rsid w:val="00AB468F"/>
    <w:rsid w:val="00AB52F6"/>
    <w:rsid w:val="00AB6712"/>
    <w:rsid w:val="00AC44A6"/>
    <w:rsid w:val="00AD0238"/>
    <w:rsid w:val="00AD1577"/>
    <w:rsid w:val="00AD1F47"/>
    <w:rsid w:val="00AD2636"/>
    <w:rsid w:val="00AD7401"/>
    <w:rsid w:val="00AE2716"/>
    <w:rsid w:val="00AE5EE1"/>
    <w:rsid w:val="00AE6BE0"/>
    <w:rsid w:val="00AE7CC1"/>
    <w:rsid w:val="00AF4D8F"/>
    <w:rsid w:val="00AF7E41"/>
    <w:rsid w:val="00B0047C"/>
    <w:rsid w:val="00B053CF"/>
    <w:rsid w:val="00B141D6"/>
    <w:rsid w:val="00B17AAE"/>
    <w:rsid w:val="00B2728C"/>
    <w:rsid w:val="00B27381"/>
    <w:rsid w:val="00B312D3"/>
    <w:rsid w:val="00B40014"/>
    <w:rsid w:val="00B4233C"/>
    <w:rsid w:val="00B45057"/>
    <w:rsid w:val="00B521E2"/>
    <w:rsid w:val="00B52375"/>
    <w:rsid w:val="00B532C6"/>
    <w:rsid w:val="00B540B9"/>
    <w:rsid w:val="00B56BD5"/>
    <w:rsid w:val="00B600F3"/>
    <w:rsid w:val="00B60519"/>
    <w:rsid w:val="00B61CED"/>
    <w:rsid w:val="00B630EC"/>
    <w:rsid w:val="00B71968"/>
    <w:rsid w:val="00B72539"/>
    <w:rsid w:val="00B77808"/>
    <w:rsid w:val="00B84867"/>
    <w:rsid w:val="00B86566"/>
    <w:rsid w:val="00B86568"/>
    <w:rsid w:val="00B9231F"/>
    <w:rsid w:val="00B92D07"/>
    <w:rsid w:val="00B951E4"/>
    <w:rsid w:val="00BB4F33"/>
    <w:rsid w:val="00BB5EF9"/>
    <w:rsid w:val="00BD05C7"/>
    <w:rsid w:val="00BD0A43"/>
    <w:rsid w:val="00BD661D"/>
    <w:rsid w:val="00BE07B5"/>
    <w:rsid w:val="00BE707D"/>
    <w:rsid w:val="00BF1ADC"/>
    <w:rsid w:val="00BF24E1"/>
    <w:rsid w:val="00BF4ABD"/>
    <w:rsid w:val="00BF4F22"/>
    <w:rsid w:val="00BF5022"/>
    <w:rsid w:val="00C00970"/>
    <w:rsid w:val="00C00F5A"/>
    <w:rsid w:val="00C01BA0"/>
    <w:rsid w:val="00C038B6"/>
    <w:rsid w:val="00C03903"/>
    <w:rsid w:val="00C04A3B"/>
    <w:rsid w:val="00C05A18"/>
    <w:rsid w:val="00C06874"/>
    <w:rsid w:val="00C06F7B"/>
    <w:rsid w:val="00C07D29"/>
    <w:rsid w:val="00C1612C"/>
    <w:rsid w:val="00C17358"/>
    <w:rsid w:val="00C245A1"/>
    <w:rsid w:val="00C3115C"/>
    <w:rsid w:val="00C342DD"/>
    <w:rsid w:val="00C34650"/>
    <w:rsid w:val="00C34A88"/>
    <w:rsid w:val="00C357B0"/>
    <w:rsid w:val="00C35CC6"/>
    <w:rsid w:val="00C37D2B"/>
    <w:rsid w:val="00C42385"/>
    <w:rsid w:val="00C43ADB"/>
    <w:rsid w:val="00C44650"/>
    <w:rsid w:val="00C448C3"/>
    <w:rsid w:val="00C45B92"/>
    <w:rsid w:val="00C464D0"/>
    <w:rsid w:val="00C471DF"/>
    <w:rsid w:val="00C50415"/>
    <w:rsid w:val="00C51B9E"/>
    <w:rsid w:val="00C536FF"/>
    <w:rsid w:val="00C601DA"/>
    <w:rsid w:val="00C6179B"/>
    <w:rsid w:val="00C659D2"/>
    <w:rsid w:val="00C65E63"/>
    <w:rsid w:val="00C670C7"/>
    <w:rsid w:val="00C7249F"/>
    <w:rsid w:val="00C725B1"/>
    <w:rsid w:val="00C74207"/>
    <w:rsid w:val="00C75A22"/>
    <w:rsid w:val="00C84938"/>
    <w:rsid w:val="00C877EC"/>
    <w:rsid w:val="00C91709"/>
    <w:rsid w:val="00C92A0F"/>
    <w:rsid w:val="00C95862"/>
    <w:rsid w:val="00C96C22"/>
    <w:rsid w:val="00C976B6"/>
    <w:rsid w:val="00CB18D0"/>
    <w:rsid w:val="00CB2F04"/>
    <w:rsid w:val="00CB402B"/>
    <w:rsid w:val="00CB500B"/>
    <w:rsid w:val="00CB55A1"/>
    <w:rsid w:val="00CB69C8"/>
    <w:rsid w:val="00CB6E87"/>
    <w:rsid w:val="00CC2598"/>
    <w:rsid w:val="00CC2B21"/>
    <w:rsid w:val="00CC516A"/>
    <w:rsid w:val="00CC54B4"/>
    <w:rsid w:val="00CC67D9"/>
    <w:rsid w:val="00CD3298"/>
    <w:rsid w:val="00CD71FE"/>
    <w:rsid w:val="00CE1CAB"/>
    <w:rsid w:val="00CE4EAE"/>
    <w:rsid w:val="00CE6398"/>
    <w:rsid w:val="00CE786D"/>
    <w:rsid w:val="00D02354"/>
    <w:rsid w:val="00D0346D"/>
    <w:rsid w:val="00D03DDF"/>
    <w:rsid w:val="00D054A9"/>
    <w:rsid w:val="00D07914"/>
    <w:rsid w:val="00D10B1F"/>
    <w:rsid w:val="00D120F9"/>
    <w:rsid w:val="00D16F4B"/>
    <w:rsid w:val="00D17AC6"/>
    <w:rsid w:val="00D214BF"/>
    <w:rsid w:val="00D23842"/>
    <w:rsid w:val="00D23903"/>
    <w:rsid w:val="00D264FD"/>
    <w:rsid w:val="00D341EB"/>
    <w:rsid w:val="00D40BA3"/>
    <w:rsid w:val="00D46DFE"/>
    <w:rsid w:val="00D51518"/>
    <w:rsid w:val="00D55E27"/>
    <w:rsid w:val="00D566B0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3AAB"/>
    <w:rsid w:val="00D849E2"/>
    <w:rsid w:val="00D8741D"/>
    <w:rsid w:val="00D902DF"/>
    <w:rsid w:val="00D90D43"/>
    <w:rsid w:val="00D91F10"/>
    <w:rsid w:val="00D9268D"/>
    <w:rsid w:val="00D95340"/>
    <w:rsid w:val="00DA1EF8"/>
    <w:rsid w:val="00DA64A4"/>
    <w:rsid w:val="00DA6587"/>
    <w:rsid w:val="00DB1811"/>
    <w:rsid w:val="00DB2D51"/>
    <w:rsid w:val="00DB7CF0"/>
    <w:rsid w:val="00DC2695"/>
    <w:rsid w:val="00DC3CC0"/>
    <w:rsid w:val="00DC518B"/>
    <w:rsid w:val="00DC5FAC"/>
    <w:rsid w:val="00DD0D81"/>
    <w:rsid w:val="00DD1EBB"/>
    <w:rsid w:val="00DD216B"/>
    <w:rsid w:val="00DD4FC9"/>
    <w:rsid w:val="00DD780E"/>
    <w:rsid w:val="00DE16F3"/>
    <w:rsid w:val="00DE34C9"/>
    <w:rsid w:val="00DF03A0"/>
    <w:rsid w:val="00DF2A28"/>
    <w:rsid w:val="00DF708C"/>
    <w:rsid w:val="00DF727B"/>
    <w:rsid w:val="00DF754E"/>
    <w:rsid w:val="00DF7EC5"/>
    <w:rsid w:val="00E00E79"/>
    <w:rsid w:val="00E01345"/>
    <w:rsid w:val="00E01369"/>
    <w:rsid w:val="00E01548"/>
    <w:rsid w:val="00E031BF"/>
    <w:rsid w:val="00E03654"/>
    <w:rsid w:val="00E043A2"/>
    <w:rsid w:val="00E0729D"/>
    <w:rsid w:val="00E11063"/>
    <w:rsid w:val="00E2039D"/>
    <w:rsid w:val="00E20771"/>
    <w:rsid w:val="00E21CCE"/>
    <w:rsid w:val="00E2538E"/>
    <w:rsid w:val="00E30E7A"/>
    <w:rsid w:val="00E31523"/>
    <w:rsid w:val="00E31F94"/>
    <w:rsid w:val="00E36B3B"/>
    <w:rsid w:val="00E3744B"/>
    <w:rsid w:val="00E42D24"/>
    <w:rsid w:val="00E42DBF"/>
    <w:rsid w:val="00E43E00"/>
    <w:rsid w:val="00E4428B"/>
    <w:rsid w:val="00E4523A"/>
    <w:rsid w:val="00E51009"/>
    <w:rsid w:val="00E53439"/>
    <w:rsid w:val="00E63A76"/>
    <w:rsid w:val="00E6448A"/>
    <w:rsid w:val="00E65895"/>
    <w:rsid w:val="00E66FCE"/>
    <w:rsid w:val="00E72DC9"/>
    <w:rsid w:val="00E75294"/>
    <w:rsid w:val="00E825AB"/>
    <w:rsid w:val="00E830E3"/>
    <w:rsid w:val="00E83C6B"/>
    <w:rsid w:val="00E86E25"/>
    <w:rsid w:val="00E903D9"/>
    <w:rsid w:val="00E93895"/>
    <w:rsid w:val="00E940FF"/>
    <w:rsid w:val="00E94124"/>
    <w:rsid w:val="00E96870"/>
    <w:rsid w:val="00EA09FA"/>
    <w:rsid w:val="00EA2B0D"/>
    <w:rsid w:val="00EA3F2B"/>
    <w:rsid w:val="00EA7839"/>
    <w:rsid w:val="00EB28DB"/>
    <w:rsid w:val="00EC42AC"/>
    <w:rsid w:val="00EC5DCC"/>
    <w:rsid w:val="00ED0D6A"/>
    <w:rsid w:val="00ED0EBF"/>
    <w:rsid w:val="00ED10DA"/>
    <w:rsid w:val="00ED2637"/>
    <w:rsid w:val="00ED2FED"/>
    <w:rsid w:val="00ED38B2"/>
    <w:rsid w:val="00ED5BC2"/>
    <w:rsid w:val="00ED67E1"/>
    <w:rsid w:val="00ED76C5"/>
    <w:rsid w:val="00EE0854"/>
    <w:rsid w:val="00EE0C90"/>
    <w:rsid w:val="00EE1B7E"/>
    <w:rsid w:val="00EE5016"/>
    <w:rsid w:val="00EF0D92"/>
    <w:rsid w:val="00EF1DF0"/>
    <w:rsid w:val="00EF22E4"/>
    <w:rsid w:val="00EF2A89"/>
    <w:rsid w:val="00EF7BFD"/>
    <w:rsid w:val="00F009C5"/>
    <w:rsid w:val="00F009DD"/>
    <w:rsid w:val="00F00EFB"/>
    <w:rsid w:val="00F025B2"/>
    <w:rsid w:val="00F0342A"/>
    <w:rsid w:val="00F075D1"/>
    <w:rsid w:val="00F07786"/>
    <w:rsid w:val="00F13C7A"/>
    <w:rsid w:val="00F14C2B"/>
    <w:rsid w:val="00F16750"/>
    <w:rsid w:val="00F17A09"/>
    <w:rsid w:val="00F20768"/>
    <w:rsid w:val="00F2094E"/>
    <w:rsid w:val="00F22549"/>
    <w:rsid w:val="00F22914"/>
    <w:rsid w:val="00F256D4"/>
    <w:rsid w:val="00F257FC"/>
    <w:rsid w:val="00F312A9"/>
    <w:rsid w:val="00F3458F"/>
    <w:rsid w:val="00F34763"/>
    <w:rsid w:val="00F36B7F"/>
    <w:rsid w:val="00F371FA"/>
    <w:rsid w:val="00F433D6"/>
    <w:rsid w:val="00F4612B"/>
    <w:rsid w:val="00F46432"/>
    <w:rsid w:val="00F51738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6FED"/>
    <w:rsid w:val="00F776ED"/>
    <w:rsid w:val="00F854CA"/>
    <w:rsid w:val="00F86DDF"/>
    <w:rsid w:val="00F90C33"/>
    <w:rsid w:val="00F91350"/>
    <w:rsid w:val="00F920B7"/>
    <w:rsid w:val="00F927EA"/>
    <w:rsid w:val="00F9586F"/>
    <w:rsid w:val="00F96DC8"/>
    <w:rsid w:val="00FA1B52"/>
    <w:rsid w:val="00FA6024"/>
    <w:rsid w:val="00FA7CC3"/>
    <w:rsid w:val="00FB7C3E"/>
    <w:rsid w:val="00FC150E"/>
    <w:rsid w:val="00FE1340"/>
    <w:rsid w:val="00FE189B"/>
    <w:rsid w:val="00FE193F"/>
    <w:rsid w:val="00FE2451"/>
    <w:rsid w:val="00FF71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C2B"/>
    <w:rPr>
      <w:sz w:val="24"/>
      <w:szCs w:val="24"/>
    </w:rPr>
  </w:style>
  <w:style w:type="paragraph" w:styleId="1">
    <w:name w:val="heading 1"/>
    <w:basedOn w:val="a"/>
    <w:next w:val="a"/>
    <w:qFormat/>
    <w:rsid w:val="00F14C2B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F14C2B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600F3"/>
    <w:pPr>
      <w:keepNext/>
      <w:jc w:val="center"/>
      <w:outlineLvl w:val="3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14C2B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F14C2B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F14C2B"/>
    <w:pPr>
      <w:jc w:val="center"/>
    </w:pPr>
  </w:style>
  <w:style w:type="paragraph" w:customStyle="1" w:styleId="a6">
    <w:name w:val="Должность"/>
    <w:basedOn w:val="a"/>
    <w:next w:val="a7"/>
    <w:rsid w:val="00F14C2B"/>
    <w:rPr>
      <w:i/>
      <w:color w:val="000000"/>
    </w:rPr>
  </w:style>
  <w:style w:type="paragraph" w:customStyle="1" w:styleId="a7">
    <w:name w:val="ФИО"/>
    <w:basedOn w:val="a"/>
    <w:link w:val="a8"/>
    <w:rsid w:val="00F14C2B"/>
    <w:rPr>
      <w:b/>
    </w:rPr>
  </w:style>
  <w:style w:type="paragraph" w:customStyle="1" w:styleId="a9">
    <w:name w:val="Телефон"/>
    <w:basedOn w:val="a"/>
    <w:rsid w:val="00F14C2B"/>
    <w:pPr>
      <w:jc w:val="center"/>
    </w:pPr>
    <w:rPr>
      <w:b/>
    </w:rPr>
  </w:style>
  <w:style w:type="character" w:styleId="aa">
    <w:name w:val="Hyperlink"/>
    <w:rsid w:val="00F14C2B"/>
    <w:rPr>
      <w:color w:val="0000FF"/>
      <w:u w:val="single"/>
    </w:rPr>
  </w:style>
  <w:style w:type="paragraph" w:styleId="ab">
    <w:name w:val="Body Text"/>
    <w:basedOn w:val="a"/>
    <w:next w:val="a"/>
    <w:rsid w:val="00F14C2B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F14C2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F14C2B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F14C2B"/>
    <w:pPr>
      <w:ind w:firstLine="709"/>
      <w:jc w:val="both"/>
    </w:pPr>
    <w:rPr>
      <w:sz w:val="28"/>
    </w:rPr>
  </w:style>
  <w:style w:type="paragraph" w:styleId="21">
    <w:name w:val="Body Text Indent 2"/>
    <w:basedOn w:val="a"/>
    <w:rsid w:val="00F14C2B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F14C2B"/>
    <w:pPr>
      <w:ind w:left="-108"/>
    </w:pPr>
    <w:rPr>
      <w:sz w:val="20"/>
    </w:rPr>
  </w:style>
  <w:style w:type="character" w:styleId="af1">
    <w:name w:val="page number"/>
    <w:basedOn w:val="a0"/>
    <w:rsid w:val="00F14C2B"/>
  </w:style>
  <w:style w:type="table" w:styleId="af2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30">
    <w:name w:val="Body Text 3"/>
    <w:basedOn w:val="a"/>
    <w:link w:val="31"/>
    <w:rsid w:val="0013308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133080"/>
    <w:rPr>
      <w:sz w:val="16"/>
      <w:szCs w:val="16"/>
    </w:rPr>
  </w:style>
  <w:style w:type="paragraph" w:customStyle="1" w:styleId="ConsPlusNormal">
    <w:name w:val="ConsPlusNormal"/>
    <w:rsid w:val="000143E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0143E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143E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0">
    <w:name w:val="Заголовок 4 Знак"/>
    <w:basedOn w:val="a0"/>
    <w:link w:val="4"/>
    <w:rsid w:val="00B600F3"/>
    <w:rPr>
      <w:b/>
      <w:bCs/>
      <w:sz w:val="44"/>
      <w:szCs w:val="24"/>
    </w:rPr>
  </w:style>
  <w:style w:type="character" w:customStyle="1" w:styleId="20">
    <w:name w:val="Заголовок 2 Знак"/>
    <w:basedOn w:val="a0"/>
    <w:link w:val="2"/>
    <w:rsid w:val="00695096"/>
    <w:rPr>
      <w:i/>
      <w:sz w:val="24"/>
      <w:szCs w:val="24"/>
    </w:rPr>
  </w:style>
  <w:style w:type="paragraph" w:styleId="afd">
    <w:name w:val="List Paragraph"/>
    <w:basedOn w:val="a"/>
    <w:uiPriority w:val="34"/>
    <w:qFormat/>
    <w:rsid w:val="00EB28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66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2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5E278-1F1C-41C5-8AD1-97F613D8A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826</TotalTime>
  <Pages>11</Pages>
  <Words>2947</Words>
  <Characters>12038</Characters>
  <Application>Microsoft Office Word</Application>
  <DocSecurity>0</DocSecurity>
  <Lines>100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14956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nkv</cp:lastModifiedBy>
  <cp:revision>244</cp:revision>
  <cp:lastPrinted>2021-12-30T03:30:00Z</cp:lastPrinted>
  <dcterms:created xsi:type="dcterms:W3CDTF">2019-10-11T07:16:00Z</dcterms:created>
  <dcterms:modified xsi:type="dcterms:W3CDTF">2022-12-13T09:58:00Z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