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2A8" w:rsidRDefault="005463FF" w:rsidP="00DA39E0">
      <w:pPr>
        <w:pStyle w:val="a9"/>
        <w:spacing w:before="0" w:after="0"/>
        <w:ind w:firstLine="425"/>
        <w:jc w:val="left"/>
      </w:pPr>
      <w:r w:rsidRPr="00DC186C">
        <w:t xml:space="preserve"> </w:t>
      </w:r>
    </w:p>
    <w:p w:rsidR="00FB02A8" w:rsidRPr="00940D5E" w:rsidRDefault="003561E1" w:rsidP="00DA39E0">
      <w:pPr>
        <w:ind w:firstLine="0"/>
        <w:jc w:val="center"/>
        <w:rPr>
          <w:b/>
          <w:sz w:val="28"/>
          <w:szCs w:val="28"/>
        </w:rPr>
      </w:pPr>
      <w:r w:rsidRPr="00940D5E">
        <w:rPr>
          <w:b/>
          <w:sz w:val="28"/>
          <w:szCs w:val="28"/>
        </w:rPr>
        <w:t>ПРИКАЗ</w:t>
      </w:r>
    </w:p>
    <w:p w:rsidR="00940D5E" w:rsidRPr="00940D5E" w:rsidRDefault="00940D5E" w:rsidP="00DA39E0">
      <w:pPr>
        <w:ind w:firstLine="0"/>
        <w:jc w:val="center"/>
        <w:rPr>
          <w:b/>
          <w:sz w:val="28"/>
          <w:szCs w:val="28"/>
        </w:rPr>
      </w:pPr>
    </w:p>
    <w:p w:rsidR="00373271" w:rsidRPr="00A97523" w:rsidRDefault="00E85152" w:rsidP="00605FE5">
      <w:pPr>
        <w:tabs>
          <w:tab w:val="left" w:pos="7626"/>
        </w:tabs>
        <w:ind w:firstLine="0"/>
        <w:rPr>
          <w:szCs w:val="26"/>
        </w:rPr>
      </w:pPr>
      <w:r>
        <w:rPr>
          <w:szCs w:val="26"/>
        </w:rPr>
        <w:t>11.04.2019</w:t>
      </w:r>
      <w:r w:rsidR="00373271" w:rsidRPr="00A97523">
        <w:rPr>
          <w:szCs w:val="26"/>
        </w:rPr>
        <w:tab/>
      </w:r>
      <w:r w:rsidR="00605FE5" w:rsidRPr="00A97523">
        <w:rPr>
          <w:szCs w:val="26"/>
        </w:rPr>
        <w:t xml:space="preserve">             </w:t>
      </w:r>
      <w:r w:rsidR="00373271" w:rsidRPr="00A97523">
        <w:rPr>
          <w:szCs w:val="26"/>
        </w:rPr>
        <w:t>№</w:t>
      </w:r>
      <w:r w:rsidR="00022F92" w:rsidRPr="00A97523">
        <w:rPr>
          <w:szCs w:val="26"/>
        </w:rPr>
        <w:t xml:space="preserve"> </w:t>
      </w:r>
      <w:r w:rsidR="00D32BA2" w:rsidRPr="00A97523">
        <w:rPr>
          <w:szCs w:val="26"/>
        </w:rPr>
        <w:t xml:space="preserve"> </w:t>
      </w:r>
      <w:r>
        <w:rPr>
          <w:szCs w:val="26"/>
        </w:rPr>
        <w:t>6</w:t>
      </w:r>
    </w:p>
    <w:p w:rsidR="00940D5E" w:rsidRPr="007D7CBE" w:rsidRDefault="008E432F" w:rsidP="00E81AD6">
      <w:pPr>
        <w:tabs>
          <w:tab w:val="left" w:pos="7626"/>
        </w:tabs>
        <w:ind w:firstLine="0"/>
        <w:jc w:val="both"/>
        <w:rPr>
          <w:b/>
          <w:bCs/>
          <w:sz w:val="25"/>
          <w:szCs w:val="25"/>
        </w:rPr>
      </w:pPr>
      <w:r w:rsidRPr="007D7CBE">
        <w:rPr>
          <w:b/>
          <w:bCs/>
          <w:sz w:val="25"/>
          <w:szCs w:val="25"/>
        </w:rPr>
        <w:tab/>
      </w:r>
    </w:p>
    <w:p w:rsidR="007D7CBE" w:rsidRDefault="00361521" w:rsidP="007D7CBE">
      <w:pPr>
        <w:ind w:firstLine="0"/>
        <w:jc w:val="center"/>
        <w:rPr>
          <w:sz w:val="25"/>
          <w:szCs w:val="25"/>
        </w:rPr>
      </w:pPr>
      <w:r w:rsidRPr="007D7CBE">
        <w:rPr>
          <w:sz w:val="25"/>
          <w:szCs w:val="25"/>
        </w:rPr>
        <w:t>О внесении изменени</w:t>
      </w:r>
      <w:r w:rsidR="00896471" w:rsidRPr="007D7CBE">
        <w:rPr>
          <w:sz w:val="25"/>
          <w:szCs w:val="25"/>
        </w:rPr>
        <w:t>й</w:t>
      </w:r>
      <w:r w:rsidRPr="007D7CBE">
        <w:rPr>
          <w:sz w:val="25"/>
          <w:szCs w:val="25"/>
        </w:rPr>
        <w:t xml:space="preserve"> в приказ Департамента по молодежной политике, </w:t>
      </w:r>
    </w:p>
    <w:p w:rsidR="00940D5E" w:rsidRPr="007D7CBE" w:rsidRDefault="00361521" w:rsidP="007D7CBE">
      <w:pPr>
        <w:ind w:firstLine="0"/>
        <w:jc w:val="center"/>
        <w:rPr>
          <w:sz w:val="25"/>
          <w:szCs w:val="25"/>
        </w:rPr>
      </w:pPr>
      <w:r w:rsidRPr="007D7CBE">
        <w:rPr>
          <w:sz w:val="25"/>
          <w:szCs w:val="25"/>
        </w:rPr>
        <w:t xml:space="preserve">физической культуре и спорту Томской области от </w:t>
      </w:r>
      <w:r w:rsidR="00EC35D6" w:rsidRPr="007D7CBE">
        <w:rPr>
          <w:sz w:val="25"/>
          <w:szCs w:val="25"/>
        </w:rPr>
        <w:t>19.12</w:t>
      </w:r>
      <w:r w:rsidR="00882EE9" w:rsidRPr="007D7CBE">
        <w:rPr>
          <w:sz w:val="25"/>
          <w:szCs w:val="25"/>
        </w:rPr>
        <w:t>.201</w:t>
      </w:r>
      <w:r w:rsidR="00EC35D6" w:rsidRPr="007D7CBE">
        <w:rPr>
          <w:sz w:val="25"/>
          <w:szCs w:val="25"/>
        </w:rPr>
        <w:t>7</w:t>
      </w:r>
      <w:r w:rsidRPr="007D7CBE">
        <w:rPr>
          <w:sz w:val="25"/>
          <w:szCs w:val="25"/>
        </w:rPr>
        <w:t xml:space="preserve"> № </w:t>
      </w:r>
      <w:r w:rsidR="004236D3" w:rsidRPr="007D7CBE">
        <w:rPr>
          <w:sz w:val="25"/>
          <w:szCs w:val="25"/>
        </w:rPr>
        <w:t>30</w:t>
      </w:r>
    </w:p>
    <w:p w:rsidR="004236D3" w:rsidRPr="007D7CBE" w:rsidRDefault="001C544C" w:rsidP="004236D3">
      <w:pPr>
        <w:tabs>
          <w:tab w:val="left" w:pos="1085"/>
        </w:tabs>
        <w:jc w:val="center"/>
        <w:rPr>
          <w:bCs/>
          <w:sz w:val="25"/>
          <w:szCs w:val="25"/>
        </w:rPr>
      </w:pPr>
      <w:r w:rsidRPr="007D7CBE">
        <w:rPr>
          <w:bCs/>
          <w:sz w:val="25"/>
          <w:szCs w:val="25"/>
        </w:rPr>
        <w:t>«</w:t>
      </w:r>
      <w:r w:rsidR="00940D5E" w:rsidRPr="007D7CBE">
        <w:rPr>
          <w:bCs/>
          <w:sz w:val="25"/>
          <w:szCs w:val="25"/>
        </w:rPr>
        <w:t xml:space="preserve">Об </w:t>
      </w:r>
      <w:r w:rsidR="004236D3" w:rsidRPr="007D7CBE">
        <w:rPr>
          <w:bCs/>
          <w:sz w:val="25"/>
          <w:szCs w:val="25"/>
        </w:rPr>
        <w:t xml:space="preserve">утверждении Административного регламента предоставления государственной услуги «Государственная аккредитация </w:t>
      </w:r>
    </w:p>
    <w:p w:rsidR="00940D5E" w:rsidRPr="007D7CBE" w:rsidRDefault="004236D3" w:rsidP="004236D3">
      <w:pPr>
        <w:tabs>
          <w:tab w:val="left" w:pos="1085"/>
        </w:tabs>
        <w:jc w:val="center"/>
        <w:rPr>
          <w:sz w:val="25"/>
          <w:szCs w:val="25"/>
        </w:rPr>
      </w:pPr>
      <w:r w:rsidRPr="007D7CBE">
        <w:rPr>
          <w:bCs/>
          <w:sz w:val="25"/>
          <w:szCs w:val="25"/>
        </w:rPr>
        <w:t>региональных спортивных федераций»</w:t>
      </w:r>
    </w:p>
    <w:p w:rsidR="00FB02A8" w:rsidRPr="007D7CBE" w:rsidRDefault="00FB02A8" w:rsidP="00301EA5">
      <w:pPr>
        <w:autoSpaceDE w:val="0"/>
        <w:autoSpaceDN w:val="0"/>
        <w:adjustRightInd w:val="0"/>
        <w:ind w:firstLine="0"/>
        <w:rPr>
          <w:sz w:val="25"/>
          <w:szCs w:val="25"/>
        </w:rPr>
      </w:pPr>
    </w:p>
    <w:p w:rsidR="007D7CBE" w:rsidRPr="00ED3DBA" w:rsidRDefault="007D7CBE" w:rsidP="007D7CBE">
      <w:pPr>
        <w:tabs>
          <w:tab w:val="left" w:pos="837"/>
        </w:tabs>
        <w:ind w:firstLine="680"/>
        <w:jc w:val="both"/>
        <w:rPr>
          <w:color w:val="000000"/>
          <w:sz w:val="25"/>
          <w:szCs w:val="25"/>
        </w:rPr>
      </w:pPr>
      <w:r w:rsidRPr="00ED3DBA">
        <w:rPr>
          <w:color w:val="000000"/>
          <w:sz w:val="25"/>
          <w:szCs w:val="25"/>
        </w:rPr>
        <w:t xml:space="preserve">В связи с кадровыми изменениями и </w:t>
      </w:r>
      <w:r w:rsidR="00B4754B">
        <w:rPr>
          <w:color w:val="000000"/>
          <w:sz w:val="25"/>
          <w:szCs w:val="25"/>
        </w:rPr>
        <w:t>добавлением ресурса</w:t>
      </w:r>
      <w:r w:rsidRPr="00ED3DBA">
        <w:rPr>
          <w:color w:val="000000"/>
          <w:sz w:val="25"/>
          <w:szCs w:val="25"/>
        </w:rPr>
        <w:t xml:space="preserve"> Департамента</w:t>
      </w:r>
      <w:r>
        <w:rPr>
          <w:color w:val="000000"/>
          <w:sz w:val="25"/>
          <w:szCs w:val="25"/>
        </w:rPr>
        <w:br/>
      </w:r>
      <w:r w:rsidRPr="00ED3DBA">
        <w:rPr>
          <w:color w:val="000000"/>
          <w:sz w:val="25"/>
          <w:szCs w:val="25"/>
        </w:rPr>
        <w:t>по молодежной политике, физической культуре и спорту</w:t>
      </w:r>
      <w:r w:rsidR="00B4754B" w:rsidRPr="00B4754B">
        <w:rPr>
          <w:sz w:val="25"/>
          <w:szCs w:val="25"/>
        </w:rPr>
        <w:t xml:space="preserve"> </w:t>
      </w:r>
      <w:r w:rsidR="00B4754B" w:rsidRPr="007D7CBE">
        <w:rPr>
          <w:sz w:val="25"/>
          <w:szCs w:val="25"/>
        </w:rPr>
        <w:t>на едином информационном интернет – портале Администрации Томской области</w:t>
      </w:r>
      <w:r w:rsidRPr="00ED3DBA">
        <w:rPr>
          <w:color w:val="000000"/>
          <w:sz w:val="25"/>
          <w:szCs w:val="25"/>
        </w:rPr>
        <w:t>:</w:t>
      </w:r>
    </w:p>
    <w:p w:rsidR="00020C12" w:rsidRPr="007D7CBE" w:rsidRDefault="00301EA5" w:rsidP="00020C12">
      <w:pPr>
        <w:jc w:val="both"/>
        <w:rPr>
          <w:sz w:val="25"/>
          <w:szCs w:val="25"/>
        </w:rPr>
      </w:pPr>
      <w:r w:rsidRPr="007D7CBE">
        <w:rPr>
          <w:sz w:val="25"/>
          <w:szCs w:val="25"/>
        </w:rPr>
        <w:t>ПРИКАЗЫВАЮ</w:t>
      </w:r>
      <w:r w:rsidR="00E81AD6" w:rsidRPr="007D7CBE">
        <w:rPr>
          <w:sz w:val="25"/>
          <w:szCs w:val="25"/>
        </w:rPr>
        <w:t>:</w:t>
      </w:r>
    </w:p>
    <w:p w:rsidR="001C544C" w:rsidRPr="007D7CBE" w:rsidRDefault="001C544C" w:rsidP="001C544C">
      <w:pPr>
        <w:jc w:val="both"/>
        <w:rPr>
          <w:sz w:val="25"/>
          <w:szCs w:val="25"/>
        </w:rPr>
      </w:pPr>
      <w:r w:rsidRPr="007D7CBE">
        <w:rPr>
          <w:sz w:val="25"/>
          <w:szCs w:val="25"/>
        </w:rPr>
        <w:t xml:space="preserve">Внести в приказ Департамента по молодежной политике, физической культуре и спорту Томской области от 19.12.2017 № </w:t>
      </w:r>
      <w:r w:rsidR="004236D3" w:rsidRPr="007D7CBE">
        <w:rPr>
          <w:sz w:val="25"/>
          <w:szCs w:val="25"/>
        </w:rPr>
        <w:t>30</w:t>
      </w:r>
      <w:r w:rsidRPr="007D7CBE">
        <w:rPr>
          <w:sz w:val="25"/>
          <w:szCs w:val="25"/>
        </w:rPr>
        <w:t xml:space="preserve"> </w:t>
      </w:r>
      <w:r w:rsidR="004236D3" w:rsidRPr="007D7CBE">
        <w:rPr>
          <w:bCs/>
          <w:sz w:val="25"/>
          <w:szCs w:val="25"/>
        </w:rPr>
        <w:t>«Об утверждении Административного регламента предоставления государственной услуги «Государственная аккредитация региональных спортивных федераций»</w:t>
      </w:r>
      <w:r w:rsidR="004236D3" w:rsidRPr="007D7CBE">
        <w:rPr>
          <w:sz w:val="25"/>
          <w:szCs w:val="25"/>
        </w:rPr>
        <w:t xml:space="preserve"> </w:t>
      </w:r>
      <w:r w:rsidRPr="007D7CBE">
        <w:rPr>
          <w:sz w:val="25"/>
          <w:szCs w:val="25"/>
        </w:rPr>
        <w:t>(официальный интернет-портал «Электронная Администрация Томской области» http://www.tomsk.gov.ru, 19.12.2017) следующие изменения:</w:t>
      </w:r>
    </w:p>
    <w:p w:rsidR="007D7CBE" w:rsidRPr="007D7CBE" w:rsidRDefault="00DE065C" w:rsidP="007D7CBE">
      <w:pPr>
        <w:jc w:val="both"/>
        <w:rPr>
          <w:sz w:val="25"/>
          <w:szCs w:val="25"/>
        </w:rPr>
      </w:pPr>
      <w:r>
        <w:rPr>
          <w:sz w:val="25"/>
          <w:szCs w:val="25"/>
        </w:rPr>
        <w:t>1) </w:t>
      </w:r>
      <w:r w:rsidR="007D7CBE" w:rsidRPr="007D7CBE">
        <w:rPr>
          <w:sz w:val="25"/>
          <w:szCs w:val="25"/>
        </w:rPr>
        <w:t xml:space="preserve">абзац </w:t>
      </w:r>
      <w:r>
        <w:rPr>
          <w:sz w:val="25"/>
          <w:szCs w:val="25"/>
        </w:rPr>
        <w:t xml:space="preserve">первый </w:t>
      </w:r>
      <w:r w:rsidR="007D7CBE" w:rsidRPr="007D7CBE">
        <w:rPr>
          <w:sz w:val="25"/>
          <w:szCs w:val="25"/>
        </w:rPr>
        <w:t xml:space="preserve">пункта 2 изложить в следующей редакции: </w:t>
      </w:r>
    </w:p>
    <w:p w:rsidR="007D7CBE" w:rsidRPr="007D7CBE" w:rsidRDefault="007D7CBE" w:rsidP="007D7CBE">
      <w:pPr>
        <w:jc w:val="both"/>
        <w:rPr>
          <w:sz w:val="25"/>
          <w:szCs w:val="25"/>
        </w:rPr>
      </w:pPr>
      <w:r w:rsidRPr="007D7CBE">
        <w:rPr>
          <w:sz w:val="25"/>
          <w:szCs w:val="25"/>
        </w:rPr>
        <w:t>«2. Главному специалисту комитета по физической культуре и спорту (Бер А.А.):»;</w:t>
      </w:r>
    </w:p>
    <w:p w:rsidR="007D7CBE" w:rsidRPr="007D7CBE" w:rsidRDefault="00DE065C" w:rsidP="007D7CBE">
      <w:pPr>
        <w:jc w:val="both"/>
        <w:rPr>
          <w:sz w:val="25"/>
          <w:szCs w:val="25"/>
        </w:rPr>
      </w:pPr>
      <w:r>
        <w:rPr>
          <w:sz w:val="25"/>
          <w:szCs w:val="25"/>
        </w:rPr>
        <w:t>2) </w:t>
      </w:r>
      <w:r w:rsidR="007D7CBE" w:rsidRPr="007D7CBE">
        <w:rPr>
          <w:sz w:val="25"/>
          <w:szCs w:val="25"/>
        </w:rPr>
        <w:t>в Административном регламенте предоставления государственной услуги «</w:t>
      </w:r>
      <w:r w:rsidR="007D7CBE" w:rsidRPr="007D7CBE">
        <w:rPr>
          <w:bCs/>
          <w:sz w:val="25"/>
          <w:szCs w:val="25"/>
        </w:rPr>
        <w:t>Государственная аккредитация региональных спортивных федераций</w:t>
      </w:r>
      <w:r w:rsidR="007D7CBE" w:rsidRPr="007D7CBE">
        <w:rPr>
          <w:sz w:val="25"/>
          <w:szCs w:val="25"/>
        </w:rPr>
        <w:t xml:space="preserve">», утвержденном </w:t>
      </w:r>
      <w:r>
        <w:rPr>
          <w:sz w:val="25"/>
          <w:szCs w:val="25"/>
        </w:rPr>
        <w:t>указанным</w:t>
      </w:r>
      <w:r w:rsidR="007D7CBE" w:rsidRPr="007D7CBE">
        <w:rPr>
          <w:sz w:val="25"/>
          <w:szCs w:val="25"/>
        </w:rPr>
        <w:t xml:space="preserve"> приказом:</w:t>
      </w:r>
    </w:p>
    <w:p w:rsidR="007D7CBE" w:rsidRPr="007D7CBE" w:rsidRDefault="00DE065C" w:rsidP="007D7CBE">
      <w:pPr>
        <w:jc w:val="both"/>
        <w:rPr>
          <w:sz w:val="25"/>
          <w:szCs w:val="25"/>
        </w:rPr>
      </w:pPr>
      <w:r>
        <w:rPr>
          <w:sz w:val="25"/>
          <w:szCs w:val="25"/>
        </w:rPr>
        <w:t>а) </w:t>
      </w:r>
      <w:r w:rsidR="007D7CBE" w:rsidRPr="007D7CBE">
        <w:rPr>
          <w:sz w:val="25"/>
          <w:szCs w:val="25"/>
        </w:rPr>
        <w:t xml:space="preserve">подпункт 4 пункта 4 изложить в следующей редакции: </w:t>
      </w:r>
    </w:p>
    <w:p w:rsidR="007D7CBE" w:rsidRPr="007D7CBE" w:rsidRDefault="007D7CBE" w:rsidP="007D7CBE">
      <w:pPr>
        <w:jc w:val="both"/>
        <w:rPr>
          <w:sz w:val="25"/>
          <w:szCs w:val="25"/>
        </w:rPr>
      </w:pPr>
      <w:r>
        <w:rPr>
          <w:sz w:val="25"/>
          <w:szCs w:val="25"/>
        </w:rPr>
        <w:t>«4) </w:t>
      </w:r>
      <w:r w:rsidRPr="007D7CBE">
        <w:rPr>
          <w:sz w:val="25"/>
          <w:szCs w:val="25"/>
        </w:rPr>
        <w:t xml:space="preserve">информация о месте нахождения, графике работы, контактных телефонах, адресе электронной почты специалиста Департамента, ответственного за предоставление государственной услуги, а также информация о порядке предоставления государственной </w:t>
      </w:r>
      <w:proofErr w:type="gramStart"/>
      <w:r w:rsidRPr="007D7CBE">
        <w:rPr>
          <w:sz w:val="25"/>
          <w:szCs w:val="25"/>
        </w:rPr>
        <w:t xml:space="preserve">услуги размещена на интернет </w:t>
      </w:r>
      <w:r w:rsidRPr="007D7CBE">
        <w:rPr>
          <w:sz w:val="25"/>
          <w:szCs w:val="25"/>
        </w:rPr>
        <w:noBreakHyphen/>
        <w:t xml:space="preserve"> ресурсе Департамента на едином информационном интернет – портале Администрации Томской области: </w:t>
      </w:r>
      <w:hyperlink r:id="rId8" w:history="1">
        <w:r w:rsidRPr="007D7CBE">
          <w:rPr>
            <w:rStyle w:val="af2"/>
            <w:color w:val="auto"/>
            <w:sz w:val="25"/>
            <w:szCs w:val="25"/>
            <w:u w:val="none"/>
            <w:lang w:val="en-US"/>
          </w:rPr>
          <w:t>www</w:t>
        </w:r>
        <w:r w:rsidRPr="007D7CBE">
          <w:rPr>
            <w:rStyle w:val="af2"/>
            <w:color w:val="auto"/>
            <w:sz w:val="25"/>
            <w:szCs w:val="25"/>
            <w:u w:val="none"/>
          </w:rPr>
          <w:t>.dmpfs.tomsk.gov.ru</w:t>
        </w:r>
      </w:hyperlink>
      <w:r w:rsidRPr="007D7CBE">
        <w:rPr>
          <w:sz w:val="25"/>
          <w:szCs w:val="25"/>
        </w:rPr>
        <w:t xml:space="preserve">, на сайте Департамента по адресу в информационно-телекоммуникационной сети «Интернет» (далее – сети «Интернет»): </w:t>
      </w:r>
      <w:hyperlink r:id="rId9" w:history="1">
        <w:proofErr w:type="gramEnd"/>
        <w:r w:rsidRPr="007D7CBE">
          <w:rPr>
            <w:rStyle w:val="af2"/>
            <w:color w:val="auto"/>
            <w:sz w:val="25"/>
            <w:szCs w:val="25"/>
            <w:u w:val="none"/>
          </w:rPr>
          <w:t>www.</w:t>
        </w:r>
        <w:r w:rsidRPr="007D7CBE">
          <w:rPr>
            <w:rStyle w:val="af2"/>
            <w:color w:val="auto"/>
            <w:sz w:val="25"/>
            <w:szCs w:val="25"/>
            <w:u w:val="none"/>
            <w:lang w:val="en-US"/>
          </w:rPr>
          <w:t>depms</w:t>
        </w:r>
        <w:r w:rsidRPr="007D7CBE">
          <w:rPr>
            <w:rStyle w:val="af2"/>
            <w:color w:val="auto"/>
            <w:sz w:val="25"/>
            <w:szCs w:val="25"/>
            <w:u w:val="none"/>
          </w:rPr>
          <w:t>.</w:t>
        </w:r>
        <w:r w:rsidRPr="007D7CBE">
          <w:rPr>
            <w:rStyle w:val="af2"/>
            <w:color w:val="auto"/>
            <w:sz w:val="25"/>
            <w:szCs w:val="25"/>
            <w:u w:val="none"/>
            <w:lang w:val="en-US"/>
          </w:rPr>
          <w:t>ru</w:t>
        </w:r>
        <w:proofErr w:type="gramStart"/>
      </w:hyperlink>
      <w:r w:rsidRPr="007D7CBE">
        <w:rPr>
          <w:sz w:val="25"/>
          <w:szCs w:val="25"/>
        </w:rPr>
        <w:t xml:space="preserve"> и в федеральной государственной информационной системе «Единый портал государственных и муниципальных услуг (функций) (далее – Портал) по адресу в сети «Интернет»: </w:t>
      </w:r>
      <w:r w:rsidRPr="007D7CBE">
        <w:rPr>
          <w:sz w:val="25"/>
          <w:szCs w:val="25"/>
          <w:lang w:val="en-US"/>
        </w:rPr>
        <w:t>www</w:t>
      </w:r>
      <w:r w:rsidRPr="007D7CBE">
        <w:rPr>
          <w:sz w:val="25"/>
          <w:szCs w:val="25"/>
        </w:rPr>
        <w:t>.</w:t>
      </w:r>
      <w:proofErr w:type="spellStart"/>
      <w:r w:rsidRPr="007D7CBE">
        <w:rPr>
          <w:sz w:val="25"/>
          <w:szCs w:val="25"/>
          <w:lang w:val="en-US"/>
        </w:rPr>
        <w:t>gosuslugi</w:t>
      </w:r>
      <w:proofErr w:type="spellEnd"/>
      <w:r w:rsidRPr="007D7CBE">
        <w:rPr>
          <w:sz w:val="25"/>
          <w:szCs w:val="25"/>
        </w:rPr>
        <w:t>.</w:t>
      </w:r>
      <w:proofErr w:type="spellStart"/>
      <w:r w:rsidRPr="007D7CBE">
        <w:rPr>
          <w:sz w:val="25"/>
          <w:szCs w:val="25"/>
          <w:lang w:val="en-US"/>
        </w:rPr>
        <w:t>ru</w:t>
      </w:r>
      <w:proofErr w:type="spellEnd"/>
      <w:r w:rsidRPr="007D7CBE">
        <w:rPr>
          <w:sz w:val="25"/>
          <w:szCs w:val="25"/>
        </w:rPr>
        <w:t>;»;</w:t>
      </w:r>
      <w:proofErr w:type="gramEnd"/>
    </w:p>
    <w:p w:rsidR="007D7CBE" w:rsidRPr="007D7CBE" w:rsidRDefault="00DE065C" w:rsidP="007D7CBE">
      <w:pPr>
        <w:jc w:val="both"/>
        <w:rPr>
          <w:sz w:val="25"/>
          <w:szCs w:val="25"/>
        </w:rPr>
      </w:pPr>
      <w:r>
        <w:rPr>
          <w:sz w:val="25"/>
          <w:szCs w:val="25"/>
        </w:rPr>
        <w:t>б) </w:t>
      </w:r>
      <w:r w:rsidR="007D7CBE" w:rsidRPr="007D7CBE">
        <w:rPr>
          <w:sz w:val="25"/>
          <w:szCs w:val="25"/>
        </w:rPr>
        <w:t xml:space="preserve">абзац шесть подпункта 7 пункта 4 изложить в следующей редакции: </w:t>
      </w:r>
    </w:p>
    <w:p w:rsidR="007D7CBE" w:rsidRPr="007D7CBE" w:rsidRDefault="007D7CBE" w:rsidP="007D7CBE">
      <w:pPr>
        <w:jc w:val="both"/>
        <w:rPr>
          <w:sz w:val="25"/>
          <w:szCs w:val="25"/>
        </w:rPr>
      </w:pPr>
      <w:r w:rsidRPr="007D7CBE">
        <w:rPr>
          <w:sz w:val="25"/>
          <w:szCs w:val="25"/>
        </w:rPr>
        <w:t>«по телефону специалиста комитета по физической культуре и спорту, ответственного за предоставление государственной услуги: (3822) 53-50-76;».</w:t>
      </w:r>
    </w:p>
    <w:p w:rsidR="001C544C" w:rsidRDefault="00BA1F3C" w:rsidP="001C544C">
      <w:pPr>
        <w:tabs>
          <w:tab w:val="num" w:pos="0"/>
        </w:tabs>
        <w:ind w:firstLine="0"/>
        <w:rPr>
          <w:sz w:val="25"/>
          <w:szCs w:val="25"/>
        </w:rPr>
      </w:pPr>
      <w:r w:rsidRPr="00A32C63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7.75pt;margin-top:1.8pt;width:113.25pt;height:111pt;z-index:-251658752;mso-position-horizontal-relative:text;mso-position-vertical-relative:text">
            <v:imagedata r:id="rId10" o:title=""/>
          </v:shape>
        </w:pict>
      </w:r>
    </w:p>
    <w:p w:rsidR="007D7CBE" w:rsidRPr="007D7CBE" w:rsidRDefault="007D7CBE" w:rsidP="001C544C">
      <w:pPr>
        <w:tabs>
          <w:tab w:val="num" w:pos="0"/>
        </w:tabs>
        <w:ind w:firstLine="0"/>
        <w:rPr>
          <w:sz w:val="25"/>
          <w:szCs w:val="25"/>
        </w:rPr>
      </w:pPr>
    </w:p>
    <w:p w:rsidR="00126C71" w:rsidRPr="007D7CBE" w:rsidRDefault="00126C71" w:rsidP="001C544C">
      <w:pPr>
        <w:tabs>
          <w:tab w:val="num" w:pos="0"/>
        </w:tabs>
        <w:ind w:firstLine="0"/>
        <w:rPr>
          <w:sz w:val="25"/>
          <w:szCs w:val="25"/>
        </w:rPr>
      </w:pPr>
    </w:p>
    <w:p w:rsidR="001C544C" w:rsidRPr="007D7CBE" w:rsidRDefault="008C7F48" w:rsidP="001C544C">
      <w:pPr>
        <w:pStyle w:val="ab"/>
        <w:tabs>
          <w:tab w:val="left" w:pos="7285"/>
        </w:tabs>
        <w:spacing w:before="0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Н</w:t>
      </w:r>
      <w:r w:rsidR="00126C71" w:rsidRPr="007D7CBE">
        <w:rPr>
          <w:b w:val="0"/>
          <w:sz w:val="25"/>
          <w:szCs w:val="25"/>
        </w:rPr>
        <w:t>ачальник Департамента</w:t>
      </w:r>
      <w:r w:rsidR="00126C71" w:rsidRPr="007D7CBE">
        <w:rPr>
          <w:b w:val="0"/>
          <w:sz w:val="25"/>
          <w:szCs w:val="25"/>
        </w:rPr>
        <w:tab/>
        <w:t xml:space="preserve"> </w:t>
      </w:r>
      <w:r w:rsidR="00DE065C">
        <w:rPr>
          <w:b w:val="0"/>
          <w:sz w:val="25"/>
          <w:szCs w:val="25"/>
        </w:rPr>
        <w:t xml:space="preserve">    </w:t>
      </w:r>
      <w:r w:rsidR="00126C71" w:rsidRPr="007D7CBE">
        <w:rPr>
          <w:b w:val="0"/>
          <w:sz w:val="25"/>
          <w:szCs w:val="25"/>
        </w:rPr>
        <w:t xml:space="preserve">     </w:t>
      </w:r>
      <w:r w:rsidR="004236D3" w:rsidRPr="007D7CBE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М.В.Максимов</w:t>
      </w:r>
    </w:p>
    <w:p w:rsidR="001C544C" w:rsidRPr="007D7CBE" w:rsidRDefault="001C544C" w:rsidP="00626651">
      <w:pPr>
        <w:tabs>
          <w:tab w:val="left" w:pos="1085"/>
        </w:tabs>
        <w:ind w:firstLine="0"/>
        <w:jc w:val="both"/>
        <w:rPr>
          <w:sz w:val="25"/>
          <w:szCs w:val="25"/>
        </w:rPr>
      </w:pPr>
    </w:p>
    <w:p w:rsidR="00940D5E" w:rsidRPr="001C544C" w:rsidRDefault="0009654C">
      <w:pPr>
        <w:tabs>
          <w:tab w:val="left" w:pos="1085"/>
        </w:tabs>
        <w:ind w:firstLine="0"/>
        <w:jc w:val="both"/>
        <w:rPr>
          <w:sz w:val="20"/>
        </w:rPr>
      </w:pPr>
      <w:r w:rsidRPr="00940D5E">
        <w:rPr>
          <w:sz w:val="20"/>
        </w:rPr>
        <w:t>А.А.Бер</w:t>
      </w:r>
    </w:p>
    <w:sectPr w:rsidR="00940D5E" w:rsidRPr="001C544C" w:rsidSect="001C544C">
      <w:headerReference w:type="even" r:id="rId11"/>
      <w:footerReference w:type="default" r:id="rId12"/>
      <w:headerReference w:type="first" r:id="rId13"/>
      <w:type w:val="continuous"/>
      <w:pgSz w:w="11907" w:h="16840" w:code="9"/>
      <w:pgMar w:top="567" w:right="851" w:bottom="284" w:left="1418" w:header="284" w:footer="284" w:gutter="0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817" w:rsidRDefault="00C22817">
      <w:r>
        <w:separator/>
      </w:r>
    </w:p>
  </w:endnote>
  <w:endnote w:type="continuationSeparator" w:id="0">
    <w:p w:rsidR="00C22817" w:rsidRDefault="00C228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71" w:rsidRDefault="00126C71">
    <w:pPr>
      <w:pStyle w:val="a6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817" w:rsidRDefault="00C22817">
      <w:r>
        <w:separator/>
      </w:r>
    </w:p>
  </w:footnote>
  <w:footnote w:type="continuationSeparator" w:id="0">
    <w:p w:rsidR="00C22817" w:rsidRDefault="00C228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71" w:rsidRDefault="00A32C6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26C7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26C71" w:rsidRDefault="00126C7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71" w:rsidRDefault="00126C71">
    <w:pPr>
      <w:spacing w:after="120"/>
      <w:ind w:firstLine="0"/>
      <w:jc w:val="center"/>
    </w:pPr>
  </w:p>
  <w:p w:rsidR="00126C71" w:rsidRDefault="00A32C63">
    <w:pPr>
      <w:spacing w:after="120"/>
      <w:ind w:firstLine="0"/>
      <w:jc w:val="center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75pt" fillcolor="window">
          <v:imagedata r:id="rId1" o:title=""/>
        </v:shape>
      </w:pict>
    </w:r>
  </w:p>
  <w:p w:rsidR="00126C71" w:rsidRDefault="00126C71" w:rsidP="006127EF">
    <w:pPr>
      <w:pStyle w:val="a4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568B9"/>
    <w:multiLevelType w:val="hybridMultilevel"/>
    <w:tmpl w:val="0C264EBE"/>
    <w:lvl w:ilvl="0" w:tplc="121405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3830AC"/>
    <w:multiLevelType w:val="hybridMultilevel"/>
    <w:tmpl w:val="AE208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D1FB9"/>
    <w:multiLevelType w:val="hybridMultilevel"/>
    <w:tmpl w:val="A54A849A"/>
    <w:lvl w:ilvl="0" w:tplc="C1383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2C2C9B"/>
    <w:multiLevelType w:val="hybridMultilevel"/>
    <w:tmpl w:val="9876664C"/>
    <w:lvl w:ilvl="0" w:tplc="12FC8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FB2325"/>
    <w:multiLevelType w:val="hybridMultilevel"/>
    <w:tmpl w:val="B6E640F0"/>
    <w:lvl w:ilvl="0" w:tplc="03C88C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677147F"/>
    <w:multiLevelType w:val="hybridMultilevel"/>
    <w:tmpl w:val="AA0CFAEC"/>
    <w:lvl w:ilvl="0" w:tplc="0D2EE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376011"/>
    <w:multiLevelType w:val="hybridMultilevel"/>
    <w:tmpl w:val="C6A64974"/>
    <w:lvl w:ilvl="0" w:tplc="922AF1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AB037C"/>
    <w:multiLevelType w:val="hybridMultilevel"/>
    <w:tmpl w:val="D6C6FC72"/>
    <w:lvl w:ilvl="0" w:tplc="A2AACF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940FA8"/>
    <w:multiLevelType w:val="hybridMultilevel"/>
    <w:tmpl w:val="AFD02A28"/>
    <w:lvl w:ilvl="0" w:tplc="248EAD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286075"/>
    <w:multiLevelType w:val="hybridMultilevel"/>
    <w:tmpl w:val="097E7602"/>
    <w:lvl w:ilvl="0" w:tplc="B07CF8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8"/>
  </w:num>
  <w:num w:numId="5">
    <w:abstractNumId w:val="3"/>
  </w:num>
  <w:num w:numId="6">
    <w:abstractNumId w:val="7"/>
  </w:num>
  <w:num w:numId="7">
    <w:abstractNumId w:val="0"/>
  </w:num>
  <w:num w:numId="8">
    <w:abstractNumId w:val="4"/>
  </w:num>
  <w:num w:numId="9">
    <w:abstractNumId w:val="6"/>
  </w:num>
  <w:num w:numId="10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22A4"/>
    <w:rsid w:val="00003152"/>
    <w:rsid w:val="00006122"/>
    <w:rsid w:val="00010682"/>
    <w:rsid w:val="0001248C"/>
    <w:rsid w:val="00012766"/>
    <w:rsid w:val="00014794"/>
    <w:rsid w:val="00016924"/>
    <w:rsid w:val="00020309"/>
    <w:rsid w:val="00020C12"/>
    <w:rsid w:val="00022F92"/>
    <w:rsid w:val="000243C9"/>
    <w:rsid w:val="000263FF"/>
    <w:rsid w:val="00036602"/>
    <w:rsid w:val="00036F8E"/>
    <w:rsid w:val="000438D3"/>
    <w:rsid w:val="00046066"/>
    <w:rsid w:val="00051A6D"/>
    <w:rsid w:val="00052899"/>
    <w:rsid w:val="000533F7"/>
    <w:rsid w:val="0005380E"/>
    <w:rsid w:val="000619FA"/>
    <w:rsid w:val="00061BC4"/>
    <w:rsid w:val="0006292C"/>
    <w:rsid w:val="00064C15"/>
    <w:rsid w:val="00065015"/>
    <w:rsid w:val="00067559"/>
    <w:rsid w:val="00072BFC"/>
    <w:rsid w:val="000735BF"/>
    <w:rsid w:val="000757FD"/>
    <w:rsid w:val="000758F8"/>
    <w:rsid w:val="000762F0"/>
    <w:rsid w:val="00076B7F"/>
    <w:rsid w:val="0007736D"/>
    <w:rsid w:val="00080828"/>
    <w:rsid w:val="000831F6"/>
    <w:rsid w:val="00085443"/>
    <w:rsid w:val="000859B0"/>
    <w:rsid w:val="00093D18"/>
    <w:rsid w:val="00093D1E"/>
    <w:rsid w:val="0009654C"/>
    <w:rsid w:val="00096B54"/>
    <w:rsid w:val="000972EE"/>
    <w:rsid w:val="000B160A"/>
    <w:rsid w:val="000C2EDF"/>
    <w:rsid w:val="000C7B8E"/>
    <w:rsid w:val="000D09C0"/>
    <w:rsid w:val="000D5E83"/>
    <w:rsid w:val="000D6A9D"/>
    <w:rsid w:val="000E08ED"/>
    <w:rsid w:val="000E4257"/>
    <w:rsid w:val="000E476E"/>
    <w:rsid w:val="000E54BA"/>
    <w:rsid w:val="000E70B2"/>
    <w:rsid w:val="000E7CCF"/>
    <w:rsid w:val="000F1181"/>
    <w:rsid w:val="000F2F7F"/>
    <w:rsid w:val="000F34E3"/>
    <w:rsid w:val="000F581B"/>
    <w:rsid w:val="000F5DF9"/>
    <w:rsid w:val="00102981"/>
    <w:rsid w:val="00110A7B"/>
    <w:rsid w:val="00111700"/>
    <w:rsid w:val="00113D16"/>
    <w:rsid w:val="00113DB0"/>
    <w:rsid w:val="00115A04"/>
    <w:rsid w:val="0012334D"/>
    <w:rsid w:val="00125248"/>
    <w:rsid w:val="00125A20"/>
    <w:rsid w:val="00126C71"/>
    <w:rsid w:val="001337A6"/>
    <w:rsid w:val="001379F1"/>
    <w:rsid w:val="001408F6"/>
    <w:rsid w:val="00140AC7"/>
    <w:rsid w:val="00140FFC"/>
    <w:rsid w:val="001434B6"/>
    <w:rsid w:val="00144A48"/>
    <w:rsid w:val="001451E5"/>
    <w:rsid w:val="00145921"/>
    <w:rsid w:val="0015041F"/>
    <w:rsid w:val="00150AAF"/>
    <w:rsid w:val="00151511"/>
    <w:rsid w:val="00153506"/>
    <w:rsid w:val="001546E0"/>
    <w:rsid w:val="00156C6F"/>
    <w:rsid w:val="00160495"/>
    <w:rsid w:val="001620ED"/>
    <w:rsid w:val="0016477D"/>
    <w:rsid w:val="0016607E"/>
    <w:rsid w:val="001679EB"/>
    <w:rsid w:val="00170D72"/>
    <w:rsid w:val="00176034"/>
    <w:rsid w:val="00177970"/>
    <w:rsid w:val="00177C86"/>
    <w:rsid w:val="00180CA2"/>
    <w:rsid w:val="00181A83"/>
    <w:rsid w:val="001828BF"/>
    <w:rsid w:val="001907FC"/>
    <w:rsid w:val="00190966"/>
    <w:rsid w:val="001935DD"/>
    <w:rsid w:val="001A0E13"/>
    <w:rsid w:val="001A291A"/>
    <w:rsid w:val="001A2A85"/>
    <w:rsid w:val="001A2C22"/>
    <w:rsid w:val="001A3B8C"/>
    <w:rsid w:val="001A57FD"/>
    <w:rsid w:val="001B209A"/>
    <w:rsid w:val="001B31A5"/>
    <w:rsid w:val="001B36CE"/>
    <w:rsid w:val="001B3F91"/>
    <w:rsid w:val="001B4D3F"/>
    <w:rsid w:val="001B58EE"/>
    <w:rsid w:val="001C544C"/>
    <w:rsid w:val="001C5597"/>
    <w:rsid w:val="001C5670"/>
    <w:rsid w:val="001C5DBB"/>
    <w:rsid w:val="001D2019"/>
    <w:rsid w:val="001D2348"/>
    <w:rsid w:val="001D2A98"/>
    <w:rsid w:val="001D53B6"/>
    <w:rsid w:val="001D57D0"/>
    <w:rsid w:val="001D6870"/>
    <w:rsid w:val="001E22CC"/>
    <w:rsid w:val="001E4549"/>
    <w:rsid w:val="001E489E"/>
    <w:rsid w:val="001E64D5"/>
    <w:rsid w:val="001E6914"/>
    <w:rsid w:val="001E6F28"/>
    <w:rsid w:val="001E7651"/>
    <w:rsid w:val="001E7BB2"/>
    <w:rsid w:val="001F3B8C"/>
    <w:rsid w:val="0020082D"/>
    <w:rsid w:val="0020338F"/>
    <w:rsid w:val="002077B8"/>
    <w:rsid w:val="00207D08"/>
    <w:rsid w:val="0021045A"/>
    <w:rsid w:val="0021456B"/>
    <w:rsid w:val="00214852"/>
    <w:rsid w:val="002148DB"/>
    <w:rsid w:val="0021503B"/>
    <w:rsid w:val="002176EF"/>
    <w:rsid w:val="00223B58"/>
    <w:rsid w:val="00223BB1"/>
    <w:rsid w:val="002243A9"/>
    <w:rsid w:val="00225DBC"/>
    <w:rsid w:val="0023046C"/>
    <w:rsid w:val="00230C81"/>
    <w:rsid w:val="002314E7"/>
    <w:rsid w:val="00233CCC"/>
    <w:rsid w:val="00234FB2"/>
    <w:rsid w:val="00235CEF"/>
    <w:rsid w:val="0023690A"/>
    <w:rsid w:val="0023694F"/>
    <w:rsid w:val="00240D04"/>
    <w:rsid w:val="00240FAB"/>
    <w:rsid w:val="0024303D"/>
    <w:rsid w:val="00243237"/>
    <w:rsid w:val="002438A3"/>
    <w:rsid w:val="00243B4F"/>
    <w:rsid w:val="00244A9F"/>
    <w:rsid w:val="00252B14"/>
    <w:rsid w:val="0025378F"/>
    <w:rsid w:val="00253CDC"/>
    <w:rsid w:val="00262564"/>
    <w:rsid w:val="00264480"/>
    <w:rsid w:val="00264532"/>
    <w:rsid w:val="002658B9"/>
    <w:rsid w:val="00271CB0"/>
    <w:rsid w:val="002720AF"/>
    <w:rsid w:val="00272473"/>
    <w:rsid w:val="002728CC"/>
    <w:rsid w:val="00273667"/>
    <w:rsid w:val="002768E5"/>
    <w:rsid w:val="002778EB"/>
    <w:rsid w:val="00277F24"/>
    <w:rsid w:val="002823C3"/>
    <w:rsid w:val="00282EC4"/>
    <w:rsid w:val="00282F66"/>
    <w:rsid w:val="002838C5"/>
    <w:rsid w:val="00283DC5"/>
    <w:rsid w:val="00285120"/>
    <w:rsid w:val="00290E48"/>
    <w:rsid w:val="0029222D"/>
    <w:rsid w:val="0029241D"/>
    <w:rsid w:val="00293EF9"/>
    <w:rsid w:val="00296261"/>
    <w:rsid w:val="00297424"/>
    <w:rsid w:val="00297651"/>
    <w:rsid w:val="00297B36"/>
    <w:rsid w:val="002A3556"/>
    <w:rsid w:val="002A3EB2"/>
    <w:rsid w:val="002A4E2D"/>
    <w:rsid w:val="002A582E"/>
    <w:rsid w:val="002A7F04"/>
    <w:rsid w:val="002B3857"/>
    <w:rsid w:val="002B5BCA"/>
    <w:rsid w:val="002B7764"/>
    <w:rsid w:val="002C0241"/>
    <w:rsid w:val="002C3A21"/>
    <w:rsid w:val="002C3F7F"/>
    <w:rsid w:val="002C63DA"/>
    <w:rsid w:val="002C73DB"/>
    <w:rsid w:val="002D1315"/>
    <w:rsid w:val="002D2C79"/>
    <w:rsid w:val="002D3852"/>
    <w:rsid w:val="002D5E7D"/>
    <w:rsid w:val="002D5F3F"/>
    <w:rsid w:val="002D6F75"/>
    <w:rsid w:val="002D7AAF"/>
    <w:rsid w:val="002E04E9"/>
    <w:rsid w:val="002E1124"/>
    <w:rsid w:val="002E30BB"/>
    <w:rsid w:val="002E6103"/>
    <w:rsid w:val="002F0AFE"/>
    <w:rsid w:val="002F139A"/>
    <w:rsid w:val="002F41FD"/>
    <w:rsid w:val="002F7DC9"/>
    <w:rsid w:val="00300355"/>
    <w:rsid w:val="00301E51"/>
    <w:rsid w:val="00301EA5"/>
    <w:rsid w:val="003023D1"/>
    <w:rsid w:val="003046B1"/>
    <w:rsid w:val="00305638"/>
    <w:rsid w:val="00314996"/>
    <w:rsid w:val="00315C00"/>
    <w:rsid w:val="003173D2"/>
    <w:rsid w:val="003209AF"/>
    <w:rsid w:val="00320A60"/>
    <w:rsid w:val="00321B9B"/>
    <w:rsid w:val="003245DC"/>
    <w:rsid w:val="00324F8E"/>
    <w:rsid w:val="00327198"/>
    <w:rsid w:val="003278B9"/>
    <w:rsid w:val="00331086"/>
    <w:rsid w:val="003311F2"/>
    <w:rsid w:val="00332F01"/>
    <w:rsid w:val="00334FDD"/>
    <w:rsid w:val="00340A1C"/>
    <w:rsid w:val="003423F8"/>
    <w:rsid w:val="00345B01"/>
    <w:rsid w:val="00346254"/>
    <w:rsid w:val="00353875"/>
    <w:rsid w:val="00353B70"/>
    <w:rsid w:val="00354486"/>
    <w:rsid w:val="003561E1"/>
    <w:rsid w:val="0036070D"/>
    <w:rsid w:val="00360C7F"/>
    <w:rsid w:val="00361521"/>
    <w:rsid w:val="00363EFD"/>
    <w:rsid w:val="00365D82"/>
    <w:rsid w:val="00366631"/>
    <w:rsid w:val="00373169"/>
    <w:rsid w:val="00373271"/>
    <w:rsid w:val="00374CBB"/>
    <w:rsid w:val="003766E7"/>
    <w:rsid w:val="00376FFE"/>
    <w:rsid w:val="0037798E"/>
    <w:rsid w:val="00380167"/>
    <w:rsid w:val="00382047"/>
    <w:rsid w:val="003841F6"/>
    <w:rsid w:val="00386778"/>
    <w:rsid w:val="00391A22"/>
    <w:rsid w:val="0039501B"/>
    <w:rsid w:val="0039701F"/>
    <w:rsid w:val="0039789B"/>
    <w:rsid w:val="003A205B"/>
    <w:rsid w:val="003A248F"/>
    <w:rsid w:val="003A279D"/>
    <w:rsid w:val="003A298F"/>
    <w:rsid w:val="003A30AD"/>
    <w:rsid w:val="003A49A1"/>
    <w:rsid w:val="003A49D4"/>
    <w:rsid w:val="003A6909"/>
    <w:rsid w:val="003B25B1"/>
    <w:rsid w:val="003B3350"/>
    <w:rsid w:val="003B40BC"/>
    <w:rsid w:val="003B6D78"/>
    <w:rsid w:val="003C4940"/>
    <w:rsid w:val="003D21E7"/>
    <w:rsid w:val="003D3139"/>
    <w:rsid w:val="003D48F2"/>
    <w:rsid w:val="003D712C"/>
    <w:rsid w:val="003E629B"/>
    <w:rsid w:val="003E7FF6"/>
    <w:rsid w:val="003F056D"/>
    <w:rsid w:val="003F478D"/>
    <w:rsid w:val="003F59CB"/>
    <w:rsid w:val="003F5D06"/>
    <w:rsid w:val="004007A7"/>
    <w:rsid w:val="0040102A"/>
    <w:rsid w:val="004013F0"/>
    <w:rsid w:val="00402061"/>
    <w:rsid w:val="00404527"/>
    <w:rsid w:val="00405313"/>
    <w:rsid w:val="0040596C"/>
    <w:rsid w:val="00406A7E"/>
    <w:rsid w:val="004075FD"/>
    <w:rsid w:val="00407C94"/>
    <w:rsid w:val="00410D1E"/>
    <w:rsid w:val="004117A6"/>
    <w:rsid w:val="0041329F"/>
    <w:rsid w:val="004139BF"/>
    <w:rsid w:val="0041496F"/>
    <w:rsid w:val="004158C0"/>
    <w:rsid w:val="00420ED3"/>
    <w:rsid w:val="004217AA"/>
    <w:rsid w:val="004236D3"/>
    <w:rsid w:val="00425854"/>
    <w:rsid w:val="0042728F"/>
    <w:rsid w:val="00427516"/>
    <w:rsid w:val="00427D0C"/>
    <w:rsid w:val="004309E2"/>
    <w:rsid w:val="00431876"/>
    <w:rsid w:val="00432104"/>
    <w:rsid w:val="00432693"/>
    <w:rsid w:val="00432A2E"/>
    <w:rsid w:val="004337DB"/>
    <w:rsid w:val="00434651"/>
    <w:rsid w:val="00435C56"/>
    <w:rsid w:val="004364E1"/>
    <w:rsid w:val="00436EC2"/>
    <w:rsid w:val="004405E1"/>
    <w:rsid w:val="00446293"/>
    <w:rsid w:val="00446F85"/>
    <w:rsid w:val="00447401"/>
    <w:rsid w:val="00452AFF"/>
    <w:rsid w:val="004543CA"/>
    <w:rsid w:val="00457E1D"/>
    <w:rsid w:val="00462F0C"/>
    <w:rsid w:val="00464252"/>
    <w:rsid w:val="00466509"/>
    <w:rsid w:val="00466E4E"/>
    <w:rsid w:val="00467B9C"/>
    <w:rsid w:val="00470600"/>
    <w:rsid w:val="00471938"/>
    <w:rsid w:val="00471EDC"/>
    <w:rsid w:val="00473267"/>
    <w:rsid w:val="00474F7D"/>
    <w:rsid w:val="00477F91"/>
    <w:rsid w:val="0048036F"/>
    <w:rsid w:val="00481010"/>
    <w:rsid w:val="00481A1A"/>
    <w:rsid w:val="00481BD0"/>
    <w:rsid w:val="00482063"/>
    <w:rsid w:val="0048307A"/>
    <w:rsid w:val="004834B9"/>
    <w:rsid w:val="00485E41"/>
    <w:rsid w:val="0048671F"/>
    <w:rsid w:val="004873EE"/>
    <w:rsid w:val="00490775"/>
    <w:rsid w:val="004916F1"/>
    <w:rsid w:val="004937FF"/>
    <w:rsid w:val="0049549E"/>
    <w:rsid w:val="004A5AE8"/>
    <w:rsid w:val="004A7CD6"/>
    <w:rsid w:val="004B0481"/>
    <w:rsid w:val="004B0551"/>
    <w:rsid w:val="004B1448"/>
    <w:rsid w:val="004B2187"/>
    <w:rsid w:val="004B3D66"/>
    <w:rsid w:val="004B3DE0"/>
    <w:rsid w:val="004C1656"/>
    <w:rsid w:val="004C3A5B"/>
    <w:rsid w:val="004C3B1A"/>
    <w:rsid w:val="004C4438"/>
    <w:rsid w:val="004C4F60"/>
    <w:rsid w:val="004C65B8"/>
    <w:rsid w:val="004C7631"/>
    <w:rsid w:val="004D4DE6"/>
    <w:rsid w:val="004D5188"/>
    <w:rsid w:val="004E3707"/>
    <w:rsid w:val="004E4A28"/>
    <w:rsid w:val="004E52E4"/>
    <w:rsid w:val="004E5C53"/>
    <w:rsid w:val="004E5F52"/>
    <w:rsid w:val="004E6F8A"/>
    <w:rsid w:val="004E7988"/>
    <w:rsid w:val="004E7D15"/>
    <w:rsid w:val="004F6D4C"/>
    <w:rsid w:val="004F77AE"/>
    <w:rsid w:val="0050046C"/>
    <w:rsid w:val="00501CF9"/>
    <w:rsid w:val="00501EFB"/>
    <w:rsid w:val="005041BF"/>
    <w:rsid w:val="005041D3"/>
    <w:rsid w:val="005043F2"/>
    <w:rsid w:val="00505650"/>
    <w:rsid w:val="005077FB"/>
    <w:rsid w:val="00512064"/>
    <w:rsid w:val="00514BBB"/>
    <w:rsid w:val="0052164B"/>
    <w:rsid w:val="00521D20"/>
    <w:rsid w:val="00525D06"/>
    <w:rsid w:val="00526C5C"/>
    <w:rsid w:val="00530E26"/>
    <w:rsid w:val="00531533"/>
    <w:rsid w:val="00534FDB"/>
    <w:rsid w:val="00535386"/>
    <w:rsid w:val="00536E0A"/>
    <w:rsid w:val="0053740A"/>
    <w:rsid w:val="005418D7"/>
    <w:rsid w:val="0054387B"/>
    <w:rsid w:val="005445EA"/>
    <w:rsid w:val="00544858"/>
    <w:rsid w:val="00545843"/>
    <w:rsid w:val="005463FF"/>
    <w:rsid w:val="00546B47"/>
    <w:rsid w:val="00547CD8"/>
    <w:rsid w:val="0055344E"/>
    <w:rsid w:val="00557EB5"/>
    <w:rsid w:val="00561D2F"/>
    <w:rsid w:val="00564DD1"/>
    <w:rsid w:val="005652DC"/>
    <w:rsid w:val="0056600C"/>
    <w:rsid w:val="0057149F"/>
    <w:rsid w:val="00572093"/>
    <w:rsid w:val="0057281F"/>
    <w:rsid w:val="00574BEC"/>
    <w:rsid w:val="00580CDC"/>
    <w:rsid w:val="005825D9"/>
    <w:rsid w:val="005900F1"/>
    <w:rsid w:val="00592FD6"/>
    <w:rsid w:val="005A0311"/>
    <w:rsid w:val="005A148D"/>
    <w:rsid w:val="005A1C5F"/>
    <w:rsid w:val="005A379F"/>
    <w:rsid w:val="005A40E6"/>
    <w:rsid w:val="005A4DA1"/>
    <w:rsid w:val="005A5111"/>
    <w:rsid w:val="005A6E7F"/>
    <w:rsid w:val="005B11F1"/>
    <w:rsid w:val="005B3CFE"/>
    <w:rsid w:val="005C02B8"/>
    <w:rsid w:val="005C04A3"/>
    <w:rsid w:val="005C0BA6"/>
    <w:rsid w:val="005C14D6"/>
    <w:rsid w:val="005C27C3"/>
    <w:rsid w:val="005C319A"/>
    <w:rsid w:val="005C4DA5"/>
    <w:rsid w:val="005C7E0B"/>
    <w:rsid w:val="005D1DCD"/>
    <w:rsid w:val="005D1FAE"/>
    <w:rsid w:val="005D2EC9"/>
    <w:rsid w:val="005D39B5"/>
    <w:rsid w:val="005D4002"/>
    <w:rsid w:val="005D71A4"/>
    <w:rsid w:val="005E1090"/>
    <w:rsid w:val="005E28BE"/>
    <w:rsid w:val="005E3F86"/>
    <w:rsid w:val="005E4BBB"/>
    <w:rsid w:val="005E50D3"/>
    <w:rsid w:val="005E5780"/>
    <w:rsid w:val="005E5B8D"/>
    <w:rsid w:val="005E61B0"/>
    <w:rsid w:val="005F0E04"/>
    <w:rsid w:val="005F3F6E"/>
    <w:rsid w:val="005F6E25"/>
    <w:rsid w:val="005F7D15"/>
    <w:rsid w:val="00600BD8"/>
    <w:rsid w:val="00602615"/>
    <w:rsid w:val="006027F0"/>
    <w:rsid w:val="0060380C"/>
    <w:rsid w:val="00604F0A"/>
    <w:rsid w:val="00605F64"/>
    <w:rsid w:val="00605FE5"/>
    <w:rsid w:val="00606484"/>
    <w:rsid w:val="006073EB"/>
    <w:rsid w:val="0061144D"/>
    <w:rsid w:val="006127EF"/>
    <w:rsid w:val="00613296"/>
    <w:rsid w:val="00614A43"/>
    <w:rsid w:val="00616DD4"/>
    <w:rsid w:val="006172CB"/>
    <w:rsid w:val="006204A8"/>
    <w:rsid w:val="006233D8"/>
    <w:rsid w:val="00625E2F"/>
    <w:rsid w:val="006263ED"/>
    <w:rsid w:val="00626651"/>
    <w:rsid w:val="0063083B"/>
    <w:rsid w:val="00631003"/>
    <w:rsid w:val="00634282"/>
    <w:rsid w:val="006359BF"/>
    <w:rsid w:val="00643F20"/>
    <w:rsid w:val="006441BB"/>
    <w:rsid w:val="006470AA"/>
    <w:rsid w:val="0065070E"/>
    <w:rsid w:val="006567FE"/>
    <w:rsid w:val="00662044"/>
    <w:rsid w:val="0066697F"/>
    <w:rsid w:val="00672E28"/>
    <w:rsid w:val="00674296"/>
    <w:rsid w:val="006744E0"/>
    <w:rsid w:val="00674ABA"/>
    <w:rsid w:val="006764D0"/>
    <w:rsid w:val="0067731E"/>
    <w:rsid w:val="00680C34"/>
    <w:rsid w:val="006838EA"/>
    <w:rsid w:val="00684B7E"/>
    <w:rsid w:val="00685008"/>
    <w:rsid w:val="00691549"/>
    <w:rsid w:val="0069266A"/>
    <w:rsid w:val="00694509"/>
    <w:rsid w:val="006A2ED1"/>
    <w:rsid w:val="006A3F92"/>
    <w:rsid w:val="006A4740"/>
    <w:rsid w:val="006A47CC"/>
    <w:rsid w:val="006A7084"/>
    <w:rsid w:val="006A7ACD"/>
    <w:rsid w:val="006B6428"/>
    <w:rsid w:val="006C2DC1"/>
    <w:rsid w:val="006C3808"/>
    <w:rsid w:val="006C4D0B"/>
    <w:rsid w:val="006C77D9"/>
    <w:rsid w:val="006D267D"/>
    <w:rsid w:val="006D3562"/>
    <w:rsid w:val="006D3C65"/>
    <w:rsid w:val="006E0212"/>
    <w:rsid w:val="006E2AE2"/>
    <w:rsid w:val="006E3AD7"/>
    <w:rsid w:val="006F12AB"/>
    <w:rsid w:val="006F6003"/>
    <w:rsid w:val="006F705F"/>
    <w:rsid w:val="006F7753"/>
    <w:rsid w:val="00701DC8"/>
    <w:rsid w:val="0070283E"/>
    <w:rsid w:val="0070351C"/>
    <w:rsid w:val="00705D84"/>
    <w:rsid w:val="007069FE"/>
    <w:rsid w:val="00707405"/>
    <w:rsid w:val="00712184"/>
    <w:rsid w:val="00717018"/>
    <w:rsid w:val="00717040"/>
    <w:rsid w:val="007173F9"/>
    <w:rsid w:val="00720AF3"/>
    <w:rsid w:val="00723AFD"/>
    <w:rsid w:val="0072667D"/>
    <w:rsid w:val="00735A3D"/>
    <w:rsid w:val="00735AE8"/>
    <w:rsid w:val="00737550"/>
    <w:rsid w:val="00740856"/>
    <w:rsid w:val="00740DE7"/>
    <w:rsid w:val="00741440"/>
    <w:rsid w:val="007426A4"/>
    <w:rsid w:val="00747880"/>
    <w:rsid w:val="00751DDD"/>
    <w:rsid w:val="007520A9"/>
    <w:rsid w:val="0075278C"/>
    <w:rsid w:val="00753117"/>
    <w:rsid w:val="00760BBE"/>
    <w:rsid w:val="0076190F"/>
    <w:rsid w:val="00761AE1"/>
    <w:rsid w:val="00763AAD"/>
    <w:rsid w:val="00764CD9"/>
    <w:rsid w:val="00767CEE"/>
    <w:rsid w:val="00767D0C"/>
    <w:rsid w:val="007700BA"/>
    <w:rsid w:val="007739C1"/>
    <w:rsid w:val="00775CBE"/>
    <w:rsid w:val="00777AF4"/>
    <w:rsid w:val="007805A5"/>
    <w:rsid w:val="007807FF"/>
    <w:rsid w:val="00781D3B"/>
    <w:rsid w:val="00783419"/>
    <w:rsid w:val="00786728"/>
    <w:rsid w:val="00787C89"/>
    <w:rsid w:val="00795FA0"/>
    <w:rsid w:val="007962D4"/>
    <w:rsid w:val="007A1546"/>
    <w:rsid w:val="007A48CC"/>
    <w:rsid w:val="007A4D3D"/>
    <w:rsid w:val="007B1DCD"/>
    <w:rsid w:val="007B5F4C"/>
    <w:rsid w:val="007B6B42"/>
    <w:rsid w:val="007C0C2D"/>
    <w:rsid w:val="007C3E45"/>
    <w:rsid w:val="007D1350"/>
    <w:rsid w:val="007D1C93"/>
    <w:rsid w:val="007D25FC"/>
    <w:rsid w:val="007D69DC"/>
    <w:rsid w:val="007D7CAC"/>
    <w:rsid w:val="007D7CBE"/>
    <w:rsid w:val="007E3F31"/>
    <w:rsid w:val="007E69D4"/>
    <w:rsid w:val="007E729F"/>
    <w:rsid w:val="007E7AD9"/>
    <w:rsid w:val="007F064C"/>
    <w:rsid w:val="007F390B"/>
    <w:rsid w:val="007F7BB4"/>
    <w:rsid w:val="008075AF"/>
    <w:rsid w:val="00810AC1"/>
    <w:rsid w:val="00811B10"/>
    <w:rsid w:val="008144CA"/>
    <w:rsid w:val="0081508A"/>
    <w:rsid w:val="00816985"/>
    <w:rsid w:val="00817098"/>
    <w:rsid w:val="00822EF8"/>
    <w:rsid w:val="00823C54"/>
    <w:rsid w:val="008245AF"/>
    <w:rsid w:val="00827172"/>
    <w:rsid w:val="00830C78"/>
    <w:rsid w:val="008329A6"/>
    <w:rsid w:val="00836132"/>
    <w:rsid w:val="00837BBF"/>
    <w:rsid w:val="00840E81"/>
    <w:rsid w:val="00842162"/>
    <w:rsid w:val="0084316F"/>
    <w:rsid w:val="00843726"/>
    <w:rsid w:val="00847757"/>
    <w:rsid w:val="0085308A"/>
    <w:rsid w:val="008530CB"/>
    <w:rsid w:val="008533BE"/>
    <w:rsid w:val="00854AF4"/>
    <w:rsid w:val="00854DC1"/>
    <w:rsid w:val="00856B12"/>
    <w:rsid w:val="00856CB7"/>
    <w:rsid w:val="00862C22"/>
    <w:rsid w:val="008633FE"/>
    <w:rsid w:val="00863443"/>
    <w:rsid w:val="008635C0"/>
    <w:rsid w:val="00863A06"/>
    <w:rsid w:val="00863CF5"/>
    <w:rsid w:val="0086660C"/>
    <w:rsid w:val="00866986"/>
    <w:rsid w:val="00871828"/>
    <w:rsid w:val="00875EA4"/>
    <w:rsid w:val="00877DEB"/>
    <w:rsid w:val="00880A02"/>
    <w:rsid w:val="00882EE9"/>
    <w:rsid w:val="0088312D"/>
    <w:rsid w:val="00883615"/>
    <w:rsid w:val="00884B8E"/>
    <w:rsid w:val="00885158"/>
    <w:rsid w:val="0088776D"/>
    <w:rsid w:val="00890CDA"/>
    <w:rsid w:val="00890DD7"/>
    <w:rsid w:val="0089251D"/>
    <w:rsid w:val="00894BDB"/>
    <w:rsid w:val="008955FE"/>
    <w:rsid w:val="00896471"/>
    <w:rsid w:val="008A3091"/>
    <w:rsid w:val="008A49DF"/>
    <w:rsid w:val="008A726A"/>
    <w:rsid w:val="008B0E48"/>
    <w:rsid w:val="008B4F0D"/>
    <w:rsid w:val="008B527B"/>
    <w:rsid w:val="008B5AE8"/>
    <w:rsid w:val="008C269A"/>
    <w:rsid w:val="008C4752"/>
    <w:rsid w:val="008C6A30"/>
    <w:rsid w:val="008C78DC"/>
    <w:rsid w:val="008C7F48"/>
    <w:rsid w:val="008D25CB"/>
    <w:rsid w:val="008D5B44"/>
    <w:rsid w:val="008D6C37"/>
    <w:rsid w:val="008E0686"/>
    <w:rsid w:val="008E2460"/>
    <w:rsid w:val="008E30C5"/>
    <w:rsid w:val="008E432F"/>
    <w:rsid w:val="008E4DB5"/>
    <w:rsid w:val="008F1078"/>
    <w:rsid w:val="008F2141"/>
    <w:rsid w:val="008F29D4"/>
    <w:rsid w:val="008F5572"/>
    <w:rsid w:val="008F6A78"/>
    <w:rsid w:val="008F79F2"/>
    <w:rsid w:val="00901369"/>
    <w:rsid w:val="009017F1"/>
    <w:rsid w:val="00903D85"/>
    <w:rsid w:val="00904F6E"/>
    <w:rsid w:val="00906745"/>
    <w:rsid w:val="00906A18"/>
    <w:rsid w:val="00906B44"/>
    <w:rsid w:val="0091171D"/>
    <w:rsid w:val="00912C64"/>
    <w:rsid w:val="009171E9"/>
    <w:rsid w:val="00920A19"/>
    <w:rsid w:val="00920EDB"/>
    <w:rsid w:val="00920F4C"/>
    <w:rsid w:val="00921207"/>
    <w:rsid w:val="00922759"/>
    <w:rsid w:val="0092325E"/>
    <w:rsid w:val="009241B5"/>
    <w:rsid w:val="00924AB1"/>
    <w:rsid w:val="00925B2E"/>
    <w:rsid w:val="00925BEB"/>
    <w:rsid w:val="009327A8"/>
    <w:rsid w:val="0093576D"/>
    <w:rsid w:val="00937ABE"/>
    <w:rsid w:val="00940D5E"/>
    <w:rsid w:val="00945662"/>
    <w:rsid w:val="009547E4"/>
    <w:rsid w:val="009559FE"/>
    <w:rsid w:val="00962B11"/>
    <w:rsid w:val="009630B0"/>
    <w:rsid w:val="00963B6E"/>
    <w:rsid w:val="00965CAD"/>
    <w:rsid w:val="009705DE"/>
    <w:rsid w:val="00970BCE"/>
    <w:rsid w:val="0097225E"/>
    <w:rsid w:val="00974E3C"/>
    <w:rsid w:val="00975FD1"/>
    <w:rsid w:val="00976C38"/>
    <w:rsid w:val="00977EA5"/>
    <w:rsid w:val="00981E72"/>
    <w:rsid w:val="00987687"/>
    <w:rsid w:val="00990DC7"/>
    <w:rsid w:val="00997E2A"/>
    <w:rsid w:val="009A1652"/>
    <w:rsid w:val="009A27AF"/>
    <w:rsid w:val="009A3048"/>
    <w:rsid w:val="009B30B2"/>
    <w:rsid w:val="009B431A"/>
    <w:rsid w:val="009B48D9"/>
    <w:rsid w:val="009C14EF"/>
    <w:rsid w:val="009D0335"/>
    <w:rsid w:val="009D4A10"/>
    <w:rsid w:val="009D4B00"/>
    <w:rsid w:val="009D5239"/>
    <w:rsid w:val="009D63B7"/>
    <w:rsid w:val="009D66D7"/>
    <w:rsid w:val="009E0EC5"/>
    <w:rsid w:val="009E1A61"/>
    <w:rsid w:val="009E24CE"/>
    <w:rsid w:val="009E36C9"/>
    <w:rsid w:val="009E4A79"/>
    <w:rsid w:val="009F0B6F"/>
    <w:rsid w:val="009F3B3B"/>
    <w:rsid w:val="009F605E"/>
    <w:rsid w:val="009F6583"/>
    <w:rsid w:val="00A046BB"/>
    <w:rsid w:val="00A06CE8"/>
    <w:rsid w:val="00A07521"/>
    <w:rsid w:val="00A13F38"/>
    <w:rsid w:val="00A14E92"/>
    <w:rsid w:val="00A21F42"/>
    <w:rsid w:val="00A23FC7"/>
    <w:rsid w:val="00A3241C"/>
    <w:rsid w:val="00A32C63"/>
    <w:rsid w:val="00A331F5"/>
    <w:rsid w:val="00A33876"/>
    <w:rsid w:val="00A3772A"/>
    <w:rsid w:val="00A41E28"/>
    <w:rsid w:val="00A422DF"/>
    <w:rsid w:val="00A4438F"/>
    <w:rsid w:val="00A46734"/>
    <w:rsid w:val="00A473B9"/>
    <w:rsid w:val="00A4779E"/>
    <w:rsid w:val="00A47B93"/>
    <w:rsid w:val="00A47F31"/>
    <w:rsid w:val="00A51F35"/>
    <w:rsid w:val="00A520A5"/>
    <w:rsid w:val="00A564BC"/>
    <w:rsid w:val="00A604BF"/>
    <w:rsid w:val="00A626C5"/>
    <w:rsid w:val="00A67E23"/>
    <w:rsid w:val="00A70328"/>
    <w:rsid w:val="00A70565"/>
    <w:rsid w:val="00A7184D"/>
    <w:rsid w:val="00A746D9"/>
    <w:rsid w:val="00A750DC"/>
    <w:rsid w:val="00A75E08"/>
    <w:rsid w:val="00A77276"/>
    <w:rsid w:val="00A8020E"/>
    <w:rsid w:val="00A8073A"/>
    <w:rsid w:val="00A85C05"/>
    <w:rsid w:val="00A87F78"/>
    <w:rsid w:val="00A90172"/>
    <w:rsid w:val="00A9064C"/>
    <w:rsid w:val="00A92060"/>
    <w:rsid w:val="00A9671D"/>
    <w:rsid w:val="00A96FAB"/>
    <w:rsid w:val="00A97523"/>
    <w:rsid w:val="00A97EA5"/>
    <w:rsid w:val="00AA05CA"/>
    <w:rsid w:val="00AA09F7"/>
    <w:rsid w:val="00AA76D6"/>
    <w:rsid w:val="00AB065D"/>
    <w:rsid w:val="00AB31FC"/>
    <w:rsid w:val="00AB5DF9"/>
    <w:rsid w:val="00AB6C61"/>
    <w:rsid w:val="00AC1DE7"/>
    <w:rsid w:val="00AC28F5"/>
    <w:rsid w:val="00AC2B66"/>
    <w:rsid w:val="00AC3DD9"/>
    <w:rsid w:val="00AD4588"/>
    <w:rsid w:val="00AD5529"/>
    <w:rsid w:val="00AD5F1B"/>
    <w:rsid w:val="00AE2A45"/>
    <w:rsid w:val="00AE4388"/>
    <w:rsid w:val="00AE4931"/>
    <w:rsid w:val="00AE705D"/>
    <w:rsid w:val="00AE7766"/>
    <w:rsid w:val="00AF05B4"/>
    <w:rsid w:val="00AF0FD6"/>
    <w:rsid w:val="00AF3E82"/>
    <w:rsid w:val="00AF4FD8"/>
    <w:rsid w:val="00AF5D70"/>
    <w:rsid w:val="00AF6D7C"/>
    <w:rsid w:val="00B00BF6"/>
    <w:rsid w:val="00B012D3"/>
    <w:rsid w:val="00B03022"/>
    <w:rsid w:val="00B0365F"/>
    <w:rsid w:val="00B07F2C"/>
    <w:rsid w:val="00B104C4"/>
    <w:rsid w:val="00B12116"/>
    <w:rsid w:val="00B1268C"/>
    <w:rsid w:val="00B15505"/>
    <w:rsid w:val="00B1715B"/>
    <w:rsid w:val="00B22CFA"/>
    <w:rsid w:val="00B24B49"/>
    <w:rsid w:val="00B26EB2"/>
    <w:rsid w:val="00B273A9"/>
    <w:rsid w:val="00B27CE8"/>
    <w:rsid w:val="00B27E75"/>
    <w:rsid w:val="00B31D18"/>
    <w:rsid w:val="00B3210F"/>
    <w:rsid w:val="00B3252B"/>
    <w:rsid w:val="00B3265A"/>
    <w:rsid w:val="00B349A7"/>
    <w:rsid w:val="00B431C2"/>
    <w:rsid w:val="00B44310"/>
    <w:rsid w:val="00B449AA"/>
    <w:rsid w:val="00B46E32"/>
    <w:rsid w:val="00B4754B"/>
    <w:rsid w:val="00B4757C"/>
    <w:rsid w:val="00B47A29"/>
    <w:rsid w:val="00B50752"/>
    <w:rsid w:val="00B53497"/>
    <w:rsid w:val="00B57030"/>
    <w:rsid w:val="00B57D6B"/>
    <w:rsid w:val="00B60A6F"/>
    <w:rsid w:val="00B612FB"/>
    <w:rsid w:val="00B6164C"/>
    <w:rsid w:val="00B62AA7"/>
    <w:rsid w:val="00B64376"/>
    <w:rsid w:val="00B66DC2"/>
    <w:rsid w:val="00B70899"/>
    <w:rsid w:val="00B70CDD"/>
    <w:rsid w:val="00B755E2"/>
    <w:rsid w:val="00B80BBB"/>
    <w:rsid w:val="00B85D0A"/>
    <w:rsid w:val="00B86DE1"/>
    <w:rsid w:val="00B87FC5"/>
    <w:rsid w:val="00B90028"/>
    <w:rsid w:val="00B90351"/>
    <w:rsid w:val="00B94172"/>
    <w:rsid w:val="00B94282"/>
    <w:rsid w:val="00B9445C"/>
    <w:rsid w:val="00B96A73"/>
    <w:rsid w:val="00BA0088"/>
    <w:rsid w:val="00BA0DF7"/>
    <w:rsid w:val="00BA16D2"/>
    <w:rsid w:val="00BA1C20"/>
    <w:rsid w:val="00BA1F3C"/>
    <w:rsid w:val="00BA39FD"/>
    <w:rsid w:val="00BA3A31"/>
    <w:rsid w:val="00BA3C0E"/>
    <w:rsid w:val="00BA43C8"/>
    <w:rsid w:val="00BA48C7"/>
    <w:rsid w:val="00BA4BD6"/>
    <w:rsid w:val="00BA4D79"/>
    <w:rsid w:val="00BB3419"/>
    <w:rsid w:val="00BB3A6B"/>
    <w:rsid w:val="00BB3E7E"/>
    <w:rsid w:val="00BB6FAE"/>
    <w:rsid w:val="00BC1B55"/>
    <w:rsid w:val="00BC3AA9"/>
    <w:rsid w:val="00BC4970"/>
    <w:rsid w:val="00BC5AC4"/>
    <w:rsid w:val="00BC7F94"/>
    <w:rsid w:val="00BD5EE5"/>
    <w:rsid w:val="00BD6D43"/>
    <w:rsid w:val="00BE0BAF"/>
    <w:rsid w:val="00BE3CE4"/>
    <w:rsid w:val="00BE4148"/>
    <w:rsid w:val="00BE453B"/>
    <w:rsid w:val="00BF0156"/>
    <w:rsid w:val="00BF03D2"/>
    <w:rsid w:val="00BF2077"/>
    <w:rsid w:val="00BF2CDC"/>
    <w:rsid w:val="00BF601F"/>
    <w:rsid w:val="00BF64C1"/>
    <w:rsid w:val="00BF660F"/>
    <w:rsid w:val="00BF745C"/>
    <w:rsid w:val="00C02F44"/>
    <w:rsid w:val="00C035A8"/>
    <w:rsid w:val="00C062D7"/>
    <w:rsid w:val="00C078C7"/>
    <w:rsid w:val="00C07E04"/>
    <w:rsid w:val="00C07F16"/>
    <w:rsid w:val="00C1121C"/>
    <w:rsid w:val="00C11A2B"/>
    <w:rsid w:val="00C12D42"/>
    <w:rsid w:val="00C13571"/>
    <w:rsid w:val="00C13E14"/>
    <w:rsid w:val="00C164A3"/>
    <w:rsid w:val="00C17AA7"/>
    <w:rsid w:val="00C20B4D"/>
    <w:rsid w:val="00C21337"/>
    <w:rsid w:val="00C21594"/>
    <w:rsid w:val="00C22817"/>
    <w:rsid w:val="00C22E01"/>
    <w:rsid w:val="00C31485"/>
    <w:rsid w:val="00C3413B"/>
    <w:rsid w:val="00C34C24"/>
    <w:rsid w:val="00C35684"/>
    <w:rsid w:val="00C3568A"/>
    <w:rsid w:val="00C40BAC"/>
    <w:rsid w:val="00C417C0"/>
    <w:rsid w:val="00C41F3B"/>
    <w:rsid w:val="00C50664"/>
    <w:rsid w:val="00C53B60"/>
    <w:rsid w:val="00C55DFD"/>
    <w:rsid w:val="00C562FE"/>
    <w:rsid w:val="00C60175"/>
    <w:rsid w:val="00C63D4C"/>
    <w:rsid w:val="00C640C9"/>
    <w:rsid w:val="00C65084"/>
    <w:rsid w:val="00C67868"/>
    <w:rsid w:val="00C74ABB"/>
    <w:rsid w:val="00C75919"/>
    <w:rsid w:val="00C76A1C"/>
    <w:rsid w:val="00C82B98"/>
    <w:rsid w:val="00C85E78"/>
    <w:rsid w:val="00C86975"/>
    <w:rsid w:val="00C87020"/>
    <w:rsid w:val="00C91903"/>
    <w:rsid w:val="00C9190C"/>
    <w:rsid w:val="00C920FC"/>
    <w:rsid w:val="00C930F9"/>
    <w:rsid w:val="00C950F6"/>
    <w:rsid w:val="00C96417"/>
    <w:rsid w:val="00CA1335"/>
    <w:rsid w:val="00CA2668"/>
    <w:rsid w:val="00CA30E0"/>
    <w:rsid w:val="00CA3FD8"/>
    <w:rsid w:val="00CA45BD"/>
    <w:rsid w:val="00CA487B"/>
    <w:rsid w:val="00CA4FD9"/>
    <w:rsid w:val="00CA5387"/>
    <w:rsid w:val="00CB149C"/>
    <w:rsid w:val="00CB33D6"/>
    <w:rsid w:val="00CB740E"/>
    <w:rsid w:val="00CC28D3"/>
    <w:rsid w:val="00CC5314"/>
    <w:rsid w:val="00CC5F05"/>
    <w:rsid w:val="00CC6A08"/>
    <w:rsid w:val="00CC76B1"/>
    <w:rsid w:val="00CD0163"/>
    <w:rsid w:val="00CD3636"/>
    <w:rsid w:val="00CD6325"/>
    <w:rsid w:val="00CD79E2"/>
    <w:rsid w:val="00CE176A"/>
    <w:rsid w:val="00CE1F01"/>
    <w:rsid w:val="00CE5E68"/>
    <w:rsid w:val="00CE7390"/>
    <w:rsid w:val="00CF0953"/>
    <w:rsid w:val="00CF63CF"/>
    <w:rsid w:val="00D013D7"/>
    <w:rsid w:val="00D02673"/>
    <w:rsid w:val="00D02B1C"/>
    <w:rsid w:val="00D06729"/>
    <w:rsid w:val="00D06E2B"/>
    <w:rsid w:val="00D07178"/>
    <w:rsid w:val="00D11561"/>
    <w:rsid w:val="00D130E0"/>
    <w:rsid w:val="00D15ED7"/>
    <w:rsid w:val="00D162E0"/>
    <w:rsid w:val="00D17EE5"/>
    <w:rsid w:val="00D202A1"/>
    <w:rsid w:val="00D210B1"/>
    <w:rsid w:val="00D2646B"/>
    <w:rsid w:val="00D31A1D"/>
    <w:rsid w:val="00D3294C"/>
    <w:rsid w:val="00D32BA2"/>
    <w:rsid w:val="00D33786"/>
    <w:rsid w:val="00D351BE"/>
    <w:rsid w:val="00D35241"/>
    <w:rsid w:val="00D354E3"/>
    <w:rsid w:val="00D417E6"/>
    <w:rsid w:val="00D45FF2"/>
    <w:rsid w:val="00D50E2B"/>
    <w:rsid w:val="00D53630"/>
    <w:rsid w:val="00D53659"/>
    <w:rsid w:val="00D56734"/>
    <w:rsid w:val="00D6081D"/>
    <w:rsid w:val="00D611CE"/>
    <w:rsid w:val="00D65153"/>
    <w:rsid w:val="00D666E6"/>
    <w:rsid w:val="00D66CA6"/>
    <w:rsid w:val="00D70BA3"/>
    <w:rsid w:val="00D70D25"/>
    <w:rsid w:val="00D71EBC"/>
    <w:rsid w:val="00D75AC8"/>
    <w:rsid w:val="00D76131"/>
    <w:rsid w:val="00D76AA5"/>
    <w:rsid w:val="00D80B03"/>
    <w:rsid w:val="00D85017"/>
    <w:rsid w:val="00D853DC"/>
    <w:rsid w:val="00D86B35"/>
    <w:rsid w:val="00D9056E"/>
    <w:rsid w:val="00D9151B"/>
    <w:rsid w:val="00D95884"/>
    <w:rsid w:val="00D95982"/>
    <w:rsid w:val="00DA39E0"/>
    <w:rsid w:val="00DA3A85"/>
    <w:rsid w:val="00DA5751"/>
    <w:rsid w:val="00DA5E20"/>
    <w:rsid w:val="00DA731D"/>
    <w:rsid w:val="00DA7E3B"/>
    <w:rsid w:val="00DB0F79"/>
    <w:rsid w:val="00DB3DA1"/>
    <w:rsid w:val="00DB50D5"/>
    <w:rsid w:val="00DB7D34"/>
    <w:rsid w:val="00DC186C"/>
    <w:rsid w:val="00DC35C6"/>
    <w:rsid w:val="00DD215A"/>
    <w:rsid w:val="00DD3557"/>
    <w:rsid w:val="00DD730E"/>
    <w:rsid w:val="00DE065C"/>
    <w:rsid w:val="00DE1CF7"/>
    <w:rsid w:val="00DE2F6F"/>
    <w:rsid w:val="00DE4AE8"/>
    <w:rsid w:val="00DE554D"/>
    <w:rsid w:val="00DE5D40"/>
    <w:rsid w:val="00DE6EBF"/>
    <w:rsid w:val="00DF16A4"/>
    <w:rsid w:val="00DF401F"/>
    <w:rsid w:val="00DF4E0C"/>
    <w:rsid w:val="00DF6CDD"/>
    <w:rsid w:val="00DF7F52"/>
    <w:rsid w:val="00E01588"/>
    <w:rsid w:val="00E02F42"/>
    <w:rsid w:val="00E045F8"/>
    <w:rsid w:val="00E0528B"/>
    <w:rsid w:val="00E05404"/>
    <w:rsid w:val="00E0682C"/>
    <w:rsid w:val="00E07B2F"/>
    <w:rsid w:val="00E1138A"/>
    <w:rsid w:val="00E12828"/>
    <w:rsid w:val="00E13B21"/>
    <w:rsid w:val="00E16593"/>
    <w:rsid w:val="00E16B81"/>
    <w:rsid w:val="00E16ED8"/>
    <w:rsid w:val="00E25D02"/>
    <w:rsid w:val="00E26651"/>
    <w:rsid w:val="00E33052"/>
    <w:rsid w:val="00E33B3A"/>
    <w:rsid w:val="00E341F7"/>
    <w:rsid w:val="00E349D8"/>
    <w:rsid w:val="00E36822"/>
    <w:rsid w:val="00E36B4C"/>
    <w:rsid w:val="00E37034"/>
    <w:rsid w:val="00E37EC1"/>
    <w:rsid w:val="00E403BC"/>
    <w:rsid w:val="00E40EFB"/>
    <w:rsid w:val="00E50DD9"/>
    <w:rsid w:val="00E527E6"/>
    <w:rsid w:val="00E56337"/>
    <w:rsid w:val="00E61608"/>
    <w:rsid w:val="00E622A4"/>
    <w:rsid w:val="00E65812"/>
    <w:rsid w:val="00E666C5"/>
    <w:rsid w:val="00E70F63"/>
    <w:rsid w:val="00E71172"/>
    <w:rsid w:val="00E74C30"/>
    <w:rsid w:val="00E81AD6"/>
    <w:rsid w:val="00E85152"/>
    <w:rsid w:val="00E87E6A"/>
    <w:rsid w:val="00E904D4"/>
    <w:rsid w:val="00E914F6"/>
    <w:rsid w:val="00E9151B"/>
    <w:rsid w:val="00E95679"/>
    <w:rsid w:val="00E95E57"/>
    <w:rsid w:val="00E96AB1"/>
    <w:rsid w:val="00E96F45"/>
    <w:rsid w:val="00E97514"/>
    <w:rsid w:val="00EA0623"/>
    <w:rsid w:val="00EA1F2D"/>
    <w:rsid w:val="00EA21BB"/>
    <w:rsid w:val="00EA25C8"/>
    <w:rsid w:val="00EA4762"/>
    <w:rsid w:val="00EA5BF4"/>
    <w:rsid w:val="00EA5D6F"/>
    <w:rsid w:val="00EA66B7"/>
    <w:rsid w:val="00EA672B"/>
    <w:rsid w:val="00EA744B"/>
    <w:rsid w:val="00EB268A"/>
    <w:rsid w:val="00EB2A65"/>
    <w:rsid w:val="00EB37D6"/>
    <w:rsid w:val="00EB3999"/>
    <w:rsid w:val="00EB6376"/>
    <w:rsid w:val="00EC2243"/>
    <w:rsid w:val="00EC2D9F"/>
    <w:rsid w:val="00EC35D6"/>
    <w:rsid w:val="00EC3F6E"/>
    <w:rsid w:val="00EC485E"/>
    <w:rsid w:val="00EC6607"/>
    <w:rsid w:val="00ED083D"/>
    <w:rsid w:val="00ED36F5"/>
    <w:rsid w:val="00ED3DBA"/>
    <w:rsid w:val="00ED4DB9"/>
    <w:rsid w:val="00ED4EA6"/>
    <w:rsid w:val="00ED6BDB"/>
    <w:rsid w:val="00ED77D1"/>
    <w:rsid w:val="00ED7B76"/>
    <w:rsid w:val="00EE0D3C"/>
    <w:rsid w:val="00EE12A7"/>
    <w:rsid w:val="00EE3600"/>
    <w:rsid w:val="00EE4A85"/>
    <w:rsid w:val="00EE7064"/>
    <w:rsid w:val="00EE7602"/>
    <w:rsid w:val="00EE7A40"/>
    <w:rsid w:val="00EF5305"/>
    <w:rsid w:val="00F00E03"/>
    <w:rsid w:val="00F010E8"/>
    <w:rsid w:val="00F03BA3"/>
    <w:rsid w:val="00F04B80"/>
    <w:rsid w:val="00F04C40"/>
    <w:rsid w:val="00F04C54"/>
    <w:rsid w:val="00F064EC"/>
    <w:rsid w:val="00F0691F"/>
    <w:rsid w:val="00F1265F"/>
    <w:rsid w:val="00F131EC"/>
    <w:rsid w:val="00F1379A"/>
    <w:rsid w:val="00F13D8E"/>
    <w:rsid w:val="00F14219"/>
    <w:rsid w:val="00F1517E"/>
    <w:rsid w:val="00F15F83"/>
    <w:rsid w:val="00F20464"/>
    <w:rsid w:val="00F20560"/>
    <w:rsid w:val="00F2268D"/>
    <w:rsid w:val="00F25626"/>
    <w:rsid w:val="00F26284"/>
    <w:rsid w:val="00F34366"/>
    <w:rsid w:val="00F34CD2"/>
    <w:rsid w:val="00F41C4C"/>
    <w:rsid w:val="00F42632"/>
    <w:rsid w:val="00F45232"/>
    <w:rsid w:val="00F4540E"/>
    <w:rsid w:val="00F469A2"/>
    <w:rsid w:val="00F4773C"/>
    <w:rsid w:val="00F51395"/>
    <w:rsid w:val="00F51C5A"/>
    <w:rsid w:val="00F51EA5"/>
    <w:rsid w:val="00F52D6C"/>
    <w:rsid w:val="00F54AB5"/>
    <w:rsid w:val="00F56E68"/>
    <w:rsid w:val="00F6331B"/>
    <w:rsid w:val="00F64613"/>
    <w:rsid w:val="00F646F2"/>
    <w:rsid w:val="00F653B2"/>
    <w:rsid w:val="00F66F8F"/>
    <w:rsid w:val="00F67613"/>
    <w:rsid w:val="00F7007B"/>
    <w:rsid w:val="00F726D4"/>
    <w:rsid w:val="00F7613B"/>
    <w:rsid w:val="00F7681C"/>
    <w:rsid w:val="00F83092"/>
    <w:rsid w:val="00F850F2"/>
    <w:rsid w:val="00F86C29"/>
    <w:rsid w:val="00F9277F"/>
    <w:rsid w:val="00F93EE2"/>
    <w:rsid w:val="00F967FF"/>
    <w:rsid w:val="00F96C02"/>
    <w:rsid w:val="00FA3F39"/>
    <w:rsid w:val="00FA5A40"/>
    <w:rsid w:val="00FA7B63"/>
    <w:rsid w:val="00FB02A8"/>
    <w:rsid w:val="00FB4CF5"/>
    <w:rsid w:val="00FB4EFE"/>
    <w:rsid w:val="00FB5245"/>
    <w:rsid w:val="00FB6EE8"/>
    <w:rsid w:val="00FB7087"/>
    <w:rsid w:val="00FB7CF6"/>
    <w:rsid w:val="00FC17B8"/>
    <w:rsid w:val="00FC30E6"/>
    <w:rsid w:val="00FC3152"/>
    <w:rsid w:val="00FC4E4D"/>
    <w:rsid w:val="00FC5671"/>
    <w:rsid w:val="00FC7B02"/>
    <w:rsid w:val="00FD35C4"/>
    <w:rsid w:val="00FD398E"/>
    <w:rsid w:val="00FD6767"/>
    <w:rsid w:val="00FE0D59"/>
    <w:rsid w:val="00FE190B"/>
    <w:rsid w:val="00FE2AAC"/>
    <w:rsid w:val="00FE308A"/>
    <w:rsid w:val="00FE6B74"/>
    <w:rsid w:val="00FE7F29"/>
    <w:rsid w:val="00FF260F"/>
    <w:rsid w:val="00FF45A5"/>
    <w:rsid w:val="00FF4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7424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A32C63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A32C63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A32C63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A32C63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A32C63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A32C63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A32C6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rsid w:val="00A32C6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A32C63"/>
  </w:style>
  <w:style w:type="paragraph" w:styleId="a8">
    <w:name w:val="caption"/>
    <w:basedOn w:val="a"/>
    <w:next w:val="a"/>
    <w:qFormat/>
    <w:rsid w:val="00A32C63"/>
    <w:pPr>
      <w:jc w:val="center"/>
    </w:pPr>
    <w:rPr>
      <w:b/>
      <w:sz w:val="28"/>
    </w:rPr>
  </w:style>
  <w:style w:type="paragraph" w:styleId="20">
    <w:name w:val="Body Text Indent 2"/>
    <w:basedOn w:val="a"/>
    <w:rsid w:val="00A32C63"/>
    <w:pPr>
      <w:jc w:val="both"/>
    </w:pPr>
  </w:style>
  <w:style w:type="paragraph" w:customStyle="1" w:styleId="a9">
    <w:name w:val="Обращение"/>
    <w:basedOn w:val="a"/>
    <w:next w:val="a"/>
    <w:rsid w:val="00A32C63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rsid w:val="00A32C63"/>
    <w:pPr>
      <w:jc w:val="left"/>
    </w:pPr>
    <w:rPr>
      <w:sz w:val="16"/>
    </w:rPr>
  </w:style>
  <w:style w:type="paragraph" w:customStyle="1" w:styleId="ab">
    <w:name w:val="Адресат"/>
    <w:basedOn w:val="a"/>
    <w:rsid w:val="00A32C63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A32C63"/>
    <w:pPr>
      <w:jc w:val="both"/>
    </w:pPr>
    <w:rPr>
      <w:sz w:val="28"/>
    </w:rPr>
  </w:style>
  <w:style w:type="paragraph" w:styleId="ac">
    <w:name w:val="Body Text Indent"/>
    <w:basedOn w:val="a"/>
    <w:rsid w:val="00A32C63"/>
    <w:pPr>
      <w:jc w:val="both"/>
    </w:pPr>
    <w:rPr>
      <w:sz w:val="24"/>
    </w:rPr>
  </w:style>
  <w:style w:type="paragraph" w:styleId="21">
    <w:name w:val="Body Text 2"/>
    <w:basedOn w:val="a"/>
    <w:rsid w:val="00A32C63"/>
    <w:pPr>
      <w:ind w:firstLine="0"/>
    </w:pPr>
  </w:style>
  <w:style w:type="table" w:styleId="ad">
    <w:name w:val="Table Grid"/>
    <w:basedOn w:val="a1"/>
    <w:rsid w:val="008A309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0">
    <w:name w:val="Plain Text"/>
    <w:basedOn w:val="a"/>
    <w:rsid w:val="00816985"/>
    <w:pPr>
      <w:ind w:firstLine="0"/>
    </w:pPr>
    <w:rPr>
      <w:rFonts w:ascii="Courier New" w:hAnsi="Courier New" w:cs="Courier New"/>
      <w:sz w:val="20"/>
    </w:rPr>
  </w:style>
  <w:style w:type="paragraph" w:customStyle="1" w:styleId="ConsPlusNormal">
    <w:name w:val="ConsPlusNormal"/>
    <w:rsid w:val="00E368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Верхний колонтитул Знак"/>
    <w:basedOn w:val="a0"/>
    <w:link w:val="a4"/>
    <w:uiPriority w:val="99"/>
    <w:rsid w:val="00634282"/>
    <w:rPr>
      <w:b/>
      <w:caps/>
      <w:sz w:val="28"/>
    </w:rPr>
  </w:style>
  <w:style w:type="paragraph" w:styleId="af1">
    <w:name w:val="List Paragraph"/>
    <w:basedOn w:val="a"/>
    <w:uiPriority w:val="34"/>
    <w:qFormat/>
    <w:rsid w:val="004075FD"/>
    <w:pPr>
      <w:ind w:left="720" w:firstLine="0"/>
      <w:contextualSpacing/>
    </w:pPr>
    <w:rPr>
      <w:sz w:val="24"/>
      <w:szCs w:val="24"/>
    </w:rPr>
  </w:style>
  <w:style w:type="paragraph" w:customStyle="1" w:styleId="s1">
    <w:name w:val="s_1"/>
    <w:basedOn w:val="a"/>
    <w:rsid w:val="00997E2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16">
    <w:name w:val="s_16"/>
    <w:basedOn w:val="a"/>
    <w:rsid w:val="00997E2A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2">
    <w:name w:val="Hyperlink"/>
    <w:basedOn w:val="a0"/>
    <w:rsid w:val="009F65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9F6583"/>
  </w:style>
  <w:style w:type="paragraph" w:customStyle="1" w:styleId="ConsPlusNonformat">
    <w:name w:val="ConsPlusNonformat"/>
    <w:rsid w:val="00B9002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B9002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B9002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9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mpfs.tomsk.g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www.depms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ACA1D-FC78-4BCE-9572-3429E9225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ГА.dot</Template>
  <TotalTime>3</TotalTime>
  <Pages>1</Pages>
  <Words>250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>Администрация Томской области</Company>
  <LinksUpToDate>false</LinksUpToDate>
  <CharactersWithSpaces>2334</CharactersWithSpaces>
  <SharedDoc>false</SharedDoc>
  <HLinks>
    <vt:vector size="12" baseType="variant">
      <vt:variant>
        <vt:i4>1114115</vt:i4>
      </vt:variant>
      <vt:variant>
        <vt:i4>3</vt:i4>
      </vt:variant>
      <vt:variant>
        <vt:i4>0</vt:i4>
      </vt:variant>
      <vt:variant>
        <vt:i4>5</vt:i4>
      </vt:variant>
      <vt:variant>
        <vt:lpwstr>http://www.depms.ru/</vt:lpwstr>
      </vt:variant>
      <vt:variant>
        <vt:lpwstr/>
      </vt:variant>
      <vt:variant>
        <vt:i4>7471219</vt:i4>
      </vt:variant>
      <vt:variant>
        <vt:i4>0</vt:i4>
      </vt:variant>
      <vt:variant>
        <vt:i4>0</vt:i4>
      </vt:variant>
      <vt:variant>
        <vt:i4>5</vt:i4>
      </vt:variant>
      <vt:variant>
        <vt:lpwstr>http://www.dmpfs.tomsk.gov.ru/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nev</cp:lastModifiedBy>
  <cp:revision>4</cp:revision>
  <cp:lastPrinted>2019-04-11T08:48:00Z</cp:lastPrinted>
  <dcterms:created xsi:type="dcterms:W3CDTF">2019-04-11T08:45:00Z</dcterms:created>
  <dcterms:modified xsi:type="dcterms:W3CDTF">2019-04-11T08:48:00Z</dcterms:modified>
</cp:coreProperties>
</file>