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034" w:rsidRDefault="00176034" w:rsidP="009F73DF">
      <w:pPr>
        <w:pStyle w:val="a9"/>
        <w:spacing w:before="0" w:after="0"/>
        <w:jc w:val="left"/>
      </w:pPr>
    </w:p>
    <w:p w:rsidR="0086280E" w:rsidRPr="0086280E" w:rsidRDefault="00176034" w:rsidP="0086280E">
      <w:pPr>
        <w:pStyle w:val="a9"/>
        <w:spacing w:before="0" w:after="0"/>
        <w:ind w:firstLine="425"/>
      </w:pPr>
      <w:r w:rsidRPr="002778EB">
        <w:rPr>
          <w:sz w:val="28"/>
          <w:szCs w:val="28"/>
        </w:rPr>
        <w:t>П</w:t>
      </w:r>
      <w:r w:rsidR="002778EB" w:rsidRPr="002778EB">
        <w:rPr>
          <w:sz w:val="28"/>
          <w:szCs w:val="28"/>
        </w:rPr>
        <w:t xml:space="preserve"> </w:t>
      </w:r>
      <w:r w:rsidRPr="002778EB">
        <w:rPr>
          <w:sz w:val="28"/>
          <w:szCs w:val="28"/>
        </w:rPr>
        <w:t>Р</w:t>
      </w:r>
      <w:r w:rsidR="002778EB" w:rsidRPr="002778EB">
        <w:rPr>
          <w:sz w:val="28"/>
          <w:szCs w:val="28"/>
        </w:rPr>
        <w:t xml:space="preserve"> </w:t>
      </w:r>
      <w:r w:rsidRPr="002778EB">
        <w:rPr>
          <w:sz w:val="28"/>
          <w:szCs w:val="28"/>
        </w:rPr>
        <w:t>И</w:t>
      </w:r>
      <w:r w:rsidR="002778EB" w:rsidRPr="002778EB">
        <w:rPr>
          <w:sz w:val="28"/>
          <w:szCs w:val="28"/>
        </w:rPr>
        <w:t xml:space="preserve"> </w:t>
      </w:r>
      <w:r w:rsidRPr="002778EB">
        <w:rPr>
          <w:sz w:val="28"/>
          <w:szCs w:val="28"/>
        </w:rPr>
        <w:t>К</w:t>
      </w:r>
      <w:r w:rsidR="002778EB" w:rsidRPr="002778EB">
        <w:rPr>
          <w:sz w:val="28"/>
          <w:szCs w:val="28"/>
        </w:rPr>
        <w:t xml:space="preserve"> </w:t>
      </w:r>
      <w:r w:rsidRPr="002778EB">
        <w:rPr>
          <w:sz w:val="28"/>
          <w:szCs w:val="28"/>
        </w:rPr>
        <w:t>А</w:t>
      </w:r>
      <w:r w:rsidR="002778EB" w:rsidRPr="002778EB">
        <w:rPr>
          <w:sz w:val="28"/>
          <w:szCs w:val="28"/>
        </w:rPr>
        <w:t xml:space="preserve"> </w:t>
      </w:r>
      <w:r w:rsidRPr="002778EB">
        <w:rPr>
          <w:sz w:val="28"/>
          <w:szCs w:val="28"/>
        </w:rPr>
        <w:t>З</w:t>
      </w:r>
    </w:p>
    <w:p w:rsidR="008637EB" w:rsidRDefault="008637EB" w:rsidP="00081156">
      <w:pPr>
        <w:pStyle w:val="a9"/>
        <w:spacing w:before="0" w:after="0"/>
        <w:jc w:val="left"/>
        <w:rPr>
          <w:b w:val="0"/>
        </w:rPr>
      </w:pPr>
    </w:p>
    <w:p w:rsidR="00373271" w:rsidRPr="00313330" w:rsidRDefault="00A21545" w:rsidP="00081156">
      <w:pPr>
        <w:pStyle w:val="a9"/>
        <w:spacing w:before="0" w:after="0"/>
        <w:jc w:val="left"/>
        <w:rPr>
          <w:b w:val="0"/>
          <w:sz w:val="28"/>
          <w:szCs w:val="28"/>
        </w:rPr>
      </w:pPr>
      <w:r w:rsidRPr="00A21545">
        <w:rPr>
          <w:b w:val="0"/>
          <w:u w:val="single"/>
        </w:rPr>
        <w:t>26.10.2018</w:t>
      </w:r>
      <w:r w:rsidR="00296699">
        <w:t xml:space="preserve">             </w:t>
      </w:r>
      <w:r w:rsidR="00081156">
        <w:t xml:space="preserve">       </w:t>
      </w:r>
      <w:r>
        <w:t xml:space="preserve">                     </w:t>
      </w:r>
      <w:r w:rsidR="00081156">
        <w:t xml:space="preserve">                                                                        </w:t>
      </w:r>
      <w:r w:rsidR="00313330" w:rsidRPr="002647E3">
        <w:t xml:space="preserve">             </w:t>
      </w:r>
      <w:r w:rsidR="00787A88">
        <w:rPr>
          <w:b w:val="0"/>
        </w:rPr>
        <w:t>№</w:t>
      </w:r>
      <w:r>
        <w:rPr>
          <w:b w:val="0"/>
        </w:rPr>
        <w:t xml:space="preserve"> </w:t>
      </w:r>
      <w:r w:rsidRPr="00A21545">
        <w:rPr>
          <w:b w:val="0"/>
          <w:u w:val="single"/>
        </w:rPr>
        <w:t>27</w:t>
      </w:r>
    </w:p>
    <w:p w:rsidR="00373271" w:rsidRDefault="00373271" w:rsidP="00373271">
      <w:pPr>
        <w:tabs>
          <w:tab w:val="left" w:pos="1085"/>
        </w:tabs>
        <w:ind w:firstLine="0"/>
        <w:jc w:val="both"/>
        <w:rPr>
          <w:b/>
          <w:bCs/>
          <w:sz w:val="24"/>
          <w:szCs w:val="16"/>
        </w:rPr>
      </w:pPr>
    </w:p>
    <w:p w:rsidR="0086280E" w:rsidRDefault="00500E9A" w:rsidP="0086280E">
      <w:pPr>
        <w:autoSpaceDE w:val="0"/>
        <w:autoSpaceDN w:val="0"/>
        <w:adjustRightInd w:val="0"/>
        <w:ind w:firstLine="0"/>
        <w:jc w:val="center"/>
        <w:rPr>
          <w:szCs w:val="26"/>
        </w:rPr>
      </w:pPr>
      <w:r>
        <w:rPr>
          <w:szCs w:val="26"/>
        </w:rPr>
        <w:t>О</w:t>
      </w:r>
      <w:r w:rsidR="0086280E">
        <w:rPr>
          <w:szCs w:val="26"/>
        </w:rPr>
        <w:t xml:space="preserve">б утверждении решения </w:t>
      </w:r>
      <w:r w:rsidR="0086280E" w:rsidRPr="00ED06EB">
        <w:rPr>
          <w:szCs w:val="26"/>
        </w:rPr>
        <w:t>о подготовке и реализации бюджетных инвестиций</w:t>
      </w:r>
    </w:p>
    <w:p w:rsidR="0086280E" w:rsidRDefault="0086280E" w:rsidP="0086280E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ED06EB">
        <w:rPr>
          <w:szCs w:val="26"/>
        </w:rPr>
        <w:t>в объекты капитального строительства государственной собственности Томской области</w:t>
      </w:r>
    </w:p>
    <w:p w:rsidR="0086280E" w:rsidRDefault="0086280E" w:rsidP="0086280E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ED06EB">
        <w:rPr>
          <w:szCs w:val="26"/>
        </w:rPr>
        <w:t>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</w:t>
      </w:r>
    </w:p>
    <w:p w:rsidR="0086280E" w:rsidRDefault="0086280E" w:rsidP="0086280E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ED06EB">
        <w:rPr>
          <w:szCs w:val="26"/>
        </w:rPr>
        <w:t>в объекты капитального строительства государственной собственности Томской области</w:t>
      </w:r>
    </w:p>
    <w:p w:rsidR="00ED06EB" w:rsidRPr="00ED06EB" w:rsidRDefault="0086280E" w:rsidP="0086280E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ED06EB">
        <w:rPr>
          <w:szCs w:val="26"/>
        </w:rPr>
        <w:t xml:space="preserve">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Pr="00ED06EB">
        <w:rPr>
          <w:szCs w:val="26"/>
        </w:rPr>
        <w:t>софинансирование</w:t>
      </w:r>
      <w:proofErr w:type="spellEnd"/>
      <w:r w:rsidRPr="00ED06EB">
        <w:rPr>
          <w:szCs w:val="26"/>
        </w:rPr>
        <w:t xml:space="preserve"> капитальных вложений в объекты муниципальной собственности</w:t>
      </w:r>
    </w:p>
    <w:p w:rsidR="00ED06EB" w:rsidRPr="00982F44" w:rsidRDefault="00ED06EB" w:rsidP="00320E83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373271" w:rsidRPr="00982F44" w:rsidRDefault="00373271" w:rsidP="00373271">
      <w:pPr>
        <w:ind w:right="1134" w:firstLine="0"/>
        <w:jc w:val="both"/>
        <w:rPr>
          <w:szCs w:val="26"/>
        </w:rPr>
      </w:pPr>
    </w:p>
    <w:p w:rsidR="00EB2CC9" w:rsidRDefault="0008339D" w:rsidP="00ED06E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82F44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hyperlink r:id="rId7" w:tooltip="Постановление Администрации Томской области от 03.04.2014 N 119а (ред. от 09.11.2015) &quot;Об утверждении Порядка принятия решений о разработке государственных программ Томской области, их формирования и реализации&quot;{КонсультантПлюс}" w:history="1">
        <w:r w:rsidRPr="00982F44">
          <w:rPr>
            <w:rFonts w:ascii="Times New Roman" w:hAnsi="Times New Roman" w:cs="Times New Roman"/>
            <w:sz w:val="26"/>
            <w:szCs w:val="26"/>
          </w:rPr>
          <w:t>постановлением</w:t>
        </w:r>
      </w:hyperlink>
      <w:r w:rsidRPr="00982F44">
        <w:rPr>
          <w:rFonts w:ascii="Times New Roman" w:hAnsi="Times New Roman" w:cs="Times New Roman"/>
          <w:sz w:val="26"/>
          <w:szCs w:val="26"/>
        </w:rPr>
        <w:t xml:space="preserve"> Администрации Томской области от 03.04.2014              </w:t>
      </w:r>
      <w:r w:rsidR="006972B1">
        <w:rPr>
          <w:rFonts w:ascii="Times New Roman" w:hAnsi="Times New Roman" w:cs="Times New Roman"/>
          <w:sz w:val="26"/>
          <w:szCs w:val="26"/>
        </w:rPr>
        <w:t>№</w:t>
      </w:r>
      <w:r w:rsidRPr="00982F44">
        <w:rPr>
          <w:rFonts w:ascii="Times New Roman" w:hAnsi="Times New Roman" w:cs="Times New Roman"/>
          <w:sz w:val="26"/>
          <w:szCs w:val="26"/>
        </w:rPr>
        <w:t xml:space="preserve"> 119а «Об утверждении Порядка принятия решений о разработке государственных программ Томской области, их формирования и реализации» </w:t>
      </w:r>
    </w:p>
    <w:p w:rsidR="0008339D" w:rsidRPr="00982F44" w:rsidRDefault="00EB2CC9" w:rsidP="00ED06E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ПРИКАЗЫВАЮ</w:t>
      </w:r>
      <w:r w:rsidR="0008339D" w:rsidRPr="00982F44">
        <w:rPr>
          <w:rFonts w:ascii="Times New Roman" w:hAnsi="Times New Roman" w:cs="Times New Roman"/>
          <w:sz w:val="26"/>
          <w:szCs w:val="26"/>
        </w:rPr>
        <w:t>:</w:t>
      </w:r>
    </w:p>
    <w:p w:rsidR="0008339D" w:rsidRDefault="0008339D" w:rsidP="00ED06EB">
      <w:pPr>
        <w:autoSpaceDE w:val="0"/>
        <w:autoSpaceDN w:val="0"/>
        <w:adjustRightInd w:val="0"/>
        <w:jc w:val="both"/>
        <w:rPr>
          <w:szCs w:val="26"/>
        </w:rPr>
      </w:pPr>
      <w:r w:rsidRPr="00982F44">
        <w:rPr>
          <w:szCs w:val="26"/>
        </w:rPr>
        <w:t xml:space="preserve">1. </w:t>
      </w:r>
      <w:r w:rsidR="0086280E">
        <w:rPr>
          <w:szCs w:val="26"/>
        </w:rPr>
        <w:t>Утвердить прилагаемое</w:t>
      </w:r>
      <w:r w:rsidR="00EB2CC9">
        <w:rPr>
          <w:szCs w:val="26"/>
        </w:rPr>
        <w:t xml:space="preserve"> </w:t>
      </w:r>
      <w:hyperlink w:anchor="Par41" w:tooltip="РЕШЕНИЕ" w:history="1">
        <w:r w:rsidR="00982F44" w:rsidRPr="00982F44">
          <w:rPr>
            <w:szCs w:val="26"/>
          </w:rPr>
          <w:t>решение</w:t>
        </w:r>
      </w:hyperlink>
      <w:r w:rsidRPr="00982F44">
        <w:rPr>
          <w:szCs w:val="26"/>
        </w:rPr>
        <w:t xml:space="preserve"> </w:t>
      </w:r>
      <w:r w:rsidR="00ED06EB" w:rsidRPr="00ED06EB">
        <w:rPr>
          <w:szCs w:val="26"/>
        </w:rPr>
        <w:t xml:space="preserve">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</w:t>
      </w:r>
      <w:r w:rsidR="0086280E">
        <w:rPr>
          <w:szCs w:val="26"/>
        </w:rPr>
        <w:t xml:space="preserve">                    </w:t>
      </w:r>
      <w:r w:rsidR="00ED06EB" w:rsidRPr="00ED06EB">
        <w:rPr>
          <w:szCs w:val="26"/>
        </w:rPr>
        <w:t xml:space="preserve">в государственную собственность Томской области и об определении объектов муниципальной собственности для предоставления субсидии местным бюджетам </w:t>
      </w:r>
      <w:r w:rsidR="0086280E">
        <w:rPr>
          <w:szCs w:val="26"/>
        </w:rPr>
        <w:t xml:space="preserve">                       </w:t>
      </w:r>
      <w:r w:rsidR="00ED06EB" w:rsidRPr="00ED06EB">
        <w:rPr>
          <w:szCs w:val="26"/>
        </w:rPr>
        <w:t xml:space="preserve">на </w:t>
      </w:r>
      <w:proofErr w:type="spellStart"/>
      <w:r w:rsidR="00ED06EB" w:rsidRPr="00ED06EB">
        <w:rPr>
          <w:szCs w:val="26"/>
        </w:rPr>
        <w:t>софинансирование</w:t>
      </w:r>
      <w:proofErr w:type="spellEnd"/>
      <w:r w:rsidR="00ED06EB" w:rsidRPr="00ED06EB">
        <w:rPr>
          <w:szCs w:val="26"/>
        </w:rPr>
        <w:t xml:space="preserve"> капитальных вложений в объекты муниципальной собственности</w:t>
      </w:r>
      <w:r w:rsidR="00EB2CC9">
        <w:rPr>
          <w:szCs w:val="26"/>
        </w:rPr>
        <w:t>.</w:t>
      </w:r>
    </w:p>
    <w:p w:rsidR="0086280E" w:rsidRDefault="000B7C79" w:rsidP="00ED06E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08339D" w:rsidRPr="00982F44">
        <w:rPr>
          <w:rFonts w:ascii="Times New Roman" w:hAnsi="Times New Roman" w:cs="Times New Roman"/>
          <w:sz w:val="26"/>
          <w:szCs w:val="26"/>
        </w:rPr>
        <w:t xml:space="preserve">. </w:t>
      </w:r>
      <w:r w:rsidR="0086280E">
        <w:rPr>
          <w:rFonts w:ascii="Times New Roman" w:hAnsi="Times New Roman" w:cs="Times New Roman"/>
          <w:sz w:val="26"/>
          <w:szCs w:val="26"/>
        </w:rPr>
        <w:t xml:space="preserve">Настоящий приказ вступает в силу </w:t>
      </w:r>
      <w:r w:rsidR="004F2BF7">
        <w:rPr>
          <w:rFonts w:ascii="Times New Roman" w:hAnsi="Times New Roman" w:cs="Times New Roman"/>
          <w:sz w:val="26"/>
          <w:szCs w:val="26"/>
        </w:rPr>
        <w:t>со</w:t>
      </w:r>
      <w:r w:rsidR="000B7E61">
        <w:rPr>
          <w:rFonts w:ascii="Times New Roman" w:hAnsi="Times New Roman" w:cs="Times New Roman"/>
          <w:sz w:val="26"/>
          <w:szCs w:val="26"/>
        </w:rPr>
        <w:t xml:space="preserve"> дня его официального опубликования</w:t>
      </w:r>
      <w:r w:rsidR="0086280E">
        <w:rPr>
          <w:rFonts w:ascii="Times New Roman" w:hAnsi="Times New Roman" w:cs="Times New Roman"/>
          <w:sz w:val="26"/>
          <w:szCs w:val="26"/>
        </w:rPr>
        <w:t>.</w:t>
      </w:r>
    </w:p>
    <w:p w:rsidR="0008339D" w:rsidRPr="00982F44" w:rsidRDefault="0086280E" w:rsidP="00ED06E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="0008339D" w:rsidRPr="00982F44">
        <w:rPr>
          <w:rFonts w:ascii="Times New Roman" w:hAnsi="Times New Roman" w:cs="Times New Roman"/>
          <w:sz w:val="26"/>
          <w:szCs w:val="26"/>
        </w:rPr>
        <w:t>Контроль за исполнением настоящего приказа оставляю за собой.</w:t>
      </w:r>
    </w:p>
    <w:p w:rsidR="00A31D54" w:rsidRPr="00982F44" w:rsidRDefault="002D3C05" w:rsidP="00164FD2">
      <w:pPr>
        <w:ind w:left="360" w:firstLine="0"/>
        <w:jc w:val="both"/>
        <w:rPr>
          <w:szCs w:val="26"/>
        </w:rPr>
      </w:pPr>
      <w:r>
        <w:rPr>
          <w:noProof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7" type="#_x0000_t75" style="position:absolute;left:0;text-align:left;margin-left:228pt;margin-top:10.8pt;width:123pt;height:122.25pt;z-index:-251658240;visibility:visible">
            <v:imagedata r:id="rId8" o:title="печать" gain="1.25"/>
          </v:shape>
        </w:pict>
      </w:r>
    </w:p>
    <w:p w:rsidR="003C0C7C" w:rsidRPr="00982F44" w:rsidRDefault="003C0C7C" w:rsidP="00164FD2">
      <w:pPr>
        <w:ind w:left="360" w:firstLine="0"/>
        <w:jc w:val="both"/>
        <w:rPr>
          <w:szCs w:val="26"/>
        </w:rPr>
      </w:pPr>
    </w:p>
    <w:p w:rsidR="003C0C7C" w:rsidRPr="00982F44" w:rsidRDefault="003C0C7C" w:rsidP="00164FD2">
      <w:pPr>
        <w:ind w:left="360" w:firstLine="0"/>
        <w:jc w:val="both"/>
        <w:rPr>
          <w:szCs w:val="26"/>
        </w:rPr>
      </w:pPr>
    </w:p>
    <w:p w:rsidR="00296699" w:rsidRPr="00982F44" w:rsidRDefault="003C0C7C" w:rsidP="002647E3">
      <w:pPr>
        <w:ind w:firstLine="0"/>
        <w:jc w:val="both"/>
        <w:rPr>
          <w:szCs w:val="26"/>
        </w:rPr>
      </w:pPr>
      <w:r w:rsidRPr="00982F44">
        <w:rPr>
          <w:szCs w:val="26"/>
        </w:rPr>
        <w:t>Начальник Департамента                                                               М.В.Максимов</w:t>
      </w:r>
      <w:r w:rsidR="00164FD2" w:rsidRPr="00982F44">
        <w:rPr>
          <w:szCs w:val="26"/>
        </w:rPr>
        <w:t xml:space="preserve">         </w:t>
      </w:r>
      <w:r w:rsidR="004D27C5" w:rsidRPr="00982F44">
        <w:rPr>
          <w:szCs w:val="26"/>
        </w:rPr>
        <w:t xml:space="preserve">                         </w:t>
      </w:r>
      <w:r w:rsidR="00164FD2" w:rsidRPr="00982F44">
        <w:rPr>
          <w:szCs w:val="26"/>
        </w:rPr>
        <w:tab/>
      </w:r>
      <w:r w:rsidR="00B971AD" w:rsidRPr="00982F44">
        <w:rPr>
          <w:szCs w:val="26"/>
        </w:rPr>
        <w:t xml:space="preserve">    </w:t>
      </w:r>
      <w:r w:rsidR="00164FD2" w:rsidRPr="00982F44">
        <w:rPr>
          <w:szCs w:val="26"/>
        </w:rPr>
        <w:t xml:space="preserve"> </w:t>
      </w:r>
    </w:p>
    <w:p w:rsidR="004A448F" w:rsidRDefault="0068110C" w:rsidP="002647E3">
      <w:pPr>
        <w:ind w:firstLine="0"/>
        <w:jc w:val="both"/>
        <w:rPr>
          <w:szCs w:val="26"/>
        </w:rPr>
      </w:pPr>
      <w:r w:rsidRPr="00A31D54">
        <w:rPr>
          <w:szCs w:val="26"/>
        </w:rPr>
        <w:t xml:space="preserve">       </w:t>
      </w:r>
    </w:p>
    <w:p w:rsidR="000B7C79" w:rsidRDefault="000B7C79" w:rsidP="002647E3">
      <w:pPr>
        <w:ind w:firstLine="0"/>
        <w:jc w:val="both"/>
        <w:rPr>
          <w:szCs w:val="26"/>
        </w:rPr>
      </w:pPr>
    </w:p>
    <w:p w:rsidR="000B7C79" w:rsidRDefault="000B7C79" w:rsidP="002647E3">
      <w:pPr>
        <w:ind w:firstLine="0"/>
        <w:jc w:val="both"/>
        <w:rPr>
          <w:szCs w:val="26"/>
        </w:rPr>
      </w:pPr>
    </w:p>
    <w:p w:rsidR="004F2BF7" w:rsidRDefault="004F2BF7" w:rsidP="002647E3">
      <w:pPr>
        <w:ind w:firstLine="0"/>
        <w:jc w:val="both"/>
        <w:rPr>
          <w:szCs w:val="26"/>
        </w:rPr>
      </w:pPr>
    </w:p>
    <w:p w:rsidR="000A38EA" w:rsidRDefault="004E1EAB" w:rsidP="003168F3">
      <w:pPr>
        <w:ind w:firstLine="0"/>
        <w:jc w:val="both"/>
        <w:rPr>
          <w:sz w:val="20"/>
        </w:rPr>
      </w:pPr>
      <w:proofErr w:type="spellStart"/>
      <w:r>
        <w:rPr>
          <w:sz w:val="20"/>
        </w:rPr>
        <w:t>И</w:t>
      </w:r>
      <w:r w:rsidR="00382858">
        <w:rPr>
          <w:sz w:val="20"/>
        </w:rPr>
        <w:t>.</w:t>
      </w:r>
      <w:r>
        <w:rPr>
          <w:sz w:val="20"/>
        </w:rPr>
        <w:t>А</w:t>
      </w:r>
      <w:r w:rsidR="00382858">
        <w:rPr>
          <w:sz w:val="20"/>
        </w:rPr>
        <w:t>.</w:t>
      </w:r>
      <w:r w:rsidR="006C6223">
        <w:rPr>
          <w:sz w:val="20"/>
        </w:rPr>
        <w:t>Индукаева</w:t>
      </w:r>
      <w:proofErr w:type="spellEnd"/>
    </w:p>
    <w:p w:rsidR="00A21545" w:rsidRDefault="00A21545" w:rsidP="003168F3">
      <w:pPr>
        <w:ind w:firstLine="0"/>
        <w:jc w:val="both"/>
        <w:rPr>
          <w:sz w:val="20"/>
        </w:rPr>
      </w:pPr>
    </w:p>
    <w:p w:rsidR="00A21545" w:rsidRDefault="00A21545" w:rsidP="00155A3B">
      <w:pPr>
        <w:pStyle w:val="ConsPlusNormal"/>
        <w:rPr>
          <w:sz w:val="26"/>
          <w:szCs w:val="26"/>
        </w:rPr>
        <w:sectPr w:rsidR="00A21545" w:rsidSect="002B5A3B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 w:code="9"/>
          <w:pgMar w:top="568" w:right="567" w:bottom="568" w:left="1134" w:header="720" w:footer="567" w:gutter="0"/>
          <w:cols w:space="720"/>
          <w:titlePg/>
          <w:docGrid w:linePitch="84"/>
        </w:sectPr>
      </w:pPr>
    </w:p>
    <w:tbl>
      <w:tblPr>
        <w:tblW w:w="0" w:type="auto"/>
        <w:tblInd w:w="10456" w:type="dxa"/>
        <w:tblLook w:val="04A0"/>
      </w:tblPr>
      <w:tblGrid>
        <w:gridCol w:w="4897"/>
      </w:tblGrid>
      <w:tr w:rsidR="00A21545" w:rsidRPr="00F41586" w:rsidTr="00A21545">
        <w:tc>
          <w:tcPr>
            <w:tcW w:w="4897" w:type="dxa"/>
          </w:tcPr>
          <w:p w:rsidR="004D7B27" w:rsidRDefault="004D7B27" w:rsidP="00155A3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 w:colFirst="0" w:colLast="0"/>
          </w:p>
          <w:p w:rsidR="004D7B27" w:rsidRDefault="004D7B27" w:rsidP="00155A3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1545" w:rsidRPr="00155A3B" w:rsidRDefault="00A21545" w:rsidP="00155A3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55A3B">
              <w:rPr>
                <w:rFonts w:ascii="Times New Roman" w:hAnsi="Times New Roman" w:cs="Times New Roman"/>
                <w:sz w:val="26"/>
                <w:szCs w:val="26"/>
              </w:rPr>
              <w:t>УТВЕРЖДЕНО</w:t>
            </w:r>
          </w:p>
          <w:p w:rsidR="00A21545" w:rsidRPr="00155A3B" w:rsidRDefault="00A21545" w:rsidP="00155A3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55A3B">
              <w:rPr>
                <w:rFonts w:ascii="Times New Roman" w:hAnsi="Times New Roman" w:cs="Times New Roman"/>
                <w:sz w:val="26"/>
                <w:szCs w:val="26"/>
              </w:rPr>
              <w:t xml:space="preserve">приказом Департамента по молодежной политике, физической культуре и спорту Томской области </w:t>
            </w:r>
          </w:p>
          <w:p w:rsidR="00A21545" w:rsidRPr="00155A3B" w:rsidRDefault="00A21545" w:rsidP="00155A3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55A3B">
              <w:rPr>
                <w:rFonts w:ascii="Times New Roman" w:hAnsi="Times New Roman" w:cs="Times New Roman"/>
                <w:sz w:val="26"/>
                <w:szCs w:val="26"/>
              </w:rPr>
              <w:t xml:space="preserve">от </w:t>
            </w:r>
            <w:r w:rsidRPr="00155A3B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26.10.2018</w:t>
            </w:r>
            <w:r w:rsidRPr="00155A3B">
              <w:rPr>
                <w:rFonts w:ascii="Times New Roman" w:hAnsi="Times New Roman" w:cs="Times New Roman"/>
                <w:sz w:val="26"/>
                <w:szCs w:val="26"/>
              </w:rPr>
              <w:t xml:space="preserve">  № </w:t>
            </w:r>
            <w:r w:rsidRPr="00155A3B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27</w:t>
            </w:r>
          </w:p>
          <w:p w:rsidR="00A21545" w:rsidRDefault="00A21545" w:rsidP="00A21545">
            <w:pPr>
              <w:pStyle w:val="ConsPlusNormal"/>
              <w:ind w:firstLine="709"/>
            </w:pPr>
          </w:p>
        </w:tc>
      </w:tr>
      <w:bookmarkEnd w:id="0"/>
    </w:tbl>
    <w:p w:rsidR="004D7B27" w:rsidRDefault="004D7B27" w:rsidP="00A21545">
      <w:pPr>
        <w:pStyle w:val="ConsPlusNormal"/>
        <w:jc w:val="center"/>
      </w:pPr>
    </w:p>
    <w:p w:rsidR="004D7B27" w:rsidRDefault="004D7B27" w:rsidP="00A21545">
      <w:pPr>
        <w:pStyle w:val="ConsPlusNormal"/>
        <w:jc w:val="center"/>
      </w:pPr>
    </w:p>
    <w:p w:rsidR="00A21545" w:rsidRDefault="00A21545" w:rsidP="00155A3B">
      <w:pPr>
        <w:autoSpaceDE w:val="0"/>
        <w:autoSpaceDN w:val="0"/>
        <w:adjustRightInd w:val="0"/>
        <w:jc w:val="center"/>
        <w:rPr>
          <w:szCs w:val="26"/>
        </w:rPr>
      </w:pPr>
      <w:proofErr w:type="gramStart"/>
      <w:r w:rsidRPr="00861901">
        <w:rPr>
          <w:szCs w:val="26"/>
        </w:rPr>
        <w:t xml:space="preserve">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</w:t>
      </w:r>
      <w:r>
        <w:rPr>
          <w:szCs w:val="26"/>
        </w:rPr>
        <w:t xml:space="preserve"> </w:t>
      </w:r>
      <w:r w:rsidRPr="00861901">
        <w:rPr>
          <w:szCs w:val="26"/>
        </w:rPr>
        <w:t xml:space="preserve">на осуществление капитальных вложений в объекты капитального строительства государственной собственности Томской области </w:t>
      </w:r>
      <w:r>
        <w:rPr>
          <w:szCs w:val="26"/>
        </w:rPr>
        <w:t xml:space="preserve"> </w:t>
      </w:r>
      <w:r w:rsidRPr="00861901">
        <w:rPr>
          <w:szCs w:val="26"/>
        </w:rPr>
        <w:t>и приобретение объектов недвижимого имущества в государственную собственность Томской области и об определении</w:t>
      </w:r>
      <w:proofErr w:type="gramEnd"/>
      <w:r w:rsidRPr="00861901">
        <w:rPr>
          <w:szCs w:val="26"/>
        </w:rPr>
        <w:t xml:space="preserve"> объектов муниципальной собственности для предоставления субсидии местным бюджетам на </w:t>
      </w:r>
      <w:proofErr w:type="spellStart"/>
      <w:r w:rsidRPr="00861901">
        <w:rPr>
          <w:szCs w:val="26"/>
        </w:rPr>
        <w:t>софинансирование</w:t>
      </w:r>
      <w:proofErr w:type="spellEnd"/>
      <w:r w:rsidRPr="00861901">
        <w:rPr>
          <w:szCs w:val="26"/>
        </w:rPr>
        <w:t xml:space="preserve"> капитальных вложений в объекты муниципальной собственности</w:t>
      </w:r>
    </w:p>
    <w:p w:rsidR="004D7B27" w:rsidRPr="00861901" w:rsidRDefault="004D7B27" w:rsidP="00155A3B">
      <w:pPr>
        <w:autoSpaceDE w:val="0"/>
        <w:autoSpaceDN w:val="0"/>
        <w:adjustRightInd w:val="0"/>
        <w:jc w:val="center"/>
        <w:rPr>
          <w:szCs w:val="26"/>
        </w:rPr>
      </w:pPr>
    </w:p>
    <w:tbl>
      <w:tblPr>
        <w:tblW w:w="1516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1247"/>
        <w:gridCol w:w="1276"/>
        <w:gridCol w:w="1276"/>
        <w:gridCol w:w="567"/>
        <w:gridCol w:w="1276"/>
        <w:gridCol w:w="141"/>
        <w:gridCol w:w="1418"/>
        <w:gridCol w:w="709"/>
        <w:gridCol w:w="1275"/>
        <w:gridCol w:w="1134"/>
        <w:gridCol w:w="709"/>
        <w:gridCol w:w="1134"/>
        <w:gridCol w:w="851"/>
        <w:gridCol w:w="850"/>
        <w:gridCol w:w="851"/>
      </w:tblGrid>
      <w:tr w:rsidR="00A21545" w:rsidRPr="00155A3B" w:rsidTr="00A21545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пп</w:t>
            </w:r>
            <w:proofErr w:type="spellEnd"/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Наименование объектов капитального строительства в соответствии с ПСД (при наличии) или приобретаемого Объекта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Наименование ГРБС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21545" w:rsidRPr="00155A3B" w:rsidRDefault="00A21545" w:rsidP="00A21545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Форма собственности                              (о - областная, м - муниципальная)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21545" w:rsidRPr="00155A3B" w:rsidRDefault="00A21545" w:rsidP="00A21545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Наименование государственного (муниципального) заказчика/ наименование застройщика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21545" w:rsidRPr="00155A3B" w:rsidRDefault="00A21545" w:rsidP="00A21545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Мощность (прирост мощности Объекта)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21545" w:rsidRPr="00155A3B" w:rsidRDefault="00A21545" w:rsidP="00A21545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Срок ввода в эксплуатацию                        (приобретения Объекта)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21545" w:rsidRPr="00155A3B" w:rsidRDefault="00A21545" w:rsidP="00A21545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Сметная стоимость Объекта (при наличии ПСД) или предполагаемая стоимость с выделением объема финансирования на разработку ПСД - всего, тыс.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21545" w:rsidRPr="00155A3B" w:rsidRDefault="00A21545" w:rsidP="00A21545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4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Распределение общего объема предоставляемых инвестиций (размера субсидий, общего размера средств учреждения по годам реализации Объекта с выделением объема инвестиций (средств) на подготовку ПСД (в ценах соответствующих лет реализации инвестиционного проекта), тыс. руб.</w:t>
            </w:r>
          </w:p>
        </w:tc>
      </w:tr>
      <w:tr w:rsidR="00A21545" w:rsidRPr="00155A3B" w:rsidTr="00A21545">
        <w:trPr>
          <w:cantSplit/>
          <w:trHeight w:val="1396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21545" w:rsidRPr="00155A3B" w:rsidRDefault="00A21545" w:rsidP="00A21545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общий объем инвестиций (размер субсидии, размер средств учреждения)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2018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</w:p>
        </w:tc>
      </w:tr>
      <w:tr w:rsidR="00A21545" w:rsidRPr="00155A3B" w:rsidTr="00A21545">
        <w:trPr>
          <w:trHeight w:val="6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</w:tr>
      <w:tr w:rsidR="00A21545" w:rsidRPr="00155A3B" w:rsidTr="00A21545">
        <w:tc>
          <w:tcPr>
            <w:tcW w:w="151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Группа 3.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и (или) муниципальную собственность, имеющие сметную стоимость</w:t>
            </w:r>
          </w:p>
        </w:tc>
      </w:tr>
      <w:tr w:rsidR="00A21545" w:rsidRPr="00155A3B" w:rsidTr="00A21545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 xml:space="preserve">Реконструкция стадиона «Юность»                  в </w:t>
            </w:r>
            <w:proofErr w:type="spellStart"/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с.Каргасок</w:t>
            </w:r>
            <w:proofErr w:type="spellEnd"/>
            <w:r w:rsidRPr="00155A3B">
              <w:rPr>
                <w:rFonts w:ascii="Times New Roman" w:hAnsi="Times New Roman" w:cs="Times New Roman"/>
                <w:sz w:val="16"/>
                <w:szCs w:val="16"/>
              </w:rPr>
              <w:t xml:space="preserve"> Томской </w:t>
            </w:r>
            <w:r w:rsidRPr="00155A3B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Департамент архитектуры и строительства Томской области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реконструкция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Муниципальное казенное учреждение «Управление жилищно-</w:t>
            </w:r>
            <w:r w:rsidRPr="00155A3B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коммунального хозяйства и капитального строительства муниципального образования «</w:t>
            </w:r>
            <w:proofErr w:type="spellStart"/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Каргасокский</w:t>
            </w:r>
            <w:proofErr w:type="spellEnd"/>
            <w:r w:rsidRPr="00155A3B">
              <w:rPr>
                <w:rFonts w:ascii="Times New Roman" w:hAnsi="Times New Roman" w:cs="Times New Roman"/>
                <w:sz w:val="16"/>
                <w:szCs w:val="16"/>
              </w:rPr>
              <w:t xml:space="preserve"> район»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ЕПС  стадиона в летний период – 50 чел./</w:t>
            </w:r>
            <w:proofErr w:type="gramStart"/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см</w:t>
            </w:r>
            <w:proofErr w:type="gramEnd"/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.;</w:t>
            </w:r>
          </w:p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 xml:space="preserve">ЕПС стадиона в зимний период – 75 </w:t>
            </w:r>
            <w:r w:rsidRPr="00155A3B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чел./см.;</w:t>
            </w:r>
          </w:p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Административное здание: общая площадь – 386,84 кв</w:t>
            </w:r>
            <w:proofErr w:type="gramStart"/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;</w:t>
            </w:r>
          </w:p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Холодный склад для инвентаря: общая площадь 45,4 кв.м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2019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77 562,41</w:t>
            </w:r>
          </w:p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в т.ч. ПСД -</w:t>
            </w:r>
          </w:p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1 479,04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21545" w:rsidRPr="00155A3B" w:rsidRDefault="00A21545" w:rsidP="00A21545">
            <w:pPr>
              <w:pStyle w:val="ConsPlusNormal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Субсидии муниципальным образованиям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ОБ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 xml:space="preserve">35 000,0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20 000,0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15 000,0</w:t>
            </w:r>
          </w:p>
        </w:tc>
      </w:tr>
      <w:tr w:rsidR="00A21545" w:rsidRPr="00155A3B" w:rsidTr="00A2154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ФБ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21545" w:rsidRPr="00155A3B" w:rsidTr="00A2154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МБ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34 105,374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28 000,0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5 105,374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A21545" w:rsidRPr="00155A3B" w:rsidTr="00A2154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ВБ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6  977,996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6  977,996</w:t>
            </w:r>
          </w:p>
        </w:tc>
      </w:tr>
      <w:tr w:rsidR="00A21545" w:rsidRPr="00155A3B" w:rsidTr="00A2154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76 083,37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28 000,0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25 105,374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22 977,996</w:t>
            </w:r>
          </w:p>
        </w:tc>
      </w:tr>
      <w:tr w:rsidR="00A21545" w:rsidRPr="00155A3B" w:rsidTr="00A21545">
        <w:trPr>
          <w:trHeight w:val="174"/>
        </w:trPr>
        <w:tc>
          <w:tcPr>
            <w:tcW w:w="10773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Итого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и (или) муниципальную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ОБ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 xml:space="preserve">35 000,0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20 000,0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15 000,0</w:t>
            </w:r>
          </w:p>
        </w:tc>
      </w:tr>
      <w:tr w:rsidR="00A21545" w:rsidRPr="00155A3B" w:rsidTr="00A21545">
        <w:tc>
          <w:tcPr>
            <w:tcW w:w="10773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ФБ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21545" w:rsidRPr="00155A3B" w:rsidTr="00A21545">
        <w:tc>
          <w:tcPr>
            <w:tcW w:w="10773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МБ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34 105,374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28 000,0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5 105,374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A21545" w:rsidRPr="00155A3B" w:rsidTr="00A21545">
        <w:tc>
          <w:tcPr>
            <w:tcW w:w="10773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ВБ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6  977,996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6  977,996</w:t>
            </w:r>
          </w:p>
        </w:tc>
      </w:tr>
      <w:tr w:rsidR="00A21545" w:rsidRPr="00155A3B" w:rsidTr="00A21545">
        <w:tc>
          <w:tcPr>
            <w:tcW w:w="10773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jc w:val="both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545" w:rsidRPr="00155A3B" w:rsidRDefault="00A21545" w:rsidP="00A2154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76083,37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28 000,0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25 105,374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45" w:rsidRPr="00155A3B" w:rsidRDefault="00A21545" w:rsidP="00A2154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55A3B">
              <w:rPr>
                <w:rFonts w:ascii="Times New Roman" w:hAnsi="Times New Roman" w:cs="Times New Roman"/>
                <w:sz w:val="16"/>
                <w:szCs w:val="16"/>
              </w:rPr>
              <w:t>22 977,996</w:t>
            </w:r>
          </w:p>
        </w:tc>
      </w:tr>
    </w:tbl>
    <w:p w:rsidR="00A21545" w:rsidRPr="005A1A2E" w:rsidRDefault="00A21545" w:rsidP="00A21545">
      <w:pPr>
        <w:pStyle w:val="ConsPlusNormal"/>
        <w:jc w:val="both"/>
        <w:rPr>
          <w:sz w:val="18"/>
          <w:szCs w:val="18"/>
        </w:rPr>
      </w:pPr>
    </w:p>
    <w:p w:rsidR="00A21545" w:rsidRPr="004D7B27" w:rsidRDefault="00A21545" w:rsidP="00A2154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4D7B27">
        <w:rPr>
          <w:rFonts w:ascii="Times New Roman" w:hAnsi="Times New Roman" w:cs="Times New Roman"/>
          <w:sz w:val="26"/>
          <w:szCs w:val="26"/>
        </w:rPr>
        <w:t>ПСД – проектно-сметная документация</w:t>
      </w:r>
    </w:p>
    <w:p w:rsidR="00A21545" w:rsidRPr="004D7B27" w:rsidRDefault="00A21545" w:rsidP="00A2154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4D7B27">
        <w:rPr>
          <w:rFonts w:ascii="Times New Roman" w:hAnsi="Times New Roman" w:cs="Times New Roman"/>
          <w:sz w:val="26"/>
          <w:szCs w:val="26"/>
        </w:rPr>
        <w:t>ГРБС – главные распорядители средств областного бюджета</w:t>
      </w:r>
    </w:p>
    <w:p w:rsidR="00A21545" w:rsidRPr="004D7B27" w:rsidRDefault="00A21545" w:rsidP="00A2154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4D7B27">
        <w:rPr>
          <w:rFonts w:ascii="Times New Roman" w:hAnsi="Times New Roman" w:cs="Times New Roman"/>
          <w:sz w:val="26"/>
          <w:szCs w:val="26"/>
        </w:rPr>
        <w:t>ЕПС – единовременная пропускная способность</w:t>
      </w:r>
    </w:p>
    <w:p w:rsidR="00A21545" w:rsidRPr="004D7B27" w:rsidRDefault="00A21545" w:rsidP="00A2154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4D7B27">
        <w:rPr>
          <w:rFonts w:ascii="Times New Roman" w:hAnsi="Times New Roman" w:cs="Times New Roman"/>
          <w:sz w:val="26"/>
          <w:szCs w:val="26"/>
        </w:rPr>
        <w:t>ОБ – средства областного бюджета</w:t>
      </w:r>
    </w:p>
    <w:p w:rsidR="00A21545" w:rsidRPr="004D7B27" w:rsidRDefault="00A21545" w:rsidP="00A2154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4D7B27">
        <w:rPr>
          <w:rFonts w:ascii="Times New Roman" w:hAnsi="Times New Roman" w:cs="Times New Roman"/>
          <w:sz w:val="26"/>
          <w:szCs w:val="26"/>
        </w:rPr>
        <w:t>ФБ – планируемые к привлечению (привлеченные) средства федерального бюджета (по согласованию)</w:t>
      </w:r>
    </w:p>
    <w:p w:rsidR="00A21545" w:rsidRPr="004D7B27" w:rsidRDefault="00A21545" w:rsidP="00A2154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4D7B27">
        <w:rPr>
          <w:rFonts w:ascii="Times New Roman" w:hAnsi="Times New Roman" w:cs="Times New Roman"/>
          <w:sz w:val="26"/>
          <w:szCs w:val="26"/>
        </w:rPr>
        <w:t xml:space="preserve">МБ – средства местного бюджета исходя из установленного уровня </w:t>
      </w:r>
      <w:proofErr w:type="spellStart"/>
      <w:r w:rsidRPr="004D7B27">
        <w:rPr>
          <w:rFonts w:ascii="Times New Roman" w:hAnsi="Times New Roman" w:cs="Times New Roman"/>
          <w:sz w:val="26"/>
          <w:szCs w:val="26"/>
        </w:rPr>
        <w:t>софинансирования</w:t>
      </w:r>
      <w:proofErr w:type="spellEnd"/>
      <w:r w:rsidRPr="004D7B27">
        <w:rPr>
          <w:rFonts w:ascii="Times New Roman" w:hAnsi="Times New Roman" w:cs="Times New Roman"/>
          <w:sz w:val="26"/>
          <w:szCs w:val="26"/>
        </w:rPr>
        <w:t xml:space="preserve"> (по согласованию)</w:t>
      </w:r>
    </w:p>
    <w:p w:rsidR="00A21545" w:rsidRPr="004D7B27" w:rsidRDefault="00A21545" w:rsidP="00A2154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4D7B27">
        <w:rPr>
          <w:rFonts w:ascii="Times New Roman" w:hAnsi="Times New Roman" w:cs="Times New Roman"/>
          <w:sz w:val="26"/>
          <w:szCs w:val="26"/>
        </w:rPr>
        <w:t>ВБ – планируемые к привлечению (привлеченные) средства из внебюджетных источников (по согласованию)</w:t>
      </w:r>
    </w:p>
    <w:p w:rsidR="00A21545" w:rsidRDefault="00A21545" w:rsidP="003168F3">
      <w:pPr>
        <w:ind w:firstLine="0"/>
        <w:jc w:val="both"/>
        <w:rPr>
          <w:sz w:val="20"/>
        </w:rPr>
      </w:pPr>
    </w:p>
    <w:sectPr w:rsidR="00A21545" w:rsidSect="00267B4F">
      <w:headerReference w:type="first" r:id="rId13"/>
      <w:pgSz w:w="16840" w:h="11907" w:orient="landscape" w:code="9"/>
      <w:pgMar w:top="1134" w:right="567" w:bottom="567" w:left="567" w:header="720" w:footer="567" w:gutter="0"/>
      <w:cols w:space="720"/>
      <w:titlePg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11B9" w:rsidRDefault="001611B9">
      <w:r>
        <w:separator/>
      </w:r>
    </w:p>
  </w:endnote>
  <w:endnote w:type="continuationSeparator" w:id="0">
    <w:p w:rsidR="001611B9" w:rsidRDefault="001611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545" w:rsidRDefault="00A21545">
    <w:pPr>
      <w:pStyle w:val="a6"/>
      <w:ind w:left="-567"/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11B9" w:rsidRDefault="001611B9">
      <w:r>
        <w:separator/>
      </w:r>
    </w:p>
  </w:footnote>
  <w:footnote w:type="continuationSeparator" w:id="0">
    <w:p w:rsidR="001611B9" w:rsidRDefault="001611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545" w:rsidRDefault="00CF2694" w:rsidP="00A21545">
    <w:pPr>
      <w:pStyle w:val="a4"/>
      <w:rPr>
        <w:rStyle w:val="a7"/>
      </w:rPr>
    </w:pPr>
    <w:r>
      <w:rPr>
        <w:rStyle w:val="a7"/>
      </w:rPr>
      <w:fldChar w:fldCharType="begin"/>
    </w:r>
    <w:r w:rsidR="00A21545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67B4F">
      <w:rPr>
        <w:rStyle w:val="a7"/>
        <w:noProof/>
      </w:rPr>
      <w:t>2</w:t>
    </w:r>
    <w:r>
      <w:rPr>
        <w:rStyle w:val="a7"/>
      </w:rPr>
      <w:fldChar w:fldCharType="end"/>
    </w:r>
  </w:p>
  <w:p w:rsidR="00A21545" w:rsidRDefault="00A21545" w:rsidP="00A21545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A3B" w:rsidRDefault="00155A3B" w:rsidP="00155A3B">
    <w:pPr>
      <w:pStyle w:val="a4"/>
      <w:jc w:val="lef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545" w:rsidRDefault="00E1706B">
    <w:pPr>
      <w:spacing w:after="120"/>
      <w:ind w:firstLine="0"/>
      <w:jc w:val="center"/>
      <w:rPr>
        <w:b/>
      </w:rPr>
    </w:pPr>
    <w:r>
      <w:rPr>
        <w:noProof/>
      </w:rPr>
      <w:drawing>
        <wp:inline distT="0" distB="0" distL="0" distR="0">
          <wp:extent cx="1009650" cy="962025"/>
          <wp:effectExtent l="19050" t="0" r="0" b="0"/>
          <wp:docPr id="46" name="Рисунок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962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21545" w:rsidRDefault="00A21545" w:rsidP="00A21545">
    <w:pPr>
      <w:pStyle w:val="a4"/>
    </w:pPr>
    <w:r>
      <w:t xml:space="preserve">Департамент по </w:t>
    </w:r>
    <w:r w:rsidRPr="00A21545">
      <w:t>молодежной</w:t>
    </w:r>
    <w:r>
      <w:t xml:space="preserve"> политике, </w:t>
    </w:r>
    <w:r w:rsidRPr="00A21545">
      <w:t>физической</w:t>
    </w:r>
    <w:r>
      <w:t xml:space="preserve"> культуре и спорту Томской области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7B4F" w:rsidRDefault="00267B4F" w:rsidP="00A21545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26BC4"/>
    <w:multiLevelType w:val="hybridMultilevel"/>
    <w:tmpl w:val="9A1A6FAA"/>
    <w:lvl w:ilvl="0" w:tplc="643A633E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0CC225E2"/>
    <w:multiLevelType w:val="hybridMultilevel"/>
    <w:tmpl w:val="00E6F4EE"/>
    <w:lvl w:ilvl="0" w:tplc="A040331C">
      <w:start w:val="1"/>
      <w:numFmt w:val="decimal"/>
      <w:lvlText w:val="%1."/>
      <w:lvlJc w:val="left"/>
      <w:pPr>
        <w:tabs>
          <w:tab w:val="num" w:pos="1159"/>
        </w:tabs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0F9B6F82"/>
    <w:multiLevelType w:val="hybridMultilevel"/>
    <w:tmpl w:val="EAC65F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AC7946"/>
    <w:multiLevelType w:val="multilevel"/>
    <w:tmpl w:val="A7ECA4EE"/>
    <w:lvl w:ilvl="0">
      <w:start w:val="9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434"/>
        </w:tabs>
        <w:ind w:left="7434" w:hanging="708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7788"/>
        </w:tabs>
        <w:ind w:left="7788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142"/>
        </w:tabs>
        <w:ind w:left="8142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496"/>
        </w:tabs>
        <w:ind w:left="8496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850"/>
        </w:tabs>
        <w:ind w:left="885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204"/>
        </w:tabs>
        <w:ind w:left="9204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558"/>
        </w:tabs>
        <w:ind w:left="9558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912"/>
        </w:tabs>
        <w:ind w:left="9912" w:hanging="7080"/>
      </w:pPr>
      <w:rPr>
        <w:rFonts w:hint="default"/>
      </w:rPr>
    </w:lvl>
  </w:abstractNum>
  <w:abstractNum w:abstractNumId="4">
    <w:nsid w:val="116578C2"/>
    <w:multiLevelType w:val="hybridMultilevel"/>
    <w:tmpl w:val="62747C06"/>
    <w:lvl w:ilvl="0" w:tplc="E23CA70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56B82520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16D81807"/>
    <w:multiLevelType w:val="hybridMultilevel"/>
    <w:tmpl w:val="30A4736A"/>
    <w:lvl w:ilvl="0" w:tplc="1AC2EE8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19592CA6"/>
    <w:multiLevelType w:val="hybridMultilevel"/>
    <w:tmpl w:val="D8B894B8"/>
    <w:lvl w:ilvl="0" w:tplc="242AD7D6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9D77F18"/>
    <w:multiLevelType w:val="hybridMultilevel"/>
    <w:tmpl w:val="39E20968"/>
    <w:lvl w:ilvl="0" w:tplc="DBF83270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CD3145F"/>
    <w:multiLevelType w:val="hybridMultilevel"/>
    <w:tmpl w:val="B72242DA"/>
    <w:lvl w:ilvl="0" w:tplc="B2ECA864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20592E34"/>
    <w:multiLevelType w:val="hybridMultilevel"/>
    <w:tmpl w:val="9C0CEBA6"/>
    <w:lvl w:ilvl="0" w:tplc="D674B79E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0">
    <w:nsid w:val="242F57F7"/>
    <w:multiLevelType w:val="multilevel"/>
    <w:tmpl w:val="6F660A98"/>
    <w:lvl w:ilvl="0">
      <w:start w:val="1"/>
      <w:numFmt w:val="decimal"/>
      <w:lvlText w:val="%1."/>
      <w:lvlJc w:val="left"/>
      <w:pPr>
        <w:tabs>
          <w:tab w:val="num" w:pos="391"/>
        </w:tabs>
        <w:ind w:left="3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tabs>
          <w:tab w:val="num" w:pos="2557"/>
        </w:tabs>
        <w:ind w:left="2557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35"/>
        </w:tabs>
        <w:ind w:left="3235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13"/>
        </w:tabs>
        <w:ind w:left="3913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591"/>
        </w:tabs>
        <w:ind w:left="4591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269"/>
        </w:tabs>
        <w:ind w:left="5269" w:hanging="117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217"/>
        </w:tabs>
        <w:ind w:left="621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895"/>
        </w:tabs>
        <w:ind w:left="6895" w:hanging="1440"/>
      </w:pPr>
      <w:rPr>
        <w:rFonts w:hint="default"/>
      </w:rPr>
    </w:lvl>
  </w:abstractNum>
  <w:abstractNum w:abstractNumId="11">
    <w:nsid w:val="25BE172F"/>
    <w:multiLevelType w:val="hybridMultilevel"/>
    <w:tmpl w:val="1284A812"/>
    <w:lvl w:ilvl="0" w:tplc="DAB01306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F063092"/>
    <w:multiLevelType w:val="hybridMultilevel"/>
    <w:tmpl w:val="C590AF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C152BB"/>
    <w:multiLevelType w:val="hybridMultilevel"/>
    <w:tmpl w:val="2ADA7864"/>
    <w:lvl w:ilvl="0" w:tplc="EFA08E0E">
      <w:start w:val="1"/>
      <w:numFmt w:val="decimal"/>
      <w:lvlText w:val="%1."/>
      <w:lvlJc w:val="left"/>
      <w:pPr>
        <w:tabs>
          <w:tab w:val="num" w:pos="391"/>
        </w:tabs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11"/>
        </w:tabs>
        <w:ind w:left="111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31"/>
        </w:tabs>
        <w:ind w:left="183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51"/>
        </w:tabs>
        <w:ind w:left="255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71"/>
        </w:tabs>
        <w:ind w:left="327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91"/>
        </w:tabs>
        <w:ind w:left="399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11"/>
        </w:tabs>
        <w:ind w:left="471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31"/>
        </w:tabs>
        <w:ind w:left="543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51"/>
        </w:tabs>
        <w:ind w:left="6151" w:hanging="180"/>
      </w:pPr>
    </w:lvl>
  </w:abstractNum>
  <w:abstractNum w:abstractNumId="14">
    <w:nsid w:val="399D6C94"/>
    <w:multiLevelType w:val="hybridMultilevel"/>
    <w:tmpl w:val="783C3B0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CA678EE"/>
    <w:multiLevelType w:val="hybridMultilevel"/>
    <w:tmpl w:val="35845B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E6C75D2"/>
    <w:multiLevelType w:val="hybridMultilevel"/>
    <w:tmpl w:val="AA6CA27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04A0864"/>
    <w:multiLevelType w:val="hybridMultilevel"/>
    <w:tmpl w:val="A72A7E10"/>
    <w:lvl w:ilvl="0" w:tplc="63F62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17E31A0"/>
    <w:multiLevelType w:val="hybridMultilevel"/>
    <w:tmpl w:val="0E0656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EC7163"/>
    <w:multiLevelType w:val="hybridMultilevel"/>
    <w:tmpl w:val="9ED86D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80D6DA4"/>
    <w:multiLevelType w:val="hybridMultilevel"/>
    <w:tmpl w:val="AFCCB484"/>
    <w:lvl w:ilvl="0" w:tplc="7B0261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4908003F"/>
    <w:multiLevelType w:val="hybridMultilevel"/>
    <w:tmpl w:val="BE5A1B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D1028BC"/>
    <w:multiLevelType w:val="hybridMultilevel"/>
    <w:tmpl w:val="15BE7F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D4E66C8"/>
    <w:multiLevelType w:val="hybridMultilevel"/>
    <w:tmpl w:val="4F780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F506DD0"/>
    <w:multiLevelType w:val="hybridMultilevel"/>
    <w:tmpl w:val="90988A8E"/>
    <w:lvl w:ilvl="0" w:tplc="3A8699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F9120E1"/>
    <w:multiLevelType w:val="hybridMultilevel"/>
    <w:tmpl w:val="23D63B42"/>
    <w:lvl w:ilvl="0" w:tplc="A588C96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6">
    <w:nsid w:val="50E105FE"/>
    <w:multiLevelType w:val="hybridMultilevel"/>
    <w:tmpl w:val="266C3F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E24981"/>
    <w:multiLevelType w:val="hybridMultilevel"/>
    <w:tmpl w:val="3FEA71D6"/>
    <w:lvl w:ilvl="0" w:tplc="D1763820">
      <w:start w:val="1"/>
      <w:numFmt w:val="decimal"/>
      <w:lvlText w:val="%1."/>
      <w:lvlJc w:val="left"/>
      <w:pPr>
        <w:tabs>
          <w:tab w:val="num" w:pos="397"/>
        </w:tabs>
        <w:ind w:left="57" w:firstLine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50D028C"/>
    <w:multiLevelType w:val="hybridMultilevel"/>
    <w:tmpl w:val="CCC685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7D6911"/>
    <w:multiLevelType w:val="multilevel"/>
    <w:tmpl w:val="E504624A"/>
    <w:lvl w:ilvl="0">
      <w:start w:val="4"/>
      <w:numFmt w:val="decimalZero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8"/>
      <w:numFmt w:val="decimalZero"/>
      <w:lvlText w:val="%1.%2"/>
      <w:lvlJc w:val="left"/>
      <w:pPr>
        <w:tabs>
          <w:tab w:val="num" w:pos="1110"/>
        </w:tabs>
        <w:ind w:left="1110" w:hanging="8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380"/>
        </w:tabs>
        <w:ind w:left="138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50"/>
        </w:tabs>
        <w:ind w:left="165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30">
    <w:nsid w:val="677D69BD"/>
    <w:multiLevelType w:val="hybridMultilevel"/>
    <w:tmpl w:val="EAEAB352"/>
    <w:lvl w:ilvl="0" w:tplc="63F62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7A75068"/>
    <w:multiLevelType w:val="multilevel"/>
    <w:tmpl w:val="E214CDB8"/>
    <w:lvl w:ilvl="0">
      <w:start w:val="9"/>
      <w:numFmt w:val="decimalZero"/>
      <w:lvlText w:val="%1"/>
      <w:lvlJc w:val="left"/>
      <w:pPr>
        <w:tabs>
          <w:tab w:val="num" w:pos="930"/>
        </w:tabs>
        <w:ind w:left="930" w:hanging="930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1638"/>
        </w:tabs>
        <w:ind w:left="1638" w:hanging="93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2346"/>
        </w:tabs>
        <w:ind w:left="2346" w:hanging="9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54"/>
        </w:tabs>
        <w:ind w:left="3054" w:hanging="9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2">
    <w:nsid w:val="6E2267AB"/>
    <w:multiLevelType w:val="singleLevel"/>
    <w:tmpl w:val="906E429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71094485"/>
    <w:multiLevelType w:val="hybridMultilevel"/>
    <w:tmpl w:val="3C2842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84163B"/>
    <w:multiLevelType w:val="hybridMultilevel"/>
    <w:tmpl w:val="16644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B97607"/>
    <w:multiLevelType w:val="hybridMultilevel"/>
    <w:tmpl w:val="52842A24"/>
    <w:lvl w:ilvl="0" w:tplc="A6A6DB2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6">
    <w:nsid w:val="7A5F563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7B1825E4"/>
    <w:multiLevelType w:val="hybridMultilevel"/>
    <w:tmpl w:val="A48890E2"/>
    <w:lvl w:ilvl="0" w:tplc="63F6288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95FECF22">
      <w:start w:val="1"/>
      <w:numFmt w:val="decimal"/>
      <w:lvlText w:val="%2)"/>
      <w:lvlJc w:val="left"/>
      <w:pPr>
        <w:ind w:left="2869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7F687C2D"/>
    <w:multiLevelType w:val="multilevel"/>
    <w:tmpl w:val="2786A1BA"/>
    <w:lvl w:ilvl="0">
      <w:start w:val="4"/>
      <w:numFmt w:val="decimalZero"/>
      <w:lvlText w:val="%1"/>
      <w:lvlJc w:val="left"/>
      <w:pPr>
        <w:tabs>
          <w:tab w:val="num" w:pos="8130"/>
        </w:tabs>
        <w:ind w:left="8130" w:hanging="8130"/>
      </w:pPr>
      <w:rPr>
        <w:rFonts w:hint="default"/>
      </w:rPr>
    </w:lvl>
    <w:lvl w:ilvl="1">
      <w:start w:val="8"/>
      <w:numFmt w:val="decimalZero"/>
      <w:lvlText w:val="%1.%2"/>
      <w:lvlJc w:val="left"/>
      <w:pPr>
        <w:tabs>
          <w:tab w:val="num" w:pos="8310"/>
        </w:tabs>
        <w:ind w:left="8310" w:hanging="813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8490"/>
        </w:tabs>
        <w:ind w:left="8490" w:hanging="8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70"/>
        </w:tabs>
        <w:ind w:left="8670" w:hanging="8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850"/>
        </w:tabs>
        <w:ind w:left="8850" w:hanging="8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030"/>
        </w:tabs>
        <w:ind w:left="9030" w:hanging="8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210"/>
        </w:tabs>
        <w:ind w:left="9210" w:hanging="8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90"/>
        </w:tabs>
        <w:ind w:left="9390" w:hanging="8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570"/>
        </w:tabs>
        <w:ind w:left="9570" w:hanging="8130"/>
      </w:pPr>
      <w:rPr>
        <w:rFonts w:hint="default"/>
      </w:rPr>
    </w:lvl>
  </w:abstractNum>
  <w:abstractNum w:abstractNumId="39">
    <w:nsid w:val="7FE2433E"/>
    <w:multiLevelType w:val="hybridMultilevel"/>
    <w:tmpl w:val="2C2043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2"/>
  </w:num>
  <w:num w:numId="2">
    <w:abstractNumId w:val="15"/>
  </w:num>
  <w:num w:numId="3">
    <w:abstractNumId w:val="1"/>
  </w:num>
  <w:num w:numId="4">
    <w:abstractNumId w:val="22"/>
  </w:num>
  <w:num w:numId="5">
    <w:abstractNumId w:val="4"/>
  </w:num>
  <w:num w:numId="6">
    <w:abstractNumId w:val="19"/>
  </w:num>
  <w:num w:numId="7">
    <w:abstractNumId w:val="38"/>
  </w:num>
  <w:num w:numId="8">
    <w:abstractNumId w:val="29"/>
  </w:num>
  <w:num w:numId="9">
    <w:abstractNumId w:val="25"/>
  </w:num>
  <w:num w:numId="10">
    <w:abstractNumId w:val="28"/>
  </w:num>
  <w:num w:numId="11">
    <w:abstractNumId w:val="2"/>
  </w:num>
  <w:num w:numId="12">
    <w:abstractNumId w:val="3"/>
  </w:num>
  <w:num w:numId="13">
    <w:abstractNumId w:val="31"/>
  </w:num>
  <w:num w:numId="14">
    <w:abstractNumId w:val="9"/>
  </w:num>
  <w:num w:numId="15">
    <w:abstractNumId w:val="39"/>
  </w:num>
  <w:num w:numId="16">
    <w:abstractNumId w:val="10"/>
  </w:num>
  <w:num w:numId="17">
    <w:abstractNumId w:val="23"/>
  </w:num>
  <w:num w:numId="18">
    <w:abstractNumId w:val="21"/>
  </w:num>
  <w:num w:numId="19">
    <w:abstractNumId w:val="12"/>
  </w:num>
  <w:num w:numId="20">
    <w:abstractNumId w:val="5"/>
  </w:num>
  <w:num w:numId="21">
    <w:abstractNumId w:val="11"/>
  </w:num>
  <w:num w:numId="22">
    <w:abstractNumId w:val="8"/>
  </w:num>
  <w:num w:numId="23">
    <w:abstractNumId w:val="13"/>
  </w:num>
  <w:num w:numId="24">
    <w:abstractNumId w:val="36"/>
    <w:lvlOverride w:ilvl="0">
      <w:startOverride w:val="1"/>
    </w:lvlOverride>
  </w:num>
  <w:num w:numId="25">
    <w:abstractNumId w:val="35"/>
  </w:num>
  <w:num w:numId="26">
    <w:abstractNumId w:val="20"/>
  </w:num>
  <w:num w:numId="27">
    <w:abstractNumId w:val="7"/>
  </w:num>
  <w:num w:numId="28">
    <w:abstractNumId w:val="6"/>
  </w:num>
  <w:num w:numId="29">
    <w:abstractNumId w:val="0"/>
  </w:num>
  <w:num w:numId="30">
    <w:abstractNumId w:val="27"/>
  </w:num>
  <w:num w:numId="31">
    <w:abstractNumId w:val="26"/>
  </w:num>
  <w:num w:numId="32">
    <w:abstractNumId w:val="18"/>
  </w:num>
  <w:num w:numId="33">
    <w:abstractNumId w:val="14"/>
  </w:num>
  <w:num w:numId="34">
    <w:abstractNumId w:val="33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</w:num>
  <w:num w:numId="37">
    <w:abstractNumId w:val="34"/>
  </w:num>
  <w:num w:numId="38">
    <w:abstractNumId w:val="17"/>
  </w:num>
  <w:num w:numId="39">
    <w:abstractNumId w:val="37"/>
  </w:num>
  <w:num w:numId="40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08"/>
  <w:hyphenationZone w:val="425"/>
  <w:evenAndOddHeaders/>
  <w:drawingGridHorizontalSpacing w:val="31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E622A4"/>
    <w:rsid w:val="00003228"/>
    <w:rsid w:val="000349B6"/>
    <w:rsid w:val="000448C5"/>
    <w:rsid w:val="00046066"/>
    <w:rsid w:val="0005350F"/>
    <w:rsid w:val="0006054F"/>
    <w:rsid w:val="00061BC4"/>
    <w:rsid w:val="00081156"/>
    <w:rsid w:val="000831F6"/>
    <w:rsid w:val="0008339D"/>
    <w:rsid w:val="00094D54"/>
    <w:rsid w:val="000A38EA"/>
    <w:rsid w:val="000A4638"/>
    <w:rsid w:val="000B0B1B"/>
    <w:rsid w:val="000B160A"/>
    <w:rsid w:val="000B72A8"/>
    <w:rsid w:val="000B7C79"/>
    <w:rsid w:val="000B7E61"/>
    <w:rsid w:val="000D09C0"/>
    <w:rsid w:val="000D47EE"/>
    <w:rsid w:val="000D53AD"/>
    <w:rsid w:val="000D5784"/>
    <w:rsid w:val="000D5E83"/>
    <w:rsid w:val="000E70B2"/>
    <w:rsid w:val="001025D0"/>
    <w:rsid w:val="00106CA1"/>
    <w:rsid w:val="001111C7"/>
    <w:rsid w:val="00113D16"/>
    <w:rsid w:val="00122DBA"/>
    <w:rsid w:val="0012334D"/>
    <w:rsid w:val="00130A06"/>
    <w:rsid w:val="001363B1"/>
    <w:rsid w:val="0014071F"/>
    <w:rsid w:val="001434B6"/>
    <w:rsid w:val="001451E5"/>
    <w:rsid w:val="00151511"/>
    <w:rsid w:val="00153506"/>
    <w:rsid w:val="00155A3B"/>
    <w:rsid w:val="001611B9"/>
    <w:rsid w:val="00161E17"/>
    <w:rsid w:val="0016477D"/>
    <w:rsid w:val="00164FD2"/>
    <w:rsid w:val="0017065F"/>
    <w:rsid w:val="00175F62"/>
    <w:rsid w:val="00176034"/>
    <w:rsid w:val="00181A83"/>
    <w:rsid w:val="00185588"/>
    <w:rsid w:val="001A00B2"/>
    <w:rsid w:val="001A291A"/>
    <w:rsid w:val="001A3E68"/>
    <w:rsid w:val="001B4D3F"/>
    <w:rsid w:val="001D2019"/>
    <w:rsid w:val="001E6914"/>
    <w:rsid w:val="001E6F28"/>
    <w:rsid w:val="001E7651"/>
    <w:rsid w:val="001F2AF3"/>
    <w:rsid w:val="001F38D4"/>
    <w:rsid w:val="0020082D"/>
    <w:rsid w:val="002138C7"/>
    <w:rsid w:val="0021433A"/>
    <w:rsid w:val="00222461"/>
    <w:rsid w:val="00223BB1"/>
    <w:rsid w:val="00232F23"/>
    <w:rsid w:val="00233CCC"/>
    <w:rsid w:val="00237BC1"/>
    <w:rsid w:val="002449FE"/>
    <w:rsid w:val="0025607C"/>
    <w:rsid w:val="00263981"/>
    <w:rsid w:val="002647E3"/>
    <w:rsid w:val="00267B4F"/>
    <w:rsid w:val="002778EB"/>
    <w:rsid w:val="00295162"/>
    <w:rsid w:val="00296261"/>
    <w:rsid w:val="00296699"/>
    <w:rsid w:val="002A3556"/>
    <w:rsid w:val="002B1616"/>
    <w:rsid w:val="002B5A3B"/>
    <w:rsid w:val="002C2C17"/>
    <w:rsid w:val="002C3A21"/>
    <w:rsid w:val="002D3C05"/>
    <w:rsid w:val="002E30BB"/>
    <w:rsid w:val="002E41C5"/>
    <w:rsid w:val="002E4F24"/>
    <w:rsid w:val="002E7DCD"/>
    <w:rsid w:val="002F139A"/>
    <w:rsid w:val="002F18E9"/>
    <w:rsid w:val="002F467A"/>
    <w:rsid w:val="00303DDD"/>
    <w:rsid w:val="00303E83"/>
    <w:rsid w:val="00305488"/>
    <w:rsid w:val="003078B8"/>
    <w:rsid w:val="00313330"/>
    <w:rsid w:val="003168F3"/>
    <w:rsid w:val="00320E83"/>
    <w:rsid w:val="00323D2C"/>
    <w:rsid w:val="00324E1E"/>
    <w:rsid w:val="00333326"/>
    <w:rsid w:val="00334FDD"/>
    <w:rsid w:val="00355E94"/>
    <w:rsid w:val="0036070D"/>
    <w:rsid w:val="00360C7F"/>
    <w:rsid w:val="00366631"/>
    <w:rsid w:val="00371A12"/>
    <w:rsid w:val="00373169"/>
    <w:rsid w:val="00373271"/>
    <w:rsid w:val="00382047"/>
    <w:rsid w:val="00382858"/>
    <w:rsid w:val="003835EA"/>
    <w:rsid w:val="003876BD"/>
    <w:rsid w:val="003916B5"/>
    <w:rsid w:val="00392E54"/>
    <w:rsid w:val="003A205B"/>
    <w:rsid w:val="003A6909"/>
    <w:rsid w:val="003B4752"/>
    <w:rsid w:val="003B7AED"/>
    <w:rsid w:val="003C0C7C"/>
    <w:rsid w:val="003C0D1B"/>
    <w:rsid w:val="003C173A"/>
    <w:rsid w:val="003C1C80"/>
    <w:rsid w:val="003E46BA"/>
    <w:rsid w:val="003F17FE"/>
    <w:rsid w:val="003F6EE4"/>
    <w:rsid w:val="004019A6"/>
    <w:rsid w:val="0040596C"/>
    <w:rsid w:val="00410527"/>
    <w:rsid w:val="00424DFD"/>
    <w:rsid w:val="00433A9A"/>
    <w:rsid w:val="00435825"/>
    <w:rsid w:val="00436EC2"/>
    <w:rsid w:val="004620CC"/>
    <w:rsid w:val="00470D99"/>
    <w:rsid w:val="00474F7D"/>
    <w:rsid w:val="0047788C"/>
    <w:rsid w:val="00482063"/>
    <w:rsid w:val="004A448F"/>
    <w:rsid w:val="004A70D6"/>
    <w:rsid w:val="004B0541"/>
    <w:rsid w:val="004B11B2"/>
    <w:rsid w:val="004C0070"/>
    <w:rsid w:val="004C0D78"/>
    <w:rsid w:val="004C33A8"/>
    <w:rsid w:val="004C3CB2"/>
    <w:rsid w:val="004D27C5"/>
    <w:rsid w:val="004D307C"/>
    <w:rsid w:val="004D5188"/>
    <w:rsid w:val="004D7B27"/>
    <w:rsid w:val="004E1EAB"/>
    <w:rsid w:val="004E51D3"/>
    <w:rsid w:val="004F2BF7"/>
    <w:rsid w:val="004F4969"/>
    <w:rsid w:val="004F55A6"/>
    <w:rsid w:val="004F6D4C"/>
    <w:rsid w:val="00500E9A"/>
    <w:rsid w:val="00511A9B"/>
    <w:rsid w:val="0052168F"/>
    <w:rsid w:val="00523394"/>
    <w:rsid w:val="005265F3"/>
    <w:rsid w:val="00527F14"/>
    <w:rsid w:val="00531533"/>
    <w:rsid w:val="00536F36"/>
    <w:rsid w:val="00541F23"/>
    <w:rsid w:val="0054387B"/>
    <w:rsid w:val="00547CD8"/>
    <w:rsid w:val="0055344E"/>
    <w:rsid w:val="00557526"/>
    <w:rsid w:val="0056329F"/>
    <w:rsid w:val="0058155E"/>
    <w:rsid w:val="005947DE"/>
    <w:rsid w:val="005A11CC"/>
    <w:rsid w:val="005C10FE"/>
    <w:rsid w:val="005C1DB2"/>
    <w:rsid w:val="005C6F08"/>
    <w:rsid w:val="005D2B97"/>
    <w:rsid w:val="005E28BE"/>
    <w:rsid w:val="005E61B0"/>
    <w:rsid w:val="005F6E25"/>
    <w:rsid w:val="006001A9"/>
    <w:rsid w:val="00600BD8"/>
    <w:rsid w:val="00602615"/>
    <w:rsid w:val="00602C42"/>
    <w:rsid w:val="00603610"/>
    <w:rsid w:val="00604F0A"/>
    <w:rsid w:val="0060785D"/>
    <w:rsid w:val="00611190"/>
    <w:rsid w:val="006127EF"/>
    <w:rsid w:val="00614A43"/>
    <w:rsid w:val="006263ED"/>
    <w:rsid w:val="00645118"/>
    <w:rsid w:val="0065070E"/>
    <w:rsid w:val="006567FE"/>
    <w:rsid w:val="00657168"/>
    <w:rsid w:val="0067702B"/>
    <w:rsid w:val="0068110C"/>
    <w:rsid w:val="00690BAD"/>
    <w:rsid w:val="006972B1"/>
    <w:rsid w:val="006A14B5"/>
    <w:rsid w:val="006A67E0"/>
    <w:rsid w:val="006A7084"/>
    <w:rsid w:val="006B710D"/>
    <w:rsid w:val="006B7CA3"/>
    <w:rsid w:val="006C00FA"/>
    <w:rsid w:val="006C6223"/>
    <w:rsid w:val="006C77D9"/>
    <w:rsid w:val="00703442"/>
    <w:rsid w:val="00704A78"/>
    <w:rsid w:val="0072104D"/>
    <w:rsid w:val="00722163"/>
    <w:rsid w:val="007316E2"/>
    <w:rsid w:val="00740856"/>
    <w:rsid w:val="007426A4"/>
    <w:rsid w:val="00751DDD"/>
    <w:rsid w:val="007602A5"/>
    <w:rsid w:val="007604C0"/>
    <w:rsid w:val="00763AAD"/>
    <w:rsid w:val="007700BA"/>
    <w:rsid w:val="00771456"/>
    <w:rsid w:val="007769AA"/>
    <w:rsid w:val="007805A5"/>
    <w:rsid w:val="00785115"/>
    <w:rsid w:val="00787A88"/>
    <w:rsid w:val="007926F7"/>
    <w:rsid w:val="00792CD5"/>
    <w:rsid w:val="0079587D"/>
    <w:rsid w:val="007963AD"/>
    <w:rsid w:val="007A1546"/>
    <w:rsid w:val="007A681A"/>
    <w:rsid w:val="007C0C2D"/>
    <w:rsid w:val="007E69D4"/>
    <w:rsid w:val="0080743D"/>
    <w:rsid w:val="00810845"/>
    <w:rsid w:val="00821BAD"/>
    <w:rsid w:val="00836132"/>
    <w:rsid w:val="0085285E"/>
    <w:rsid w:val="00856CB7"/>
    <w:rsid w:val="0085771B"/>
    <w:rsid w:val="0086280E"/>
    <w:rsid w:val="008637EB"/>
    <w:rsid w:val="00870C4D"/>
    <w:rsid w:val="008760ED"/>
    <w:rsid w:val="00883615"/>
    <w:rsid w:val="00890CDA"/>
    <w:rsid w:val="008962BF"/>
    <w:rsid w:val="008976E3"/>
    <w:rsid w:val="008A3091"/>
    <w:rsid w:val="008A4D22"/>
    <w:rsid w:val="008A726A"/>
    <w:rsid w:val="008B78F9"/>
    <w:rsid w:val="008C269A"/>
    <w:rsid w:val="008C78DC"/>
    <w:rsid w:val="008D5B44"/>
    <w:rsid w:val="008E43A9"/>
    <w:rsid w:val="008F5086"/>
    <w:rsid w:val="008F79F2"/>
    <w:rsid w:val="00906A18"/>
    <w:rsid w:val="00912C64"/>
    <w:rsid w:val="009253DD"/>
    <w:rsid w:val="00945662"/>
    <w:rsid w:val="0095276E"/>
    <w:rsid w:val="0097225E"/>
    <w:rsid w:val="00981215"/>
    <w:rsid w:val="00982F44"/>
    <w:rsid w:val="00987687"/>
    <w:rsid w:val="00990DC7"/>
    <w:rsid w:val="009A3C92"/>
    <w:rsid w:val="009A3F3E"/>
    <w:rsid w:val="009B2DF2"/>
    <w:rsid w:val="009B30B2"/>
    <w:rsid w:val="009B6961"/>
    <w:rsid w:val="009C22FF"/>
    <w:rsid w:val="009E7598"/>
    <w:rsid w:val="009F73DF"/>
    <w:rsid w:val="00A06CE8"/>
    <w:rsid w:val="00A10BEE"/>
    <w:rsid w:val="00A11D86"/>
    <w:rsid w:val="00A150D2"/>
    <w:rsid w:val="00A21545"/>
    <w:rsid w:val="00A31D54"/>
    <w:rsid w:val="00A355E3"/>
    <w:rsid w:val="00A57ABD"/>
    <w:rsid w:val="00A626C5"/>
    <w:rsid w:val="00A67937"/>
    <w:rsid w:val="00A7157C"/>
    <w:rsid w:val="00A751AF"/>
    <w:rsid w:val="00A80B04"/>
    <w:rsid w:val="00A84F32"/>
    <w:rsid w:val="00A90172"/>
    <w:rsid w:val="00A93346"/>
    <w:rsid w:val="00AC24E6"/>
    <w:rsid w:val="00AC3DD9"/>
    <w:rsid w:val="00AC64B8"/>
    <w:rsid w:val="00AD1540"/>
    <w:rsid w:val="00AE0E91"/>
    <w:rsid w:val="00AE322E"/>
    <w:rsid w:val="00AE37F4"/>
    <w:rsid w:val="00AF51F6"/>
    <w:rsid w:val="00B0001B"/>
    <w:rsid w:val="00B00477"/>
    <w:rsid w:val="00B1715B"/>
    <w:rsid w:val="00B27BD2"/>
    <w:rsid w:val="00B3511D"/>
    <w:rsid w:val="00B4158D"/>
    <w:rsid w:val="00B449AA"/>
    <w:rsid w:val="00B4757C"/>
    <w:rsid w:val="00B612FB"/>
    <w:rsid w:val="00B64658"/>
    <w:rsid w:val="00B659A1"/>
    <w:rsid w:val="00B66605"/>
    <w:rsid w:val="00B846AE"/>
    <w:rsid w:val="00B848AC"/>
    <w:rsid w:val="00B971AD"/>
    <w:rsid w:val="00BA0DF7"/>
    <w:rsid w:val="00BB6A98"/>
    <w:rsid w:val="00BC21DB"/>
    <w:rsid w:val="00BC542C"/>
    <w:rsid w:val="00BE0BAF"/>
    <w:rsid w:val="00BF346C"/>
    <w:rsid w:val="00BF745C"/>
    <w:rsid w:val="00C07F16"/>
    <w:rsid w:val="00C119DA"/>
    <w:rsid w:val="00C13BDA"/>
    <w:rsid w:val="00C15966"/>
    <w:rsid w:val="00C31485"/>
    <w:rsid w:val="00C401D7"/>
    <w:rsid w:val="00C440B6"/>
    <w:rsid w:val="00C51749"/>
    <w:rsid w:val="00C53B60"/>
    <w:rsid w:val="00C554CE"/>
    <w:rsid w:val="00C627B7"/>
    <w:rsid w:val="00C62C75"/>
    <w:rsid w:val="00C71FAF"/>
    <w:rsid w:val="00C75919"/>
    <w:rsid w:val="00C96417"/>
    <w:rsid w:val="00C97D22"/>
    <w:rsid w:val="00CA45BD"/>
    <w:rsid w:val="00CB149C"/>
    <w:rsid w:val="00CC02B4"/>
    <w:rsid w:val="00CD6325"/>
    <w:rsid w:val="00CE7F25"/>
    <w:rsid w:val="00CF1B8B"/>
    <w:rsid w:val="00CF2694"/>
    <w:rsid w:val="00CF6526"/>
    <w:rsid w:val="00D02673"/>
    <w:rsid w:val="00D06020"/>
    <w:rsid w:val="00D07178"/>
    <w:rsid w:val="00D15D72"/>
    <w:rsid w:val="00D3524A"/>
    <w:rsid w:val="00D6081D"/>
    <w:rsid w:val="00D65153"/>
    <w:rsid w:val="00D70175"/>
    <w:rsid w:val="00D86172"/>
    <w:rsid w:val="00D877F3"/>
    <w:rsid w:val="00DB3DA1"/>
    <w:rsid w:val="00DC6286"/>
    <w:rsid w:val="00DD215A"/>
    <w:rsid w:val="00DF0805"/>
    <w:rsid w:val="00DF2354"/>
    <w:rsid w:val="00DF7F52"/>
    <w:rsid w:val="00E009F9"/>
    <w:rsid w:val="00E0528B"/>
    <w:rsid w:val="00E05404"/>
    <w:rsid w:val="00E07E49"/>
    <w:rsid w:val="00E11C46"/>
    <w:rsid w:val="00E1706B"/>
    <w:rsid w:val="00E17C4D"/>
    <w:rsid w:val="00E22D86"/>
    <w:rsid w:val="00E2337E"/>
    <w:rsid w:val="00E24303"/>
    <w:rsid w:val="00E349D8"/>
    <w:rsid w:val="00E36F9F"/>
    <w:rsid w:val="00E622A4"/>
    <w:rsid w:val="00E71172"/>
    <w:rsid w:val="00E86E87"/>
    <w:rsid w:val="00E87E6A"/>
    <w:rsid w:val="00E904D4"/>
    <w:rsid w:val="00E914F6"/>
    <w:rsid w:val="00E96F8D"/>
    <w:rsid w:val="00EB268A"/>
    <w:rsid w:val="00EB2CC9"/>
    <w:rsid w:val="00EB6376"/>
    <w:rsid w:val="00EC3F6E"/>
    <w:rsid w:val="00EC485E"/>
    <w:rsid w:val="00ED06EB"/>
    <w:rsid w:val="00ED083D"/>
    <w:rsid w:val="00ED7B76"/>
    <w:rsid w:val="00EE5455"/>
    <w:rsid w:val="00EF14E4"/>
    <w:rsid w:val="00EF1A14"/>
    <w:rsid w:val="00F04619"/>
    <w:rsid w:val="00F131EC"/>
    <w:rsid w:val="00F14281"/>
    <w:rsid w:val="00F20560"/>
    <w:rsid w:val="00F21C06"/>
    <w:rsid w:val="00F33315"/>
    <w:rsid w:val="00F34CD2"/>
    <w:rsid w:val="00F41C4C"/>
    <w:rsid w:val="00F4359B"/>
    <w:rsid w:val="00F5007A"/>
    <w:rsid w:val="00F52D6C"/>
    <w:rsid w:val="00F64613"/>
    <w:rsid w:val="00F64BB8"/>
    <w:rsid w:val="00F653B2"/>
    <w:rsid w:val="00F67613"/>
    <w:rsid w:val="00F726D4"/>
    <w:rsid w:val="00F74C0A"/>
    <w:rsid w:val="00F867EE"/>
    <w:rsid w:val="00F92152"/>
    <w:rsid w:val="00F951F1"/>
    <w:rsid w:val="00F96C02"/>
    <w:rsid w:val="00FA7367"/>
    <w:rsid w:val="00FB6514"/>
    <w:rsid w:val="00FC325B"/>
    <w:rsid w:val="00FD1547"/>
    <w:rsid w:val="00FE190B"/>
    <w:rsid w:val="00FE4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67A"/>
    <w:pPr>
      <w:ind w:firstLine="709"/>
    </w:pPr>
    <w:rPr>
      <w:sz w:val="26"/>
    </w:rPr>
  </w:style>
  <w:style w:type="paragraph" w:styleId="1">
    <w:name w:val="heading 1"/>
    <w:basedOn w:val="a"/>
    <w:next w:val="a"/>
    <w:qFormat/>
    <w:rsid w:val="002F467A"/>
    <w:pPr>
      <w:keepNext/>
      <w:tabs>
        <w:tab w:val="left" w:pos="6804"/>
      </w:tabs>
      <w:ind w:left="360" w:firstLine="0"/>
      <w:outlineLvl w:val="0"/>
    </w:pPr>
    <w:rPr>
      <w:b/>
      <w:bCs/>
      <w:sz w:val="24"/>
      <w:szCs w:val="16"/>
    </w:rPr>
  </w:style>
  <w:style w:type="paragraph" w:styleId="2">
    <w:name w:val="heading 2"/>
    <w:basedOn w:val="a"/>
    <w:next w:val="a"/>
    <w:qFormat/>
    <w:rsid w:val="002F467A"/>
    <w:pPr>
      <w:keepNext/>
      <w:tabs>
        <w:tab w:val="left" w:pos="6804"/>
      </w:tabs>
      <w:jc w:val="right"/>
      <w:outlineLvl w:val="1"/>
    </w:pPr>
    <w:rPr>
      <w:b/>
      <w:bCs/>
      <w:sz w:val="24"/>
      <w:szCs w:val="16"/>
    </w:rPr>
  </w:style>
  <w:style w:type="paragraph" w:styleId="3">
    <w:name w:val="heading 3"/>
    <w:basedOn w:val="a"/>
    <w:next w:val="a"/>
    <w:qFormat/>
    <w:rsid w:val="002F467A"/>
    <w:pPr>
      <w:keepNext/>
      <w:tabs>
        <w:tab w:val="left" w:pos="6804"/>
      </w:tabs>
      <w:outlineLvl w:val="2"/>
    </w:pPr>
    <w:rPr>
      <w:b/>
      <w:bCs/>
      <w:sz w:val="24"/>
      <w:szCs w:val="16"/>
    </w:rPr>
  </w:style>
  <w:style w:type="paragraph" w:styleId="4">
    <w:name w:val="heading 4"/>
    <w:basedOn w:val="a"/>
    <w:next w:val="a"/>
    <w:qFormat/>
    <w:rsid w:val="002F467A"/>
    <w:pPr>
      <w:keepNext/>
      <w:tabs>
        <w:tab w:val="left" w:pos="6804"/>
      </w:tabs>
      <w:jc w:val="center"/>
      <w:outlineLvl w:val="3"/>
    </w:pPr>
    <w:rPr>
      <w:b/>
      <w:bCs/>
      <w:sz w:val="24"/>
      <w:szCs w:val="16"/>
    </w:rPr>
  </w:style>
  <w:style w:type="paragraph" w:styleId="5">
    <w:name w:val="heading 5"/>
    <w:basedOn w:val="a"/>
    <w:next w:val="a"/>
    <w:qFormat/>
    <w:rsid w:val="002F467A"/>
    <w:pPr>
      <w:keepNext/>
      <w:tabs>
        <w:tab w:val="left" w:pos="6804"/>
      </w:tabs>
      <w:ind w:firstLine="0"/>
      <w:outlineLvl w:val="4"/>
    </w:pPr>
    <w:rPr>
      <w:b/>
      <w:bCs/>
      <w:sz w:val="2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2F467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rsid w:val="00A21545"/>
    <w:pPr>
      <w:tabs>
        <w:tab w:val="center" w:pos="4153"/>
        <w:tab w:val="right" w:pos="8306"/>
      </w:tabs>
      <w:spacing w:before="120"/>
      <w:ind w:firstLine="0"/>
      <w:jc w:val="center"/>
    </w:pPr>
    <w:rPr>
      <w:b/>
      <w:caps/>
      <w:sz w:val="32"/>
      <w:szCs w:val="32"/>
    </w:rPr>
  </w:style>
  <w:style w:type="paragraph" w:styleId="a6">
    <w:name w:val="footer"/>
    <w:basedOn w:val="a"/>
    <w:rsid w:val="002F467A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2F467A"/>
  </w:style>
  <w:style w:type="paragraph" w:styleId="a8">
    <w:name w:val="caption"/>
    <w:basedOn w:val="a"/>
    <w:next w:val="a"/>
    <w:qFormat/>
    <w:rsid w:val="002F467A"/>
    <w:pPr>
      <w:jc w:val="center"/>
    </w:pPr>
    <w:rPr>
      <w:b/>
      <w:sz w:val="28"/>
    </w:rPr>
  </w:style>
  <w:style w:type="paragraph" w:styleId="20">
    <w:name w:val="Body Text Indent 2"/>
    <w:basedOn w:val="a"/>
    <w:rsid w:val="002F467A"/>
    <w:pPr>
      <w:jc w:val="both"/>
    </w:pPr>
  </w:style>
  <w:style w:type="paragraph" w:customStyle="1" w:styleId="a9">
    <w:name w:val="Обращение"/>
    <w:basedOn w:val="a"/>
    <w:next w:val="a"/>
    <w:rsid w:val="002F467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rsid w:val="002F467A"/>
    <w:pPr>
      <w:jc w:val="left"/>
    </w:pPr>
    <w:rPr>
      <w:sz w:val="16"/>
    </w:rPr>
  </w:style>
  <w:style w:type="paragraph" w:customStyle="1" w:styleId="ab">
    <w:name w:val="Адресат"/>
    <w:basedOn w:val="a"/>
    <w:rsid w:val="002F467A"/>
    <w:pPr>
      <w:spacing w:before="120"/>
      <w:ind w:firstLine="0"/>
    </w:pPr>
    <w:rPr>
      <w:b/>
    </w:rPr>
  </w:style>
  <w:style w:type="paragraph" w:styleId="30">
    <w:name w:val="Body Text Indent 3"/>
    <w:basedOn w:val="a"/>
    <w:rsid w:val="002F467A"/>
    <w:pPr>
      <w:jc w:val="both"/>
    </w:pPr>
    <w:rPr>
      <w:sz w:val="28"/>
    </w:rPr>
  </w:style>
  <w:style w:type="paragraph" w:styleId="ac">
    <w:name w:val="Body Text Indent"/>
    <w:basedOn w:val="a"/>
    <w:rsid w:val="002F467A"/>
    <w:pPr>
      <w:jc w:val="both"/>
    </w:pPr>
    <w:rPr>
      <w:sz w:val="24"/>
    </w:rPr>
  </w:style>
  <w:style w:type="paragraph" w:styleId="21">
    <w:name w:val="Body Text 2"/>
    <w:basedOn w:val="a"/>
    <w:rsid w:val="002F467A"/>
    <w:pPr>
      <w:ind w:firstLine="0"/>
    </w:pPr>
  </w:style>
  <w:style w:type="table" w:styleId="ad">
    <w:name w:val="Table Grid"/>
    <w:basedOn w:val="a1"/>
    <w:uiPriority w:val="59"/>
    <w:rsid w:val="008A3091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Должность"/>
    <w:basedOn w:val="a"/>
    <w:next w:val="a"/>
    <w:rsid w:val="00E87E6A"/>
    <w:pPr>
      <w:ind w:firstLine="0"/>
    </w:pPr>
    <w:rPr>
      <w:i/>
      <w:color w:val="000000"/>
      <w:sz w:val="24"/>
    </w:rPr>
  </w:style>
  <w:style w:type="paragraph" w:styleId="af">
    <w:name w:val="Balloon Text"/>
    <w:basedOn w:val="a"/>
    <w:semiHidden/>
    <w:rsid w:val="008C78DC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2F18E9"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F951F1"/>
    <w:rPr>
      <w:rFonts w:cs="Times New Roman"/>
    </w:rPr>
  </w:style>
  <w:style w:type="paragraph" w:customStyle="1" w:styleId="ConsPlusTitle">
    <w:name w:val="ConsPlusTitle"/>
    <w:uiPriority w:val="99"/>
    <w:rsid w:val="004620C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08339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5">
    <w:name w:val="Верхний колонтитул Знак"/>
    <w:basedOn w:val="a0"/>
    <w:link w:val="a4"/>
    <w:uiPriority w:val="99"/>
    <w:rsid w:val="00A21545"/>
    <w:rPr>
      <w:b/>
      <w:cap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08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4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7E8C226F7AFD8BAA918BDC89947B758F52AE1870E441CB5D5FF44169056FAB504x0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&#1041;&#1083;&#1072;&#1085;&#1082;%20I-&#1075;&#1086;%20&#1079;&#1072;&#1084;.%20&#1043;&#104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I-го зам. ГА.dot</Template>
  <TotalTime>1</TotalTime>
  <Pages>3</Pages>
  <Words>703</Words>
  <Characters>5959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I зам. Главы администрации</vt:lpstr>
    </vt:vector>
  </TitlesOfParts>
  <Company>Администрация Томской области</Company>
  <LinksUpToDate>false</LinksUpToDate>
  <CharactersWithSpaces>6649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I зам. Главы администрации</dc:title>
  <dc:creator>Пользователь</dc:creator>
  <cp:lastModifiedBy>fan</cp:lastModifiedBy>
  <cp:revision>2</cp:revision>
  <cp:lastPrinted>2017-12-21T02:25:00Z</cp:lastPrinted>
  <dcterms:created xsi:type="dcterms:W3CDTF">2018-10-26T07:28:00Z</dcterms:created>
  <dcterms:modified xsi:type="dcterms:W3CDTF">2018-10-26T07:28:00Z</dcterms:modified>
</cp:coreProperties>
</file>