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034" w:rsidRDefault="00176034" w:rsidP="009F73DF">
      <w:pPr>
        <w:pStyle w:val="a8"/>
        <w:spacing w:before="0" w:after="0"/>
        <w:jc w:val="left"/>
      </w:pPr>
    </w:p>
    <w:p w:rsidR="00081156" w:rsidRDefault="00176034" w:rsidP="00081156">
      <w:pPr>
        <w:pStyle w:val="a8"/>
        <w:spacing w:before="0" w:after="0"/>
        <w:ind w:firstLine="425"/>
        <w:rPr>
          <w:sz w:val="28"/>
          <w:szCs w:val="28"/>
        </w:rPr>
      </w:pPr>
      <w:r w:rsidRPr="002778EB">
        <w:rPr>
          <w:sz w:val="28"/>
          <w:szCs w:val="28"/>
        </w:rPr>
        <w:t>П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Р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И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К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А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З</w:t>
      </w:r>
    </w:p>
    <w:p w:rsidR="008637EB" w:rsidRDefault="008637EB" w:rsidP="00081156">
      <w:pPr>
        <w:pStyle w:val="a8"/>
        <w:spacing w:before="0" w:after="0"/>
        <w:jc w:val="left"/>
        <w:rPr>
          <w:b w:val="0"/>
        </w:rPr>
      </w:pPr>
    </w:p>
    <w:p w:rsidR="00373271" w:rsidRPr="00313330" w:rsidRDefault="00296699" w:rsidP="00081156">
      <w:pPr>
        <w:pStyle w:val="a8"/>
        <w:spacing w:before="0" w:after="0"/>
        <w:jc w:val="left"/>
        <w:rPr>
          <w:b w:val="0"/>
          <w:sz w:val="28"/>
          <w:szCs w:val="28"/>
        </w:rPr>
      </w:pPr>
      <w:r>
        <w:rPr>
          <w:b w:val="0"/>
        </w:rPr>
        <w:t>__</w:t>
      </w:r>
      <w:r w:rsidR="00E2337E">
        <w:rPr>
          <w:b w:val="0"/>
        </w:rPr>
        <w:t>__________</w:t>
      </w:r>
      <w:r>
        <w:rPr>
          <w:b w:val="0"/>
        </w:rPr>
        <w:t>__</w:t>
      </w:r>
      <w:r>
        <w:t xml:space="preserve">             </w:t>
      </w:r>
      <w:r w:rsidR="00081156">
        <w:t xml:space="preserve">                                                                               </w:t>
      </w:r>
      <w:r w:rsidR="00313330" w:rsidRPr="002647E3">
        <w:t xml:space="preserve">             </w:t>
      </w:r>
      <w:r w:rsidR="00787A88">
        <w:rPr>
          <w:b w:val="0"/>
        </w:rPr>
        <w:t>№___</w:t>
      </w:r>
      <w:r w:rsidR="00081156" w:rsidRPr="00313330">
        <w:rPr>
          <w:b w:val="0"/>
        </w:rPr>
        <w:t>___</w:t>
      </w:r>
      <w:r w:rsidR="00BA209A">
        <w:rPr>
          <w:b w:val="0"/>
        </w:rPr>
        <w:t>____</w:t>
      </w:r>
    </w:p>
    <w:p w:rsidR="00373271" w:rsidRDefault="00373271" w:rsidP="00373271">
      <w:pPr>
        <w:tabs>
          <w:tab w:val="left" w:pos="1085"/>
        </w:tabs>
        <w:ind w:firstLine="0"/>
        <w:jc w:val="both"/>
        <w:rPr>
          <w:b/>
          <w:bCs/>
          <w:sz w:val="24"/>
          <w:szCs w:val="16"/>
        </w:rPr>
      </w:pPr>
    </w:p>
    <w:p w:rsidR="00010210" w:rsidRDefault="00500E9A" w:rsidP="00010210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О</w:t>
      </w:r>
      <w:r w:rsidR="00E2337E">
        <w:rPr>
          <w:szCs w:val="26"/>
        </w:rPr>
        <w:t xml:space="preserve"> внесении</w:t>
      </w:r>
      <w:r w:rsidR="005616AE">
        <w:rPr>
          <w:szCs w:val="26"/>
        </w:rPr>
        <w:t xml:space="preserve"> изменения</w:t>
      </w:r>
      <w:r w:rsidR="00E2337E">
        <w:rPr>
          <w:szCs w:val="26"/>
        </w:rPr>
        <w:t xml:space="preserve"> в приказ Департамента по молодежной политике, </w:t>
      </w:r>
    </w:p>
    <w:p w:rsidR="00ED06EB" w:rsidRPr="00ED06EB" w:rsidRDefault="00E2337E" w:rsidP="00010210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физической культуре и спорту Томской области от 13.10.2017 № 20</w:t>
      </w:r>
    </w:p>
    <w:p w:rsidR="00ED06EB" w:rsidRPr="00982F44" w:rsidRDefault="00ED06EB" w:rsidP="00320E8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B2CC9" w:rsidRDefault="0008339D" w:rsidP="00BA66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2F4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8" w:tooltip="Постановление Администрации Томской области от 03.04.2014 N 119а (ред. от 09.11.2015) &quot;Об утверждении Порядка принятия решений о разработке государственных программ Томской области, их формирования и реализации&quot;{КонсультантПлюс}" w:history="1">
        <w:r w:rsidRPr="00982F44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982F44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03.04.2014              </w:t>
      </w:r>
      <w:r w:rsidR="006972B1">
        <w:rPr>
          <w:rFonts w:ascii="Times New Roman" w:hAnsi="Times New Roman" w:cs="Times New Roman"/>
          <w:sz w:val="26"/>
          <w:szCs w:val="26"/>
        </w:rPr>
        <w:t>№</w:t>
      </w:r>
      <w:r w:rsidRPr="00982F44">
        <w:rPr>
          <w:rFonts w:ascii="Times New Roman" w:hAnsi="Times New Roman" w:cs="Times New Roman"/>
          <w:sz w:val="26"/>
          <w:szCs w:val="26"/>
        </w:rPr>
        <w:t xml:space="preserve"> 119а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08339D" w:rsidRPr="00982F44" w:rsidRDefault="00EB2CC9" w:rsidP="00BA66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08339D" w:rsidRPr="00982F44">
        <w:rPr>
          <w:rFonts w:ascii="Times New Roman" w:hAnsi="Times New Roman" w:cs="Times New Roman"/>
          <w:sz w:val="26"/>
          <w:szCs w:val="26"/>
        </w:rPr>
        <w:t>:</w:t>
      </w:r>
    </w:p>
    <w:p w:rsidR="0008339D" w:rsidRDefault="00DB77B7" w:rsidP="00BA6643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1. </w:t>
      </w:r>
      <w:r w:rsidR="00E17C4D">
        <w:rPr>
          <w:szCs w:val="26"/>
        </w:rPr>
        <w:t>Внести в</w:t>
      </w:r>
      <w:r w:rsidR="00EB2CC9">
        <w:rPr>
          <w:szCs w:val="26"/>
        </w:rPr>
        <w:t xml:space="preserve"> </w:t>
      </w:r>
      <w:r w:rsidR="00010210">
        <w:rPr>
          <w:szCs w:val="26"/>
        </w:rPr>
        <w:t xml:space="preserve">приказ </w:t>
      </w:r>
      <w:r>
        <w:rPr>
          <w:szCs w:val="26"/>
        </w:rPr>
        <w:t xml:space="preserve">Департамента по молодежной политике, физической культуре </w:t>
      </w:r>
      <w:r w:rsidR="006C4307">
        <w:rPr>
          <w:szCs w:val="26"/>
        </w:rPr>
        <w:t xml:space="preserve">               </w:t>
      </w:r>
      <w:r>
        <w:rPr>
          <w:szCs w:val="26"/>
        </w:rPr>
        <w:t xml:space="preserve">и спорту Томской области от 13.10.2017 № 20 «Об утверждении </w:t>
      </w:r>
      <w:hyperlink w:anchor="Par41" w:tooltip="РЕШЕНИЕ" w:history="1">
        <w:r w:rsidR="00982F44" w:rsidRPr="00982F44">
          <w:rPr>
            <w:szCs w:val="26"/>
          </w:rPr>
          <w:t>решени</w:t>
        </w:r>
      </w:hyperlink>
      <w:r>
        <w:t xml:space="preserve">я </w:t>
      </w:r>
      <w:r w:rsidR="00ED06EB" w:rsidRPr="00ED06EB">
        <w:rPr>
          <w:szCs w:val="26"/>
        </w:rPr>
        <w:t xml:space="preserve">о подготовке </w:t>
      </w:r>
      <w:r w:rsidR="006C4307">
        <w:rPr>
          <w:szCs w:val="26"/>
        </w:rPr>
        <w:t xml:space="preserve">             </w:t>
      </w:r>
      <w:r w:rsidR="00ED06EB" w:rsidRPr="00ED06EB">
        <w:rPr>
          <w:szCs w:val="26"/>
        </w:rPr>
        <w:t xml:space="preserve">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</w:t>
      </w:r>
      <w:r>
        <w:rPr>
          <w:szCs w:val="26"/>
        </w:rPr>
        <w:t xml:space="preserve">                           </w:t>
      </w:r>
      <w:r w:rsidR="00ED06EB" w:rsidRPr="00ED06EB">
        <w:rPr>
          <w:szCs w:val="26"/>
        </w:rPr>
        <w:t>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>
        <w:rPr>
          <w:szCs w:val="26"/>
        </w:rPr>
        <w:t>»</w:t>
      </w:r>
      <w:r w:rsidR="006C4307">
        <w:rPr>
          <w:szCs w:val="26"/>
        </w:rPr>
        <w:t xml:space="preserve"> </w:t>
      </w:r>
      <w:r w:rsidR="00BA6643">
        <w:rPr>
          <w:szCs w:val="26"/>
        </w:rPr>
        <w:t xml:space="preserve">(Официальный интернет-портал «Электронная Администрация Томской области» http://www.tomsk.gov.ru, 13.10.2017) </w:t>
      </w:r>
      <w:r w:rsidR="006C4307">
        <w:rPr>
          <w:szCs w:val="26"/>
        </w:rPr>
        <w:t xml:space="preserve">изменение, изложив </w:t>
      </w:r>
      <w:hyperlink w:anchor="Par41" w:tooltip="РЕШЕНИЕ" w:history="1">
        <w:r w:rsidR="006C4307" w:rsidRPr="00982F44">
          <w:rPr>
            <w:szCs w:val="26"/>
          </w:rPr>
          <w:t>решени</w:t>
        </w:r>
      </w:hyperlink>
      <w:r w:rsidR="006C4307">
        <w:t xml:space="preserve">е </w:t>
      </w:r>
      <w:r w:rsidR="006C4307" w:rsidRPr="00ED06EB">
        <w:rPr>
          <w:szCs w:val="26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</w:t>
      </w:r>
      <w:r w:rsidR="00BA209A">
        <w:rPr>
          <w:szCs w:val="26"/>
        </w:rPr>
        <w:t xml:space="preserve">                            </w:t>
      </w:r>
      <w:r w:rsidR="006C4307" w:rsidRPr="00ED06EB">
        <w:rPr>
          <w:szCs w:val="26"/>
        </w:rPr>
        <w:t xml:space="preserve"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</w:t>
      </w:r>
      <w:r w:rsidR="00BA209A">
        <w:rPr>
          <w:szCs w:val="26"/>
        </w:rPr>
        <w:t xml:space="preserve">                </w:t>
      </w:r>
      <w:r w:rsidR="006C4307" w:rsidRPr="00ED06EB">
        <w:rPr>
          <w:szCs w:val="26"/>
        </w:rPr>
        <w:t xml:space="preserve">в объекты капитального строительства государственной собственности Томской области </w:t>
      </w:r>
      <w:r w:rsidR="00BA209A">
        <w:rPr>
          <w:szCs w:val="26"/>
        </w:rPr>
        <w:t xml:space="preserve">            </w:t>
      </w:r>
      <w:r w:rsidR="006C4307" w:rsidRPr="00ED06EB">
        <w:rPr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</w:t>
      </w:r>
      <w:r w:rsidR="00BA209A">
        <w:rPr>
          <w:szCs w:val="26"/>
        </w:rPr>
        <w:t xml:space="preserve">                            </w:t>
      </w:r>
      <w:r w:rsidR="006C4307" w:rsidRPr="00ED06EB">
        <w:rPr>
          <w:szCs w:val="26"/>
        </w:rPr>
        <w:t>для предоставления субсидии местным бюджетам на софинансирование капитальных вложений в объекты муниципальной собственности</w:t>
      </w:r>
      <w:r w:rsidR="000B7C79">
        <w:rPr>
          <w:szCs w:val="26"/>
        </w:rPr>
        <w:t>,</w:t>
      </w:r>
      <w:r w:rsidR="00E17C4D">
        <w:rPr>
          <w:szCs w:val="26"/>
        </w:rPr>
        <w:t xml:space="preserve"> </w:t>
      </w:r>
      <w:r w:rsidR="00C84233">
        <w:rPr>
          <w:szCs w:val="26"/>
        </w:rPr>
        <w:t xml:space="preserve">утвержденное </w:t>
      </w:r>
      <w:r w:rsidR="006C4307">
        <w:rPr>
          <w:szCs w:val="26"/>
        </w:rPr>
        <w:t xml:space="preserve">указанным </w:t>
      </w:r>
      <w:r w:rsidR="00C84233">
        <w:rPr>
          <w:szCs w:val="26"/>
        </w:rPr>
        <w:t>приказом</w:t>
      </w:r>
      <w:r w:rsidR="006C4307">
        <w:rPr>
          <w:szCs w:val="26"/>
        </w:rPr>
        <w:t xml:space="preserve">, </w:t>
      </w:r>
      <w:r w:rsidR="00BA209A">
        <w:rPr>
          <w:szCs w:val="26"/>
        </w:rPr>
        <w:t xml:space="preserve">            </w:t>
      </w:r>
      <w:r w:rsidR="00E17C4D">
        <w:rPr>
          <w:szCs w:val="26"/>
        </w:rPr>
        <w:t xml:space="preserve">в </w:t>
      </w:r>
      <w:r w:rsidR="000B7C79">
        <w:rPr>
          <w:szCs w:val="26"/>
        </w:rPr>
        <w:t xml:space="preserve">новой </w:t>
      </w:r>
      <w:r w:rsidR="00E17C4D">
        <w:rPr>
          <w:szCs w:val="26"/>
        </w:rPr>
        <w:t xml:space="preserve">редакции согласно </w:t>
      </w:r>
      <w:r w:rsidR="00010210">
        <w:rPr>
          <w:szCs w:val="26"/>
        </w:rPr>
        <w:t>п</w:t>
      </w:r>
      <w:r w:rsidR="00E17C4D">
        <w:rPr>
          <w:szCs w:val="26"/>
        </w:rPr>
        <w:t xml:space="preserve">риложению </w:t>
      </w:r>
      <w:r w:rsidR="000B7C79">
        <w:rPr>
          <w:szCs w:val="26"/>
        </w:rPr>
        <w:t>к настоящему приказу</w:t>
      </w:r>
      <w:r w:rsidR="00EB2CC9">
        <w:rPr>
          <w:szCs w:val="26"/>
        </w:rPr>
        <w:t>.</w:t>
      </w:r>
    </w:p>
    <w:p w:rsidR="00A31D54" w:rsidRDefault="00A31D54" w:rsidP="00164FD2">
      <w:pPr>
        <w:ind w:left="360" w:firstLine="0"/>
        <w:jc w:val="both"/>
        <w:rPr>
          <w:szCs w:val="26"/>
        </w:rPr>
      </w:pPr>
    </w:p>
    <w:p w:rsidR="004B365D" w:rsidRPr="00982F44" w:rsidRDefault="004B365D" w:rsidP="00164FD2">
      <w:pPr>
        <w:ind w:left="360" w:firstLine="0"/>
        <w:jc w:val="both"/>
        <w:rPr>
          <w:szCs w:val="26"/>
        </w:rPr>
      </w:pPr>
    </w:p>
    <w:p w:rsidR="00C662CB" w:rsidRPr="00982F44" w:rsidRDefault="00C662CB" w:rsidP="00164FD2">
      <w:pPr>
        <w:ind w:left="360" w:firstLine="0"/>
        <w:jc w:val="both"/>
        <w:rPr>
          <w:szCs w:val="26"/>
        </w:rPr>
      </w:pPr>
    </w:p>
    <w:p w:rsidR="004A448F" w:rsidRDefault="003C0C7C" w:rsidP="002647E3">
      <w:pPr>
        <w:ind w:firstLine="0"/>
        <w:jc w:val="both"/>
        <w:rPr>
          <w:szCs w:val="26"/>
        </w:rPr>
      </w:pPr>
      <w:r w:rsidRPr="00982F44">
        <w:rPr>
          <w:szCs w:val="26"/>
        </w:rPr>
        <w:t xml:space="preserve">Начальник Департамента                              </w:t>
      </w:r>
      <w:r w:rsidR="00C662CB">
        <w:rPr>
          <w:szCs w:val="26"/>
        </w:rPr>
        <w:t xml:space="preserve">                        </w:t>
      </w:r>
      <w:r w:rsidRPr="00982F44">
        <w:rPr>
          <w:szCs w:val="26"/>
        </w:rPr>
        <w:t xml:space="preserve">                                 М.В.Максимов</w:t>
      </w:r>
    </w:p>
    <w:p w:rsidR="00E12AD5" w:rsidRDefault="00E12AD5" w:rsidP="002647E3">
      <w:pPr>
        <w:ind w:firstLine="0"/>
        <w:jc w:val="both"/>
        <w:rPr>
          <w:szCs w:val="26"/>
        </w:rPr>
      </w:pPr>
    </w:p>
    <w:p w:rsidR="00E12AD5" w:rsidRDefault="00E12AD5" w:rsidP="002647E3">
      <w:pPr>
        <w:ind w:firstLine="0"/>
        <w:jc w:val="both"/>
        <w:rPr>
          <w:szCs w:val="26"/>
        </w:rPr>
      </w:pPr>
    </w:p>
    <w:p w:rsidR="00E12AD5" w:rsidRDefault="00E12AD5" w:rsidP="002647E3">
      <w:pPr>
        <w:ind w:firstLine="0"/>
        <w:jc w:val="both"/>
        <w:rPr>
          <w:sz w:val="20"/>
        </w:rPr>
      </w:pPr>
      <w:proofErr w:type="spellStart"/>
      <w:r w:rsidRPr="00E12AD5">
        <w:rPr>
          <w:sz w:val="20"/>
        </w:rPr>
        <w:t>Индукаева</w:t>
      </w:r>
      <w:proofErr w:type="spellEnd"/>
      <w:r w:rsidRPr="00E12AD5">
        <w:rPr>
          <w:sz w:val="20"/>
        </w:rPr>
        <w:t xml:space="preserve"> И.А.</w:t>
      </w:r>
    </w:p>
    <w:p w:rsidR="007837CB" w:rsidRDefault="007837CB" w:rsidP="002647E3">
      <w:pPr>
        <w:ind w:firstLine="0"/>
        <w:jc w:val="both"/>
        <w:rPr>
          <w:sz w:val="20"/>
        </w:rPr>
      </w:pPr>
    </w:p>
    <w:p w:rsidR="007837CB" w:rsidRDefault="007837CB" w:rsidP="002647E3">
      <w:pPr>
        <w:ind w:firstLine="0"/>
        <w:jc w:val="both"/>
        <w:rPr>
          <w:sz w:val="20"/>
        </w:rPr>
      </w:pPr>
    </w:p>
    <w:p w:rsidR="007837CB" w:rsidRDefault="007837CB" w:rsidP="004F3B6F">
      <w:pPr>
        <w:pStyle w:val="ConsPlusNormal"/>
        <w:rPr>
          <w:sz w:val="26"/>
          <w:szCs w:val="26"/>
        </w:rPr>
        <w:sectPr w:rsidR="007837CB" w:rsidSect="00E12AD5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567" w:right="567" w:bottom="284" w:left="1134" w:header="720" w:footer="567" w:gutter="0"/>
          <w:cols w:space="720"/>
          <w:titlePg/>
          <w:docGrid w:linePitch="84"/>
        </w:sectPr>
      </w:pPr>
    </w:p>
    <w:tbl>
      <w:tblPr>
        <w:tblStyle w:val="ac"/>
        <w:tblW w:w="0" w:type="auto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7"/>
      </w:tblGrid>
      <w:tr w:rsidR="007837CB" w:rsidRPr="00F41586" w:rsidTr="004F3B6F">
        <w:tc>
          <w:tcPr>
            <w:tcW w:w="4897" w:type="dxa"/>
          </w:tcPr>
          <w:p w:rsidR="007837CB" w:rsidRPr="00E43A9F" w:rsidRDefault="007837CB" w:rsidP="004F3B6F">
            <w:pPr>
              <w:pStyle w:val="ConsPlusNormal"/>
              <w:rPr>
                <w:sz w:val="26"/>
                <w:szCs w:val="26"/>
              </w:rPr>
            </w:pPr>
            <w:bookmarkStart w:id="0" w:name="_GoBack"/>
            <w:r w:rsidRPr="00E43A9F">
              <w:rPr>
                <w:sz w:val="26"/>
                <w:szCs w:val="26"/>
              </w:rPr>
              <w:lastRenderedPageBreak/>
              <w:t>Приложение</w:t>
            </w:r>
          </w:p>
          <w:p w:rsidR="007837CB" w:rsidRPr="00E43A9F" w:rsidRDefault="007837CB" w:rsidP="004F3B6F">
            <w:pPr>
              <w:pStyle w:val="ConsPlusNormal"/>
              <w:rPr>
                <w:sz w:val="26"/>
                <w:szCs w:val="26"/>
              </w:rPr>
            </w:pPr>
            <w:r w:rsidRPr="00E43A9F">
              <w:rPr>
                <w:sz w:val="26"/>
                <w:szCs w:val="26"/>
              </w:rPr>
              <w:t>к приказу Департамента по молодежной политике, физической культур</w:t>
            </w:r>
            <w:r>
              <w:rPr>
                <w:sz w:val="26"/>
                <w:szCs w:val="26"/>
              </w:rPr>
              <w:t>е</w:t>
            </w:r>
            <w:r w:rsidRPr="00E43A9F">
              <w:rPr>
                <w:sz w:val="26"/>
                <w:szCs w:val="26"/>
              </w:rPr>
              <w:t xml:space="preserve"> и спорт</w:t>
            </w:r>
            <w:r>
              <w:rPr>
                <w:sz w:val="26"/>
                <w:szCs w:val="26"/>
              </w:rPr>
              <w:t>у</w:t>
            </w:r>
            <w:r w:rsidRPr="00E43A9F">
              <w:rPr>
                <w:sz w:val="26"/>
                <w:szCs w:val="26"/>
              </w:rPr>
              <w:t xml:space="preserve"> Томской области </w:t>
            </w:r>
          </w:p>
          <w:p w:rsidR="007837CB" w:rsidRPr="00E43A9F" w:rsidRDefault="007837CB" w:rsidP="004F3B6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________________</w:t>
            </w:r>
            <w:r w:rsidRPr="00E43A9F">
              <w:rPr>
                <w:sz w:val="26"/>
                <w:szCs w:val="26"/>
              </w:rPr>
              <w:t xml:space="preserve"> № </w:t>
            </w:r>
            <w:r>
              <w:rPr>
                <w:sz w:val="26"/>
                <w:szCs w:val="26"/>
              </w:rPr>
              <w:t>______________</w:t>
            </w:r>
          </w:p>
          <w:p w:rsidR="007837CB" w:rsidRDefault="007837CB" w:rsidP="004F3B6F">
            <w:pPr>
              <w:pStyle w:val="ConsPlusNormal"/>
            </w:pPr>
          </w:p>
        </w:tc>
      </w:tr>
      <w:tr w:rsidR="007837CB" w:rsidRPr="00F41586" w:rsidTr="004F3B6F">
        <w:tc>
          <w:tcPr>
            <w:tcW w:w="4897" w:type="dxa"/>
          </w:tcPr>
          <w:p w:rsidR="007837CB" w:rsidRDefault="007837CB" w:rsidP="004F3B6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УТВЕРЖДЕНО</w:t>
            </w:r>
          </w:p>
          <w:p w:rsidR="007837CB" w:rsidRDefault="007837CB" w:rsidP="004F3B6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приказом Департамента по молодежной политике, физической культуре и спорту Томской области</w:t>
            </w:r>
          </w:p>
          <w:p w:rsidR="007837CB" w:rsidRPr="00E43A9F" w:rsidRDefault="007837CB" w:rsidP="004F3B6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13.10.2017 № 20</w:t>
            </w:r>
          </w:p>
        </w:tc>
      </w:tr>
    </w:tbl>
    <w:p w:rsidR="007837CB" w:rsidRDefault="007837CB" w:rsidP="007837CB">
      <w:pPr>
        <w:pStyle w:val="ConsPlusNormal"/>
        <w:jc w:val="center"/>
      </w:pPr>
    </w:p>
    <w:p w:rsidR="007837CB" w:rsidRPr="00861901" w:rsidRDefault="007837CB" w:rsidP="007837CB">
      <w:pPr>
        <w:autoSpaceDE w:val="0"/>
        <w:autoSpaceDN w:val="0"/>
        <w:adjustRightInd w:val="0"/>
        <w:jc w:val="center"/>
        <w:rPr>
          <w:szCs w:val="26"/>
        </w:rPr>
      </w:pPr>
      <w:r w:rsidRPr="00861901">
        <w:rPr>
          <w:szCs w:val="26"/>
        </w:rPr>
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</w:t>
      </w:r>
      <w:r>
        <w:rPr>
          <w:szCs w:val="26"/>
        </w:rPr>
        <w:t xml:space="preserve">                         </w:t>
      </w:r>
      <w:r w:rsidRPr="00861901">
        <w:rPr>
          <w:szCs w:val="26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</w:t>
      </w:r>
      <w:r>
        <w:rPr>
          <w:szCs w:val="26"/>
        </w:rPr>
        <w:t xml:space="preserve">                </w:t>
      </w:r>
      <w:r w:rsidRPr="00861901">
        <w:rPr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861901">
        <w:rPr>
          <w:szCs w:val="26"/>
        </w:rPr>
        <w:t>софинансирование</w:t>
      </w:r>
      <w:proofErr w:type="spellEnd"/>
      <w:r w:rsidRPr="00861901">
        <w:rPr>
          <w:szCs w:val="26"/>
        </w:rPr>
        <w:t xml:space="preserve"> капитальных вложений </w:t>
      </w:r>
      <w:r>
        <w:rPr>
          <w:szCs w:val="26"/>
        </w:rPr>
        <w:t xml:space="preserve">                       </w:t>
      </w:r>
      <w:r w:rsidRPr="00861901">
        <w:rPr>
          <w:szCs w:val="26"/>
        </w:rPr>
        <w:t>в объекты муниципальной собственности</w:t>
      </w: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247"/>
        <w:gridCol w:w="1276"/>
        <w:gridCol w:w="1276"/>
        <w:gridCol w:w="567"/>
        <w:gridCol w:w="1276"/>
        <w:gridCol w:w="141"/>
        <w:gridCol w:w="1418"/>
        <w:gridCol w:w="709"/>
        <w:gridCol w:w="1275"/>
        <w:gridCol w:w="1134"/>
        <w:gridCol w:w="709"/>
        <w:gridCol w:w="142"/>
        <w:gridCol w:w="992"/>
        <w:gridCol w:w="851"/>
        <w:gridCol w:w="850"/>
        <w:gridCol w:w="142"/>
        <w:gridCol w:w="709"/>
      </w:tblGrid>
      <w:tr w:rsidR="007837CB" w:rsidRPr="00F41586" w:rsidTr="004F3B6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№</w:t>
            </w:r>
          </w:p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proofErr w:type="spellStart"/>
            <w:r w:rsidRPr="005A1A2E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Наименование объектов капитального строительства в соответствии с </w:t>
            </w:r>
            <w:r w:rsidRPr="005A1A2E">
              <w:rPr>
                <w:sz w:val="16"/>
                <w:szCs w:val="16"/>
              </w:rPr>
              <w:lastRenderedPageBreak/>
              <w:t>ПСД (при наличии) или приобретаемого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lastRenderedPageBreak/>
              <w:t>Наименование ГРБС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ind w:right="-62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Направление инвестирования (строительство (реконструкция, в том числе с элементами </w:t>
            </w:r>
            <w:r w:rsidRPr="005A1A2E">
              <w:rPr>
                <w:sz w:val="16"/>
                <w:szCs w:val="16"/>
              </w:rPr>
              <w:lastRenderedPageBreak/>
              <w:t>реставрации), техническое перевооружение, приобретение)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lastRenderedPageBreak/>
              <w:t xml:space="preserve">Форма собственности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5A1A2E">
              <w:rPr>
                <w:sz w:val="16"/>
                <w:szCs w:val="16"/>
              </w:rPr>
              <w:t>(о - областная, м - муниципальная)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Наименование государственного (муниципального) заказчика/ наименование застройщика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Мощность (прирост мощности Объекта)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Срок ввода в эксплуатацию                        (приобретения Объекта)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ПСД (в ценах соответствующих лет реализации инвестиционного проекта), тыс. руб.</w:t>
            </w:r>
          </w:p>
        </w:tc>
      </w:tr>
      <w:tr w:rsidR="007837CB" w:rsidRPr="00F41586" w:rsidTr="004F3B6F">
        <w:trPr>
          <w:cantSplit/>
          <w:trHeight w:val="139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37CB" w:rsidRPr="005A1A2E" w:rsidRDefault="007837CB" w:rsidP="004F3B6F">
            <w:pPr>
              <w:pStyle w:val="ConsPlusNormal"/>
              <w:ind w:left="113" w:right="113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2020</w:t>
            </w:r>
          </w:p>
        </w:tc>
      </w:tr>
      <w:tr w:rsidR="007837CB" w:rsidRPr="00F41586" w:rsidTr="004F3B6F">
        <w:trPr>
          <w:trHeight w:val="6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</w:t>
            </w:r>
          </w:p>
        </w:tc>
      </w:tr>
      <w:tr w:rsidR="007837CB" w:rsidRPr="00F41586" w:rsidTr="004F3B6F"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outlineLvl w:val="0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имеющие сметную стоимость</w:t>
            </w:r>
          </w:p>
        </w:tc>
      </w:tr>
      <w:tr w:rsidR="007837CB" w:rsidRPr="00F41586" w:rsidTr="004F3B6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Реконструкция стадиона «</w:t>
            </w:r>
            <w:r w:rsidRPr="005A1A2E">
              <w:rPr>
                <w:sz w:val="16"/>
                <w:szCs w:val="16"/>
              </w:rPr>
              <w:t>Юность</w:t>
            </w:r>
            <w:r>
              <w:rPr>
                <w:sz w:val="16"/>
                <w:szCs w:val="16"/>
              </w:rPr>
              <w:t>»</w:t>
            </w:r>
            <w:r w:rsidRPr="005A1A2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     </w:t>
            </w:r>
            <w:r w:rsidRPr="005A1A2E">
              <w:rPr>
                <w:sz w:val="16"/>
                <w:szCs w:val="16"/>
              </w:rPr>
              <w:t xml:space="preserve">в </w:t>
            </w:r>
            <w:proofErr w:type="spellStart"/>
            <w:r w:rsidRPr="005A1A2E">
              <w:rPr>
                <w:sz w:val="16"/>
                <w:szCs w:val="16"/>
              </w:rPr>
              <w:t>с.Каргасок</w:t>
            </w:r>
            <w:proofErr w:type="spellEnd"/>
            <w:r w:rsidRPr="005A1A2E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Департамент архитектуры и строительства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реконструкция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Муниципальное казенное учреждение «Управление жилищно-коммунального хозяйства и капиталь</w:t>
            </w:r>
            <w:r>
              <w:rPr>
                <w:sz w:val="16"/>
                <w:szCs w:val="16"/>
              </w:rPr>
              <w:t>ного строительства муниципально</w:t>
            </w:r>
            <w:r w:rsidRPr="005A1A2E">
              <w:rPr>
                <w:sz w:val="16"/>
                <w:szCs w:val="16"/>
              </w:rPr>
              <w:t>го образования «</w:t>
            </w:r>
            <w:proofErr w:type="spellStart"/>
            <w:r w:rsidRPr="005A1A2E">
              <w:rPr>
                <w:sz w:val="16"/>
                <w:szCs w:val="16"/>
              </w:rPr>
              <w:t>Каргасокский</w:t>
            </w:r>
            <w:proofErr w:type="spellEnd"/>
            <w:r w:rsidRPr="005A1A2E">
              <w:rPr>
                <w:sz w:val="16"/>
                <w:szCs w:val="16"/>
              </w:rPr>
              <w:t xml:space="preserve"> район»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ЕПС </w:t>
            </w:r>
            <w:r w:rsidRPr="005A1A2E">
              <w:rPr>
                <w:sz w:val="16"/>
                <w:szCs w:val="16"/>
              </w:rPr>
              <w:t xml:space="preserve"> стадиона</w:t>
            </w:r>
            <w:proofErr w:type="gramEnd"/>
            <w:r w:rsidRPr="005A1A2E">
              <w:rPr>
                <w:sz w:val="16"/>
                <w:szCs w:val="16"/>
              </w:rPr>
              <w:t xml:space="preserve"> в летний период – 50 чел./см.;</w:t>
            </w:r>
          </w:p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ЕПС стадиона в зимний период – 75 чел./см.;</w:t>
            </w:r>
          </w:p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Административное здание: общая площадь – 386,84 </w:t>
            </w:r>
            <w:proofErr w:type="spellStart"/>
            <w:proofErr w:type="gramStart"/>
            <w:r w:rsidRPr="005A1A2E">
              <w:rPr>
                <w:sz w:val="16"/>
                <w:szCs w:val="16"/>
              </w:rPr>
              <w:t>кв.м</w:t>
            </w:r>
            <w:proofErr w:type="spellEnd"/>
            <w:proofErr w:type="gramEnd"/>
            <w:r w:rsidRPr="005A1A2E">
              <w:rPr>
                <w:sz w:val="16"/>
                <w:szCs w:val="16"/>
              </w:rPr>
              <w:t>;</w:t>
            </w:r>
          </w:p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Холодный склад для инвентаря: общая площадь 45,4 </w:t>
            </w:r>
            <w:proofErr w:type="spellStart"/>
            <w:r w:rsidRPr="005A1A2E">
              <w:rPr>
                <w:sz w:val="16"/>
                <w:szCs w:val="16"/>
              </w:rPr>
              <w:t>кв.м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77 562,41</w:t>
            </w:r>
          </w:p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в </w:t>
            </w:r>
            <w:proofErr w:type="spellStart"/>
            <w:r w:rsidRPr="005A1A2E">
              <w:rPr>
                <w:sz w:val="16"/>
                <w:szCs w:val="16"/>
              </w:rPr>
              <w:t>т.ч</w:t>
            </w:r>
            <w:proofErr w:type="spellEnd"/>
            <w:r w:rsidRPr="005A1A2E">
              <w:rPr>
                <w:sz w:val="16"/>
                <w:szCs w:val="16"/>
              </w:rPr>
              <w:t>. ПСД -</w:t>
            </w:r>
          </w:p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1 479,04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37CB" w:rsidRPr="005A1A2E" w:rsidRDefault="007837CB" w:rsidP="004F3B6F">
            <w:pPr>
              <w:pStyle w:val="ConsPlusNormal"/>
              <w:ind w:left="113" w:right="113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35 000,0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48 083,37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23 083,37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Приобретение универсального спортивного зала </w:t>
            </w:r>
            <w:r>
              <w:rPr>
                <w:sz w:val="16"/>
                <w:szCs w:val="16"/>
              </w:rPr>
              <w:t xml:space="preserve">с оборудованием и внешними инженерными сетями по </w:t>
            </w:r>
            <w:r w:rsidRPr="005A1A2E">
              <w:rPr>
                <w:sz w:val="16"/>
                <w:szCs w:val="16"/>
              </w:rPr>
              <w:t xml:space="preserve">адресу: </w:t>
            </w:r>
            <w:proofErr w:type="spellStart"/>
            <w:r w:rsidRPr="005A1A2E">
              <w:rPr>
                <w:sz w:val="16"/>
                <w:szCs w:val="16"/>
              </w:rPr>
              <w:t>г.Томск</w:t>
            </w:r>
            <w:proofErr w:type="spellEnd"/>
            <w:r w:rsidRPr="005A1A2E">
              <w:rPr>
                <w:sz w:val="16"/>
                <w:szCs w:val="16"/>
              </w:rPr>
              <w:t xml:space="preserve">, </w:t>
            </w:r>
            <w:proofErr w:type="spellStart"/>
            <w:r w:rsidRPr="005A1A2E">
              <w:rPr>
                <w:sz w:val="16"/>
                <w:szCs w:val="16"/>
              </w:rPr>
              <w:t>пр.Мира</w:t>
            </w:r>
            <w:proofErr w:type="spellEnd"/>
            <w:r w:rsidRPr="005A1A2E">
              <w:rPr>
                <w:sz w:val="16"/>
                <w:szCs w:val="16"/>
              </w:rPr>
              <w:t>, 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Департамент </w:t>
            </w:r>
            <w:r>
              <w:rPr>
                <w:sz w:val="16"/>
                <w:szCs w:val="16"/>
              </w:rPr>
              <w:t xml:space="preserve">по </w:t>
            </w:r>
            <w:r w:rsidRPr="005A1A2E">
              <w:rPr>
                <w:sz w:val="16"/>
                <w:szCs w:val="16"/>
              </w:rPr>
              <w:t>молодежной политик</w:t>
            </w:r>
            <w:r>
              <w:rPr>
                <w:sz w:val="16"/>
                <w:szCs w:val="16"/>
              </w:rPr>
              <w:t>е</w:t>
            </w:r>
            <w:r w:rsidRPr="005A1A2E">
              <w:rPr>
                <w:sz w:val="16"/>
                <w:szCs w:val="16"/>
              </w:rPr>
              <w:t>, физической культур</w:t>
            </w:r>
            <w:r>
              <w:rPr>
                <w:sz w:val="16"/>
                <w:szCs w:val="16"/>
              </w:rPr>
              <w:t>е</w:t>
            </w:r>
            <w:r w:rsidRPr="005A1A2E">
              <w:rPr>
                <w:sz w:val="16"/>
                <w:szCs w:val="16"/>
              </w:rPr>
              <w:t xml:space="preserve"> и спорт</w:t>
            </w:r>
            <w:r>
              <w:rPr>
                <w:sz w:val="16"/>
                <w:szCs w:val="16"/>
              </w:rPr>
              <w:t>у</w:t>
            </w:r>
            <w:r w:rsidRPr="005A1A2E">
              <w:rPr>
                <w:sz w:val="16"/>
                <w:szCs w:val="16"/>
              </w:rPr>
              <w:t xml:space="preserve">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приобретение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Областное государственное автономное учреждение «</w:t>
            </w:r>
            <w:r>
              <w:rPr>
                <w:sz w:val="16"/>
                <w:szCs w:val="16"/>
              </w:rPr>
              <w:t>Центр адаптивных видов спорта Томской области</w:t>
            </w:r>
            <w:r w:rsidRPr="005A1A2E">
              <w:rPr>
                <w:sz w:val="16"/>
                <w:szCs w:val="16"/>
              </w:rPr>
              <w:t xml:space="preserve">»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ЕПС – 66 чел./см.,</w:t>
            </w:r>
          </w:p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общая площадь здания –</w:t>
            </w:r>
          </w:p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2 348,0 </w:t>
            </w:r>
            <w:proofErr w:type="spellStart"/>
            <w:r w:rsidRPr="005A1A2E">
              <w:rPr>
                <w:sz w:val="16"/>
                <w:szCs w:val="16"/>
              </w:rPr>
              <w:t>кв.м</w:t>
            </w:r>
            <w:proofErr w:type="spellEnd"/>
            <w:r w:rsidRPr="005A1A2E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2018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 xml:space="preserve">147 000,00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37CB" w:rsidRPr="005A1A2E" w:rsidRDefault="007837CB" w:rsidP="004F3B6F">
            <w:pPr>
              <w:pStyle w:val="ConsPlusNormal"/>
              <w:ind w:left="113" w:right="113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Субсидии  учреждениям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147 000,0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147 000,0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rPr>
          <w:trHeight w:val="174"/>
        </w:trPr>
        <w:tc>
          <w:tcPr>
            <w:tcW w:w="1077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182 000,0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167 000,0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15 000,0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6 000,0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5 000,0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1 000,0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7 083,37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  <w:tr w:rsidR="007837CB" w:rsidRPr="00F41586" w:rsidTr="004F3B6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7CB" w:rsidRPr="005A1A2E" w:rsidRDefault="007837CB" w:rsidP="004F3B6F">
            <w:pPr>
              <w:pStyle w:val="ConsPlusNormal"/>
              <w:jc w:val="center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195 083,37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172 000,0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23 083,37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CB" w:rsidRPr="005A1A2E" w:rsidRDefault="007837CB" w:rsidP="004F3B6F">
            <w:pPr>
              <w:pStyle w:val="ConsPlusNormal"/>
              <w:rPr>
                <w:sz w:val="16"/>
                <w:szCs w:val="16"/>
              </w:rPr>
            </w:pPr>
            <w:r w:rsidRPr="005A1A2E">
              <w:rPr>
                <w:sz w:val="16"/>
                <w:szCs w:val="16"/>
              </w:rPr>
              <w:t>0</w:t>
            </w:r>
          </w:p>
        </w:tc>
      </w:tr>
    </w:tbl>
    <w:p w:rsidR="007837CB" w:rsidRPr="005A1A2E" w:rsidRDefault="007837CB" w:rsidP="007837CB">
      <w:pPr>
        <w:pStyle w:val="ConsPlusNormal"/>
        <w:jc w:val="both"/>
        <w:rPr>
          <w:sz w:val="18"/>
          <w:szCs w:val="18"/>
        </w:rPr>
      </w:pPr>
    </w:p>
    <w:p w:rsidR="007837CB" w:rsidRPr="00F41586" w:rsidRDefault="007837CB" w:rsidP="007837CB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t>ПСД – проектно-сметная документация</w:t>
      </w:r>
    </w:p>
    <w:p w:rsidR="007837CB" w:rsidRDefault="007837CB" w:rsidP="007837CB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lastRenderedPageBreak/>
        <w:t>ГРБС – главны</w:t>
      </w:r>
      <w:r>
        <w:rPr>
          <w:sz w:val="26"/>
          <w:szCs w:val="26"/>
        </w:rPr>
        <w:t>е</w:t>
      </w:r>
      <w:r w:rsidRPr="00F41586">
        <w:rPr>
          <w:sz w:val="26"/>
          <w:szCs w:val="26"/>
        </w:rPr>
        <w:t xml:space="preserve"> распорядител</w:t>
      </w:r>
      <w:r>
        <w:rPr>
          <w:sz w:val="26"/>
          <w:szCs w:val="26"/>
        </w:rPr>
        <w:t>и средств областного бюджета</w:t>
      </w:r>
    </w:p>
    <w:p w:rsidR="007837CB" w:rsidRPr="00F41586" w:rsidRDefault="007837CB" w:rsidP="007837CB">
      <w:pPr>
        <w:pStyle w:val="ConsPlusNormal"/>
        <w:jc w:val="both"/>
        <w:rPr>
          <w:sz w:val="26"/>
          <w:szCs w:val="26"/>
        </w:rPr>
      </w:pPr>
      <w:r w:rsidRPr="00F41586">
        <w:rPr>
          <w:sz w:val="26"/>
          <w:szCs w:val="26"/>
        </w:rPr>
        <w:t>ЕПС – единовременная пропускная способность</w:t>
      </w:r>
    </w:p>
    <w:p w:rsidR="007837CB" w:rsidRDefault="007837CB" w:rsidP="007837CB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– </w:t>
      </w:r>
      <w:r w:rsidRPr="00D76C06">
        <w:rPr>
          <w:sz w:val="26"/>
          <w:szCs w:val="26"/>
        </w:rPr>
        <w:t>средства областного бюджета</w:t>
      </w:r>
    </w:p>
    <w:p w:rsidR="007837CB" w:rsidRDefault="007837CB" w:rsidP="007837CB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ФБ – </w:t>
      </w:r>
      <w:r w:rsidRPr="00D76C06">
        <w:rPr>
          <w:sz w:val="26"/>
          <w:szCs w:val="26"/>
        </w:rPr>
        <w:t>планируемые к привлечению (привлеченные) средства федерального бюджета (по согласованию)</w:t>
      </w:r>
    </w:p>
    <w:p w:rsidR="007837CB" w:rsidRPr="00D76C06" w:rsidRDefault="007837CB" w:rsidP="007837CB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МБ – </w:t>
      </w:r>
      <w:r w:rsidRPr="00D76C06">
        <w:rPr>
          <w:sz w:val="26"/>
          <w:szCs w:val="26"/>
        </w:rPr>
        <w:t xml:space="preserve">средства местного бюджета исходя из установленного уровня </w:t>
      </w:r>
      <w:proofErr w:type="spellStart"/>
      <w:r w:rsidRPr="00D76C06">
        <w:rPr>
          <w:sz w:val="26"/>
          <w:szCs w:val="26"/>
        </w:rPr>
        <w:t>соф</w:t>
      </w:r>
      <w:r>
        <w:rPr>
          <w:sz w:val="26"/>
          <w:szCs w:val="26"/>
        </w:rPr>
        <w:t>инансирования</w:t>
      </w:r>
      <w:proofErr w:type="spellEnd"/>
      <w:r>
        <w:rPr>
          <w:sz w:val="26"/>
          <w:szCs w:val="26"/>
        </w:rPr>
        <w:t xml:space="preserve"> (по согласованию)</w:t>
      </w:r>
    </w:p>
    <w:p w:rsidR="007837CB" w:rsidRPr="00F41586" w:rsidRDefault="007837CB" w:rsidP="007837CB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ВБ – </w:t>
      </w:r>
      <w:r w:rsidRPr="00D76C06">
        <w:rPr>
          <w:sz w:val="26"/>
          <w:szCs w:val="26"/>
        </w:rPr>
        <w:t>планируемые к привлечению (привлеченные) средства из внебюджетн</w:t>
      </w:r>
      <w:r>
        <w:rPr>
          <w:sz w:val="26"/>
          <w:szCs w:val="26"/>
        </w:rPr>
        <w:t>ых источников (по согласованию)</w:t>
      </w:r>
    </w:p>
    <w:bookmarkEnd w:id="0"/>
    <w:p w:rsidR="007837CB" w:rsidRDefault="007837CB" w:rsidP="002647E3">
      <w:pPr>
        <w:ind w:firstLine="0"/>
        <w:jc w:val="both"/>
        <w:rPr>
          <w:sz w:val="20"/>
        </w:rPr>
        <w:sectPr w:rsidR="007837CB" w:rsidSect="007837CB">
          <w:type w:val="continuous"/>
          <w:pgSz w:w="16840" w:h="11907" w:orient="landscape" w:code="9"/>
          <w:pgMar w:top="567" w:right="284" w:bottom="1134" w:left="567" w:header="720" w:footer="567" w:gutter="0"/>
          <w:cols w:space="720"/>
          <w:titlePg/>
          <w:docGrid w:linePitch="84"/>
        </w:sectPr>
      </w:pPr>
    </w:p>
    <w:p w:rsidR="007837CB" w:rsidRPr="00E12AD5" w:rsidRDefault="007837CB" w:rsidP="002647E3">
      <w:pPr>
        <w:ind w:firstLine="0"/>
        <w:jc w:val="both"/>
        <w:rPr>
          <w:sz w:val="20"/>
        </w:rPr>
      </w:pPr>
    </w:p>
    <w:sectPr w:rsidR="007837CB" w:rsidRPr="00E12AD5" w:rsidSect="007837CB">
      <w:pgSz w:w="11907" w:h="16840" w:code="9"/>
      <w:pgMar w:top="567" w:right="567" w:bottom="284" w:left="1134" w:header="720" w:footer="567" w:gutter="0"/>
      <w:cols w:space="720"/>
      <w:titlePg/>
      <w:docGrid w:linePitch="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FA5" w:rsidRDefault="001F2FA5">
      <w:r>
        <w:separator/>
      </w:r>
    </w:p>
  </w:endnote>
  <w:endnote w:type="continuationSeparator" w:id="0">
    <w:p w:rsidR="001F2FA5" w:rsidRDefault="001F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08339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FA5" w:rsidRDefault="001F2FA5">
      <w:r>
        <w:separator/>
      </w:r>
    </w:p>
  </w:footnote>
  <w:footnote w:type="continuationSeparator" w:id="0">
    <w:p w:rsidR="001F2FA5" w:rsidRDefault="001F2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C85B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8339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8339D" w:rsidRDefault="0008339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9D" w:rsidRDefault="007837CB">
    <w:pPr>
      <w:spacing w:after="120"/>
      <w:ind w:firstLine="0"/>
      <w:jc w:val="center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75pt" fillcolor="window">
          <v:imagedata r:id="rId1" o:title=""/>
        </v:shape>
      </w:pict>
    </w:r>
  </w:p>
  <w:p w:rsidR="0008339D" w:rsidRDefault="0008339D" w:rsidP="006127EF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4" w15:restartNumberingAfterBreak="0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 w15:restartNumberingAfterBreak="0">
    <w:nsid w:val="242F57F7"/>
    <w:multiLevelType w:val="multilevel"/>
    <w:tmpl w:val="6F660A98"/>
    <w:lvl w:ilvl="0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557"/>
        </w:tabs>
        <w:ind w:left="255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35"/>
        </w:tabs>
        <w:ind w:left="3235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3"/>
        </w:tabs>
        <w:ind w:left="3913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91"/>
        </w:tabs>
        <w:ind w:left="4591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69"/>
        </w:tabs>
        <w:ind w:left="5269" w:hanging="117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17"/>
        </w:tabs>
        <w:ind w:left="62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95"/>
        </w:tabs>
        <w:ind w:left="6895" w:hanging="1440"/>
      </w:pPr>
      <w:rPr>
        <w:rFonts w:hint="default"/>
      </w:rPr>
    </w:lvl>
  </w:abstractNum>
  <w:abstractNum w:abstractNumId="11" w15:restartNumberingAfterBreak="0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14" w15:restartNumberingAfterBreak="0">
    <w:nsid w:val="399D6C94"/>
    <w:multiLevelType w:val="hybridMultilevel"/>
    <w:tmpl w:val="783C3B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6C75D2"/>
    <w:multiLevelType w:val="hybridMultilevel"/>
    <w:tmpl w:val="AA6CA2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4A0864"/>
    <w:multiLevelType w:val="hybridMultilevel"/>
    <w:tmpl w:val="A72A7E10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7E31A0"/>
    <w:multiLevelType w:val="hybridMultilevel"/>
    <w:tmpl w:val="0E065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506DD0"/>
    <w:multiLevelType w:val="hybridMultilevel"/>
    <w:tmpl w:val="90988A8E"/>
    <w:lvl w:ilvl="0" w:tplc="3A869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0E105FE"/>
    <w:multiLevelType w:val="hybridMultilevel"/>
    <w:tmpl w:val="266C3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0" w15:restartNumberingAfterBreak="0">
    <w:nsid w:val="677D69BD"/>
    <w:multiLevelType w:val="hybridMultilevel"/>
    <w:tmpl w:val="EAEAB352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 w15:restartNumberingAfterBreak="0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1094485"/>
    <w:multiLevelType w:val="hybridMultilevel"/>
    <w:tmpl w:val="3C284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4163B"/>
    <w:multiLevelType w:val="hybridMultilevel"/>
    <w:tmpl w:val="16644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B1825E4"/>
    <w:multiLevelType w:val="hybridMultilevel"/>
    <w:tmpl w:val="A48890E2"/>
    <w:lvl w:ilvl="0" w:tplc="63F628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95FECF22">
      <w:start w:val="1"/>
      <w:numFmt w:val="decimal"/>
      <w:lvlText w:val="%2)"/>
      <w:lvlJc w:val="left"/>
      <w:pPr>
        <w:ind w:left="286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39" w15:restartNumberingAfterBreak="0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1"/>
  </w:num>
  <w:num w:numId="4">
    <w:abstractNumId w:val="22"/>
  </w:num>
  <w:num w:numId="5">
    <w:abstractNumId w:val="4"/>
  </w:num>
  <w:num w:numId="6">
    <w:abstractNumId w:val="19"/>
  </w:num>
  <w:num w:numId="7">
    <w:abstractNumId w:val="38"/>
  </w:num>
  <w:num w:numId="8">
    <w:abstractNumId w:val="29"/>
  </w:num>
  <w:num w:numId="9">
    <w:abstractNumId w:val="25"/>
  </w:num>
  <w:num w:numId="10">
    <w:abstractNumId w:val="28"/>
  </w:num>
  <w:num w:numId="11">
    <w:abstractNumId w:val="2"/>
  </w:num>
  <w:num w:numId="12">
    <w:abstractNumId w:val="3"/>
  </w:num>
  <w:num w:numId="13">
    <w:abstractNumId w:val="31"/>
  </w:num>
  <w:num w:numId="14">
    <w:abstractNumId w:val="9"/>
  </w:num>
  <w:num w:numId="15">
    <w:abstractNumId w:val="39"/>
  </w:num>
  <w:num w:numId="16">
    <w:abstractNumId w:val="10"/>
  </w:num>
  <w:num w:numId="17">
    <w:abstractNumId w:val="23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8"/>
  </w:num>
  <w:num w:numId="23">
    <w:abstractNumId w:val="13"/>
  </w:num>
  <w:num w:numId="24">
    <w:abstractNumId w:val="36"/>
    <w:lvlOverride w:ilvl="0">
      <w:startOverride w:val="1"/>
    </w:lvlOverride>
  </w:num>
  <w:num w:numId="25">
    <w:abstractNumId w:val="35"/>
  </w:num>
  <w:num w:numId="26">
    <w:abstractNumId w:val="20"/>
  </w:num>
  <w:num w:numId="27">
    <w:abstractNumId w:val="7"/>
  </w:num>
  <w:num w:numId="28">
    <w:abstractNumId w:val="6"/>
  </w:num>
  <w:num w:numId="29">
    <w:abstractNumId w:val="0"/>
  </w:num>
  <w:num w:numId="30">
    <w:abstractNumId w:val="27"/>
  </w:num>
  <w:num w:numId="31">
    <w:abstractNumId w:val="26"/>
  </w:num>
  <w:num w:numId="32">
    <w:abstractNumId w:val="18"/>
  </w:num>
  <w:num w:numId="33">
    <w:abstractNumId w:val="14"/>
  </w:num>
  <w:num w:numId="34">
    <w:abstractNumId w:val="33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34"/>
  </w:num>
  <w:num w:numId="38">
    <w:abstractNumId w:val="17"/>
  </w:num>
  <w:num w:numId="39">
    <w:abstractNumId w:val="37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2A4"/>
    <w:rsid w:val="00003228"/>
    <w:rsid w:val="00010210"/>
    <w:rsid w:val="000349B6"/>
    <w:rsid w:val="000448C5"/>
    <w:rsid w:val="00046066"/>
    <w:rsid w:val="0005350F"/>
    <w:rsid w:val="00057835"/>
    <w:rsid w:val="0006054F"/>
    <w:rsid w:val="00061BC4"/>
    <w:rsid w:val="00081156"/>
    <w:rsid w:val="000831F6"/>
    <w:rsid w:val="0008339D"/>
    <w:rsid w:val="00094D54"/>
    <w:rsid w:val="000A38EA"/>
    <w:rsid w:val="000A4638"/>
    <w:rsid w:val="000A4666"/>
    <w:rsid w:val="000B0B1B"/>
    <w:rsid w:val="000B160A"/>
    <w:rsid w:val="000B72A8"/>
    <w:rsid w:val="000B7C79"/>
    <w:rsid w:val="000D09C0"/>
    <w:rsid w:val="000D47EE"/>
    <w:rsid w:val="000D53AD"/>
    <w:rsid w:val="000D5784"/>
    <w:rsid w:val="000D5E83"/>
    <w:rsid w:val="000E70B2"/>
    <w:rsid w:val="001025D0"/>
    <w:rsid w:val="00106CA1"/>
    <w:rsid w:val="001111C7"/>
    <w:rsid w:val="00113D16"/>
    <w:rsid w:val="00122DBA"/>
    <w:rsid w:val="0012334D"/>
    <w:rsid w:val="00130A06"/>
    <w:rsid w:val="001363B1"/>
    <w:rsid w:val="0014071F"/>
    <w:rsid w:val="00140DD1"/>
    <w:rsid w:val="001434B6"/>
    <w:rsid w:val="001451E5"/>
    <w:rsid w:val="00151511"/>
    <w:rsid w:val="00153506"/>
    <w:rsid w:val="00161E17"/>
    <w:rsid w:val="0016477D"/>
    <w:rsid w:val="00164FD2"/>
    <w:rsid w:val="0017065F"/>
    <w:rsid w:val="00175F62"/>
    <w:rsid w:val="00176034"/>
    <w:rsid w:val="00181A83"/>
    <w:rsid w:val="00185588"/>
    <w:rsid w:val="001A00B2"/>
    <w:rsid w:val="001A291A"/>
    <w:rsid w:val="001A3E68"/>
    <w:rsid w:val="001B4D3F"/>
    <w:rsid w:val="001D2019"/>
    <w:rsid w:val="001E6914"/>
    <w:rsid w:val="001E6F28"/>
    <w:rsid w:val="001E7651"/>
    <w:rsid w:val="001F2FA5"/>
    <w:rsid w:val="001F38D4"/>
    <w:rsid w:val="0020082D"/>
    <w:rsid w:val="002138C7"/>
    <w:rsid w:val="0021433A"/>
    <w:rsid w:val="00222461"/>
    <w:rsid w:val="00223BB1"/>
    <w:rsid w:val="00232F23"/>
    <w:rsid w:val="00233CCC"/>
    <w:rsid w:val="00237BC1"/>
    <w:rsid w:val="002449FE"/>
    <w:rsid w:val="0025607C"/>
    <w:rsid w:val="00257B7E"/>
    <w:rsid w:val="00263981"/>
    <w:rsid w:val="002647E3"/>
    <w:rsid w:val="002778EB"/>
    <w:rsid w:val="00295162"/>
    <w:rsid w:val="00296261"/>
    <w:rsid w:val="00296699"/>
    <w:rsid w:val="002A3556"/>
    <w:rsid w:val="002B1616"/>
    <w:rsid w:val="002B5A3B"/>
    <w:rsid w:val="002C2C17"/>
    <w:rsid w:val="002C3A21"/>
    <w:rsid w:val="002C49D8"/>
    <w:rsid w:val="002E30BB"/>
    <w:rsid w:val="002E4F24"/>
    <w:rsid w:val="002E7DCD"/>
    <w:rsid w:val="002F139A"/>
    <w:rsid w:val="002F18E9"/>
    <w:rsid w:val="002F467A"/>
    <w:rsid w:val="00303DDD"/>
    <w:rsid w:val="00303E83"/>
    <w:rsid w:val="00305488"/>
    <w:rsid w:val="003078B8"/>
    <w:rsid w:val="00313330"/>
    <w:rsid w:val="003168F3"/>
    <w:rsid w:val="00320E83"/>
    <w:rsid w:val="00323D2C"/>
    <w:rsid w:val="00333326"/>
    <w:rsid w:val="00334FDD"/>
    <w:rsid w:val="00355E94"/>
    <w:rsid w:val="0036070D"/>
    <w:rsid w:val="00360C7F"/>
    <w:rsid w:val="00366631"/>
    <w:rsid w:val="00371A12"/>
    <w:rsid w:val="00373169"/>
    <w:rsid w:val="00373271"/>
    <w:rsid w:val="00382047"/>
    <w:rsid w:val="00382858"/>
    <w:rsid w:val="003835EA"/>
    <w:rsid w:val="003876BD"/>
    <w:rsid w:val="003916B5"/>
    <w:rsid w:val="00392E54"/>
    <w:rsid w:val="003A205B"/>
    <w:rsid w:val="003A6909"/>
    <w:rsid w:val="003B4752"/>
    <w:rsid w:val="003B7AED"/>
    <w:rsid w:val="003C0C7C"/>
    <w:rsid w:val="003C0D1B"/>
    <w:rsid w:val="003C173A"/>
    <w:rsid w:val="003C1C80"/>
    <w:rsid w:val="003E6D1C"/>
    <w:rsid w:val="003F17FE"/>
    <w:rsid w:val="003F6EE4"/>
    <w:rsid w:val="004019A6"/>
    <w:rsid w:val="0040596C"/>
    <w:rsid w:val="00410527"/>
    <w:rsid w:val="00424DFD"/>
    <w:rsid w:val="00433A9A"/>
    <w:rsid w:val="00436EC2"/>
    <w:rsid w:val="004410A2"/>
    <w:rsid w:val="004620CC"/>
    <w:rsid w:val="00470D99"/>
    <w:rsid w:val="00474F7D"/>
    <w:rsid w:val="0047788C"/>
    <w:rsid w:val="00482063"/>
    <w:rsid w:val="004A448F"/>
    <w:rsid w:val="004B0541"/>
    <w:rsid w:val="004B11B2"/>
    <w:rsid w:val="004B365D"/>
    <w:rsid w:val="004C0070"/>
    <w:rsid w:val="004C0D78"/>
    <w:rsid w:val="004C33A8"/>
    <w:rsid w:val="004C3CB2"/>
    <w:rsid w:val="004D1639"/>
    <w:rsid w:val="004D27C5"/>
    <w:rsid w:val="004D307C"/>
    <w:rsid w:val="004D5188"/>
    <w:rsid w:val="004E1EAB"/>
    <w:rsid w:val="004E51D3"/>
    <w:rsid w:val="004F4969"/>
    <w:rsid w:val="004F55A6"/>
    <w:rsid w:val="004F6023"/>
    <w:rsid w:val="004F6D4C"/>
    <w:rsid w:val="00500E9A"/>
    <w:rsid w:val="00511A9B"/>
    <w:rsid w:val="0052168F"/>
    <w:rsid w:val="005265F3"/>
    <w:rsid w:val="00527F14"/>
    <w:rsid w:val="00531533"/>
    <w:rsid w:val="00536F36"/>
    <w:rsid w:val="00541F23"/>
    <w:rsid w:val="0054387B"/>
    <w:rsid w:val="00547CD8"/>
    <w:rsid w:val="0055344E"/>
    <w:rsid w:val="005616AE"/>
    <w:rsid w:val="0056329F"/>
    <w:rsid w:val="0058155E"/>
    <w:rsid w:val="005822F5"/>
    <w:rsid w:val="005947DE"/>
    <w:rsid w:val="005A11CC"/>
    <w:rsid w:val="005C10FE"/>
    <w:rsid w:val="005C1DB2"/>
    <w:rsid w:val="005C6F08"/>
    <w:rsid w:val="005D2B97"/>
    <w:rsid w:val="005E28BE"/>
    <w:rsid w:val="005E61B0"/>
    <w:rsid w:val="005F6E25"/>
    <w:rsid w:val="006001A9"/>
    <w:rsid w:val="00600BD8"/>
    <w:rsid w:val="00602615"/>
    <w:rsid w:val="00602C42"/>
    <w:rsid w:val="00603610"/>
    <w:rsid w:val="00604F0A"/>
    <w:rsid w:val="0060785D"/>
    <w:rsid w:val="00611190"/>
    <w:rsid w:val="006127EF"/>
    <w:rsid w:val="00614A43"/>
    <w:rsid w:val="006263ED"/>
    <w:rsid w:val="00645118"/>
    <w:rsid w:val="0065070E"/>
    <w:rsid w:val="006567FE"/>
    <w:rsid w:val="00657168"/>
    <w:rsid w:val="0067702B"/>
    <w:rsid w:val="0068110C"/>
    <w:rsid w:val="00690BAD"/>
    <w:rsid w:val="006972B1"/>
    <w:rsid w:val="006A14B5"/>
    <w:rsid w:val="006A67E0"/>
    <w:rsid w:val="006A7084"/>
    <w:rsid w:val="006B710D"/>
    <w:rsid w:val="006B7CA3"/>
    <w:rsid w:val="006C00FA"/>
    <w:rsid w:val="006C4307"/>
    <w:rsid w:val="006C6223"/>
    <w:rsid w:val="006C77D9"/>
    <w:rsid w:val="00704A78"/>
    <w:rsid w:val="0072104D"/>
    <w:rsid w:val="00722163"/>
    <w:rsid w:val="007316E2"/>
    <w:rsid w:val="00740856"/>
    <w:rsid w:val="007426A4"/>
    <w:rsid w:val="00746E5D"/>
    <w:rsid w:val="00751DDD"/>
    <w:rsid w:val="007602A5"/>
    <w:rsid w:val="007604C0"/>
    <w:rsid w:val="00763AAD"/>
    <w:rsid w:val="007700BA"/>
    <w:rsid w:val="00771456"/>
    <w:rsid w:val="007769AA"/>
    <w:rsid w:val="007805A5"/>
    <w:rsid w:val="007837CB"/>
    <w:rsid w:val="00787A88"/>
    <w:rsid w:val="007926F7"/>
    <w:rsid w:val="0079587D"/>
    <w:rsid w:val="007963AD"/>
    <w:rsid w:val="007A1546"/>
    <w:rsid w:val="007A681A"/>
    <w:rsid w:val="007C0C2D"/>
    <w:rsid w:val="007E1A8B"/>
    <w:rsid w:val="007E69D4"/>
    <w:rsid w:val="0080743D"/>
    <w:rsid w:val="00810845"/>
    <w:rsid w:val="00821BAD"/>
    <w:rsid w:val="00836132"/>
    <w:rsid w:val="0085285E"/>
    <w:rsid w:val="00856CB7"/>
    <w:rsid w:val="0085771B"/>
    <w:rsid w:val="008637EB"/>
    <w:rsid w:val="00870C4D"/>
    <w:rsid w:val="008760ED"/>
    <w:rsid w:val="00883615"/>
    <w:rsid w:val="00890CDA"/>
    <w:rsid w:val="008962BF"/>
    <w:rsid w:val="008976E3"/>
    <w:rsid w:val="008A3091"/>
    <w:rsid w:val="008A4D22"/>
    <w:rsid w:val="008A726A"/>
    <w:rsid w:val="008B78F9"/>
    <w:rsid w:val="008C269A"/>
    <w:rsid w:val="008C78DC"/>
    <w:rsid w:val="008D5B44"/>
    <w:rsid w:val="008E43A9"/>
    <w:rsid w:val="008F5086"/>
    <w:rsid w:val="008F79F2"/>
    <w:rsid w:val="00906A18"/>
    <w:rsid w:val="00912C64"/>
    <w:rsid w:val="009253DD"/>
    <w:rsid w:val="00945662"/>
    <w:rsid w:val="0095276E"/>
    <w:rsid w:val="0097225E"/>
    <w:rsid w:val="00981215"/>
    <w:rsid w:val="00982F44"/>
    <w:rsid w:val="00987687"/>
    <w:rsid w:val="00990DC7"/>
    <w:rsid w:val="009A3C92"/>
    <w:rsid w:val="009A3F3E"/>
    <w:rsid w:val="009B2DF2"/>
    <w:rsid w:val="009B30B2"/>
    <w:rsid w:val="009B6961"/>
    <w:rsid w:val="009C22FF"/>
    <w:rsid w:val="009E41C1"/>
    <w:rsid w:val="009E7598"/>
    <w:rsid w:val="009F73DF"/>
    <w:rsid w:val="00A06CE8"/>
    <w:rsid w:val="00A10BEE"/>
    <w:rsid w:val="00A11D86"/>
    <w:rsid w:val="00A150D2"/>
    <w:rsid w:val="00A31D54"/>
    <w:rsid w:val="00A355E3"/>
    <w:rsid w:val="00A57ABD"/>
    <w:rsid w:val="00A626C5"/>
    <w:rsid w:val="00A67937"/>
    <w:rsid w:val="00A80B04"/>
    <w:rsid w:val="00A82F97"/>
    <w:rsid w:val="00A84F32"/>
    <w:rsid w:val="00A90172"/>
    <w:rsid w:val="00A93346"/>
    <w:rsid w:val="00AC3DD9"/>
    <w:rsid w:val="00AC64B8"/>
    <w:rsid w:val="00AD1540"/>
    <w:rsid w:val="00AE0E91"/>
    <w:rsid w:val="00AE322E"/>
    <w:rsid w:val="00AE37F4"/>
    <w:rsid w:val="00AF3745"/>
    <w:rsid w:val="00AF51F6"/>
    <w:rsid w:val="00B0001B"/>
    <w:rsid w:val="00B00477"/>
    <w:rsid w:val="00B1715B"/>
    <w:rsid w:val="00B27BD2"/>
    <w:rsid w:val="00B3511D"/>
    <w:rsid w:val="00B4158D"/>
    <w:rsid w:val="00B449AA"/>
    <w:rsid w:val="00B4757C"/>
    <w:rsid w:val="00B556BE"/>
    <w:rsid w:val="00B612FB"/>
    <w:rsid w:val="00B64658"/>
    <w:rsid w:val="00B659A1"/>
    <w:rsid w:val="00B66605"/>
    <w:rsid w:val="00B846AE"/>
    <w:rsid w:val="00B848AC"/>
    <w:rsid w:val="00B93577"/>
    <w:rsid w:val="00B971AD"/>
    <w:rsid w:val="00BA0DF7"/>
    <w:rsid w:val="00BA209A"/>
    <w:rsid w:val="00BA6643"/>
    <w:rsid w:val="00BB6A98"/>
    <w:rsid w:val="00BC21DB"/>
    <w:rsid w:val="00BC542C"/>
    <w:rsid w:val="00BE0BAF"/>
    <w:rsid w:val="00BF346C"/>
    <w:rsid w:val="00BF745C"/>
    <w:rsid w:val="00C07F16"/>
    <w:rsid w:val="00C119DA"/>
    <w:rsid w:val="00C13BDA"/>
    <w:rsid w:val="00C15966"/>
    <w:rsid w:val="00C31485"/>
    <w:rsid w:val="00C401D7"/>
    <w:rsid w:val="00C440B6"/>
    <w:rsid w:val="00C51749"/>
    <w:rsid w:val="00C53B60"/>
    <w:rsid w:val="00C554CE"/>
    <w:rsid w:val="00C627B7"/>
    <w:rsid w:val="00C62C75"/>
    <w:rsid w:val="00C662CB"/>
    <w:rsid w:val="00C71FAF"/>
    <w:rsid w:val="00C75919"/>
    <w:rsid w:val="00C84233"/>
    <w:rsid w:val="00C85BBD"/>
    <w:rsid w:val="00C96417"/>
    <w:rsid w:val="00C97D22"/>
    <w:rsid w:val="00CA45BD"/>
    <w:rsid w:val="00CB149C"/>
    <w:rsid w:val="00CC02B4"/>
    <w:rsid w:val="00CD6325"/>
    <w:rsid w:val="00CE7F25"/>
    <w:rsid w:val="00CF1B8B"/>
    <w:rsid w:val="00CF6526"/>
    <w:rsid w:val="00D02673"/>
    <w:rsid w:val="00D06020"/>
    <w:rsid w:val="00D07178"/>
    <w:rsid w:val="00D15D72"/>
    <w:rsid w:val="00D3524A"/>
    <w:rsid w:val="00D6081D"/>
    <w:rsid w:val="00D608E4"/>
    <w:rsid w:val="00D65153"/>
    <w:rsid w:val="00D70175"/>
    <w:rsid w:val="00D86172"/>
    <w:rsid w:val="00D877F3"/>
    <w:rsid w:val="00DB3DA1"/>
    <w:rsid w:val="00DB77B7"/>
    <w:rsid w:val="00DC6286"/>
    <w:rsid w:val="00DD215A"/>
    <w:rsid w:val="00DF0805"/>
    <w:rsid w:val="00DF2354"/>
    <w:rsid w:val="00DF77C6"/>
    <w:rsid w:val="00DF7F52"/>
    <w:rsid w:val="00E009F9"/>
    <w:rsid w:val="00E0528B"/>
    <w:rsid w:val="00E05404"/>
    <w:rsid w:val="00E07E49"/>
    <w:rsid w:val="00E11C46"/>
    <w:rsid w:val="00E12AD5"/>
    <w:rsid w:val="00E17C4D"/>
    <w:rsid w:val="00E22D86"/>
    <w:rsid w:val="00E2337E"/>
    <w:rsid w:val="00E24303"/>
    <w:rsid w:val="00E349D8"/>
    <w:rsid w:val="00E36F9F"/>
    <w:rsid w:val="00E622A4"/>
    <w:rsid w:val="00E71172"/>
    <w:rsid w:val="00E87E6A"/>
    <w:rsid w:val="00E904D4"/>
    <w:rsid w:val="00E914F6"/>
    <w:rsid w:val="00E96F8D"/>
    <w:rsid w:val="00EB268A"/>
    <w:rsid w:val="00EB2CC9"/>
    <w:rsid w:val="00EB6376"/>
    <w:rsid w:val="00EC3F6E"/>
    <w:rsid w:val="00EC485E"/>
    <w:rsid w:val="00ED06EB"/>
    <w:rsid w:val="00ED083D"/>
    <w:rsid w:val="00ED7B76"/>
    <w:rsid w:val="00EE5455"/>
    <w:rsid w:val="00EF14E4"/>
    <w:rsid w:val="00EF1A14"/>
    <w:rsid w:val="00F04619"/>
    <w:rsid w:val="00F131EC"/>
    <w:rsid w:val="00F14281"/>
    <w:rsid w:val="00F20560"/>
    <w:rsid w:val="00F21C06"/>
    <w:rsid w:val="00F33315"/>
    <w:rsid w:val="00F34CD2"/>
    <w:rsid w:val="00F41C4C"/>
    <w:rsid w:val="00F4359B"/>
    <w:rsid w:val="00F5007A"/>
    <w:rsid w:val="00F52D6C"/>
    <w:rsid w:val="00F64613"/>
    <w:rsid w:val="00F64BB8"/>
    <w:rsid w:val="00F653B2"/>
    <w:rsid w:val="00F67613"/>
    <w:rsid w:val="00F726D4"/>
    <w:rsid w:val="00F74C0A"/>
    <w:rsid w:val="00F867EE"/>
    <w:rsid w:val="00F92152"/>
    <w:rsid w:val="00F951F1"/>
    <w:rsid w:val="00F96C02"/>
    <w:rsid w:val="00FA7367"/>
    <w:rsid w:val="00FB6514"/>
    <w:rsid w:val="00FC325B"/>
    <w:rsid w:val="00FD1547"/>
    <w:rsid w:val="00FE190B"/>
    <w:rsid w:val="00FE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4:docId w14:val="35FDC2A0"/>
  <w15:docId w15:val="{562F98C4-09AB-4615-8827-CFB9B728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67A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2F467A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2F467A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2F467A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2F467A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2F467A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F467A"/>
    <w:pPr>
      <w:ind w:firstLine="0"/>
      <w:jc w:val="both"/>
    </w:pPr>
    <w:rPr>
      <w:sz w:val="22"/>
    </w:rPr>
  </w:style>
  <w:style w:type="paragraph" w:styleId="a4">
    <w:name w:val="header"/>
    <w:basedOn w:val="a"/>
    <w:rsid w:val="002F467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2F467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F467A"/>
  </w:style>
  <w:style w:type="paragraph" w:styleId="a7">
    <w:name w:val="caption"/>
    <w:basedOn w:val="a"/>
    <w:next w:val="a"/>
    <w:qFormat/>
    <w:rsid w:val="002F467A"/>
    <w:pPr>
      <w:jc w:val="center"/>
    </w:pPr>
    <w:rPr>
      <w:b/>
      <w:sz w:val="28"/>
    </w:rPr>
  </w:style>
  <w:style w:type="paragraph" w:styleId="20">
    <w:name w:val="Body Text Indent 2"/>
    <w:basedOn w:val="a"/>
    <w:rsid w:val="002F467A"/>
    <w:pPr>
      <w:jc w:val="both"/>
    </w:pPr>
  </w:style>
  <w:style w:type="paragraph" w:customStyle="1" w:styleId="a8">
    <w:name w:val="Обращение"/>
    <w:basedOn w:val="a"/>
    <w:next w:val="a"/>
    <w:rsid w:val="002F467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F467A"/>
    <w:pPr>
      <w:jc w:val="left"/>
    </w:pPr>
    <w:rPr>
      <w:sz w:val="16"/>
    </w:rPr>
  </w:style>
  <w:style w:type="paragraph" w:customStyle="1" w:styleId="aa">
    <w:name w:val="Адресат"/>
    <w:basedOn w:val="a"/>
    <w:rsid w:val="002F467A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2F467A"/>
    <w:pPr>
      <w:jc w:val="both"/>
    </w:pPr>
    <w:rPr>
      <w:sz w:val="28"/>
    </w:rPr>
  </w:style>
  <w:style w:type="paragraph" w:styleId="ab">
    <w:name w:val="Body Text Indent"/>
    <w:basedOn w:val="a"/>
    <w:rsid w:val="002F467A"/>
    <w:pPr>
      <w:jc w:val="both"/>
    </w:pPr>
    <w:rPr>
      <w:sz w:val="24"/>
    </w:rPr>
  </w:style>
  <w:style w:type="paragraph" w:styleId="21">
    <w:name w:val="Body Text 2"/>
    <w:basedOn w:val="a"/>
    <w:rsid w:val="002F467A"/>
    <w:pPr>
      <w:ind w:firstLine="0"/>
    </w:pPr>
  </w:style>
  <w:style w:type="table" w:styleId="ac">
    <w:name w:val="Table Grid"/>
    <w:basedOn w:val="a1"/>
    <w:uiPriority w:val="59"/>
    <w:rsid w:val="008A309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e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2F18E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F951F1"/>
    <w:rPr>
      <w:rFonts w:cs="Times New Roman"/>
    </w:rPr>
  </w:style>
  <w:style w:type="paragraph" w:customStyle="1" w:styleId="ConsPlusTitle">
    <w:name w:val="ConsPlusTitle"/>
    <w:uiPriority w:val="99"/>
    <w:rsid w:val="004620C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8339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E8C226F7AFD8BAA918BDC89947B758F52AE1870E441CB5D5FF44169056FAB504x0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199C9-92BC-43DE-84AE-982788FEC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5</TotalTime>
  <Pages>5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7768</CharactersWithSpaces>
  <SharedDoc>false</SharedDoc>
  <HLinks>
    <vt:vector size="18" baseType="variant"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Par41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Par41</vt:lpwstr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consultantplus://offline/ref=37E8C226F7AFD8BAA918BDC89947B758F52AE1870E441CB5D5FF44169056FAB504x0F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astafeva</cp:lastModifiedBy>
  <cp:revision>3</cp:revision>
  <cp:lastPrinted>2017-12-28T05:21:00Z</cp:lastPrinted>
  <dcterms:created xsi:type="dcterms:W3CDTF">2018-04-03T09:38:00Z</dcterms:created>
  <dcterms:modified xsi:type="dcterms:W3CDTF">2018-04-05T05:10:00Z</dcterms:modified>
</cp:coreProperties>
</file>