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34" w:rsidRPr="00CD10E4" w:rsidRDefault="00BE221A" w:rsidP="005373C7">
      <w:pPr>
        <w:pStyle w:val="ab"/>
        <w:spacing w:before="0" w:after="0"/>
        <w:jc w:val="left"/>
      </w:pPr>
      <w:r>
        <w:t xml:space="preserve"> </w:t>
      </w:r>
      <w:r w:rsidR="005463FF" w:rsidRPr="00CD10E4">
        <w:t xml:space="preserve"> </w:t>
      </w:r>
    </w:p>
    <w:p w:rsidR="00576736" w:rsidRPr="00CD10E4" w:rsidRDefault="00576736" w:rsidP="005373C7">
      <w:pPr>
        <w:ind w:firstLine="0"/>
      </w:pPr>
    </w:p>
    <w:p w:rsidR="00E349D8" w:rsidRPr="00B16A0E" w:rsidRDefault="00C3745E" w:rsidP="005373C7">
      <w:pPr>
        <w:ind w:firstLine="0"/>
        <w:jc w:val="center"/>
        <w:rPr>
          <w:b/>
        </w:rPr>
      </w:pPr>
      <w:r w:rsidRPr="00751B77">
        <w:rPr>
          <w:b/>
        </w:rPr>
        <w:t>РАСПОРЯЖЕНИЕ</w:t>
      </w:r>
    </w:p>
    <w:p w:rsidR="00405313" w:rsidRPr="00751B77" w:rsidRDefault="00405313" w:rsidP="005373C7">
      <w:pPr>
        <w:ind w:firstLine="0"/>
        <w:jc w:val="center"/>
        <w:rPr>
          <w:b/>
        </w:rPr>
      </w:pPr>
    </w:p>
    <w:p w:rsidR="00373271" w:rsidRPr="00751B77" w:rsidRDefault="007A5D31" w:rsidP="005373C7">
      <w:pPr>
        <w:tabs>
          <w:tab w:val="left" w:pos="7626"/>
        </w:tabs>
        <w:ind w:firstLine="0"/>
      </w:pPr>
      <w:r w:rsidRPr="00751B77">
        <w:t>____________</w:t>
      </w:r>
      <w:r w:rsidR="00373271" w:rsidRPr="00751B77">
        <w:tab/>
        <w:t>№</w:t>
      </w:r>
      <w:r w:rsidR="00022F92" w:rsidRPr="00751B77">
        <w:t xml:space="preserve"> </w:t>
      </w:r>
      <w:r w:rsidR="005B29DA" w:rsidRPr="00751B77">
        <w:t>__</w:t>
      </w:r>
      <w:r w:rsidR="00B82B54" w:rsidRPr="00751B77">
        <w:t>_</w:t>
      </w:r>
      <w:r w:rsidRPr="00751B77">
        <w:t>____</w:t>
      </w:r>
      <w:r w:rsidR="005B29DA" w:rsidRPr="00751B77">
        <w:t>______</w:t>
      </w:r>
    </w:p>
    <w:p w:rsidR="00AC56A4" w:rsidRDefault="00AC56A4" w:rsidP="005373C7">
      <w:pPr>
        <w:tabs>
          <w:tab w:val="left" w:pos="7626"/>
        </w:tabs>
        <w:ind w:firstLine="0"/>
        <w:jc w:val="both"/>
        <w:rPr>
          <w:b/>
          <w:bCs/>
          <w:szCs w:val="26"/>
        </w:rPr>
      </w:pPr>
    </w:p>
    <w:p w:rsidR="00523D37" w:rsidRPr="00751B77" w:rsidRDefault="00523D37" w:rsidP="005373C7">
      <w:pPr>
        <w:tabs>
          <w:tab w:val="left" w:pos="7626"/>
        </w:tabs>
        <w:ind w:firstLine="0"/>
        <w:jc w:val="both"/>
        <w:rPr>
          <w:b/>
          <w:bCs/>
          <w:szCs w:val="26"/>
        </w:rPr>
      </w:pPr>
    </w:p>
    <w:p w:rsidR="00055112" w:rsidRPr="00751B77" w:rsidRDefault="00055112" w:rsidP="00D20FB6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 w:rsidRPr="00751B77">
        <w:rPr>
          <w:rFonts w:ascii="Times New Roman" w:hAnsi="Times New Roman" w:cs="Times New Roman"/>
          <w:sz w:val="24"/>
          <w:szCs w:val="24"/>
        </w:rPr>
        <w:t>О</w:t>
      </w:r>
      <w:r w:rsidR="00D20FB6" w:rsidRPr="00751B77">
        <w:rPr>
          <w:rFonts w:ascii="Times New Roman" w:hAnsi="Times New Roman" w:cs="Times New Roman"/>
          <w:sz w:val="24"/>
          <w:szCs w:val="24"/>
        </w:rPr>
        <w:t>б</w:t>
      </w:r>
      <w:r w:rsidRPr="00751B77">
        <w:rPr>
          <w:rFonts w:ascii="Times New Roman" w:hAnsi="Times New Roman" w:cs="Times New Roman"/>
          <w:sz w:val="24"/>
          <w:szCs w:val="24"/>
        </w:rPr>
        <w:t xml:space="preserve"> утверждении календарного плана мероприятий в сфере государственной молодёжной политики в Томской области на 201</w:t>
      </w:r>
      <w:r w:rsidR="00A0788A">
        <w:rPr>
          <w:rFonts w:ascii="Times New Roman" w:hAnsi="Times New Roman" w:cs="Times New Roman"/>
          <w:sz w:val="24"/>
          <w:szCs w:val="24"/>
        </w:rPr>
        <w:t>8</w:t>
      </w:r>
      <w:r w:rsidRPr="00751B77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0F07CB" w:rsidRPr="00751B77" w:rsidRDefault="000F07CB" w:rsidP="00FA5EB0">
      <w:pPr>
        <w:ind w:right="-1" w:firstLine="0"/>
        <w:jc w:val="center"/>
        <w:rPr>
          <w:sz w:val="24"/>
          <w:szCs w:val="24"/>
        </w:rPr>
      </w:pPr>
    </w:p>
    <w:p w:rsidR="00050CC3" w:rsidRPr="00751B77" w:rsidRDefault="00D20FB6" w:rsidP="00050CC3">
      <w:pPr>
        <w:numPr>
          <w:ilvl w:val="0"/>
          <w:numId w:val="28"/>
        </w:numPr>
        <w:tabs>
          <w:tab w:val="left" w:pos="851"/>
        </w:tabs>
        <w:ind w:left="0" w:right="-1" w:firstLine="567"/>
        <w:jc w:val="both"/>
        <w:rPr>
          <w:sz w:val="24"/>
          <w:szCs w:val="24"/>
        </w:rPr>
      </w:pPr>
      <w:proofErr w:type="gramStart"/>
      <w:r w:rsidRPr="00751B77">
        <w:rPr>
          <w:sz w:val="24"/>
          <w:szCs w:val="24"/>
        </w:rPr>
        <w:t>В целях реализации Закона Томской области от 2</w:t>
      </w:r>
      <w:r w:rsidR="00E9578D">
        <w:rPr>
          <w:sz w:val="24"/>
          <w:szCs w:val="24"/>
        </w:rPr>
        <w:t>8.12.2017 № 156</w:t>
      </w:r>
      <w:r w:rsidRPr="00751B77">
        <w:rPr>
          <w:sz w:val="24"/>
          <w:szCs w:val="24"/>
        </w:rPr>
        <w:t xml:space="preserve">-ОЗ </w:t>
      </w:r>
      <w:r w:rsidR="00CE307F" w:rsidRPr="00751B77">
        <w:rPr>
          <w:sz w:val="24"/>
          <w:szCs w:val="24"/>
        </w:rPr>
        <w:t>«</w:t>
      </w:r>
      <w:r w:rsidRPr="00751B77">
        <w:rPr>
          <w:sz w:val="24"/>
          <w:szCs w:val="24"/>
        </w:rPr>
        <w:t>Об областном бюджете</w:t>
      </w:r>
      <w:r w:rsidR="00E9578D">
        <w:rPr>
          <w:sz w:val="24"/>
          <w:szCs w:val="24"/>
        </w:rPr>
        <w:t xml:space="preserve"> на 2018 год и на плановый период 2019 и 2020</w:t>
      </w:r>
      <w:r w:rsidRPr="00751B77">
        <w:rPr>
          <w:sz w:val="24"/>
          <w:szCs w:val="24"/>
        </w:rPr>
        <w:t xml:space="preserve"> годов</w:t>
      </w:r>
      <w:r w:rsidR="00CE307F" w:rsidRPr="00751B77">
        <w:rPr>
          <w:sz w:val="24"/>
          <w:szCs w:val="24"/>
        </w:rPr>
        <w:t>»</w:t>
      </w:r>
      <w:r w:rsidRPr="00751B77">
        <w:rPr>
          <w:sz w:val="24"/>
          <w:szCs w:val="24"/>
        </w:rPr>
        <w:t xml:space="preserve">, в соответствии с ведомственным перечнем государственных услуг и работ, оказываемых и выполняемых областными государственными учреждениями, подведомственными Департаменту по молодежной политике, физической культуре и спорту Томской области, </w:t>
      </w:r>
      <w:r w:rsidR="00EE7432" w:rsidRPr="00751B77">
        <w:rPr>
          <w:sz w:val="24"/>
          <w:szCs w:val="24"/>
        </w:rPr>
        <w:t>утвержден</w:t>
      </w:r>
      <w:r w:rsidRPr="00751B77">
        <w:rPr>
          <w:sz w:val="24"/>
          <w:szCs w:val="24"/>
        </w:rPr>
        <w:t>ным</w:t>
      </w:r>
      <w:r w:rsidR="00EE7432" w:rsidRPr="00751B77">
        <w:rPr>
          <w:sz w:val="24"/>
          <w:szCs w:val="24"/>
        </w:rPr>
        <w:t xml:space="preserve"> в системе Электронный бюджет 30.12.2016</w:t>
      </w:r>
      <w:r w:rsidRPr="00751B77">
        <w:rPr>
          <w:sz w:val="24"/>
          <w:szCs w:val="24"/>
        </w:rPr>
        <w:t xml:space="preserve"> года, распоряжением Департамента по молодежной</w:t>
      </w:r>
      <w:proofErr w:type="gramEnd"/>
      <w:r w:rsidRPr="00751B77">
        <w:rPr>
          <w:sz w:val="24"/>
          <w:szCs w:val="24"/>
        </w:rPr>
        <w:t xml:space="preserve"> </w:t>
      </w:r>
      <w:proofErr w:type="gramStart"/>
      <w:r w:rsidRPr="00751B77">
        <w:rPr>
          <w:sz w:val="24"/>
          <w:szCs w:val="24"/>
        </w:rPr>
        <w:t>политике, физической культуре и спорту Томской области</w:t>
      </w:r>
      <w:r w:rsidR="00CA55C4" w:rsidRPr="00751B77">
        <w:rPr>
          <w:sz w:val="24"/>
          <w:szCs w:val="24"/>
        </w:rPr>
        <w:t xml:space="preserve"> от 30.12.2015 № 238-р </w:t>
      </w:r>
      <w:r w:rsidR="00CE307F" w:rsidRPr="00751B77">
        <w:rPr>
          <w:sz w:val="24"/>
          <w:szCs w:val="24"/>
        </w:rPr>
        <w:t>«</w:t>
      </w:r>
      <w:r w:rsidR="00CA55C4" w:rsidRPr="00751B77">
        <w:rPr>
          <w:sz w:val="24"/>
          <w:szCs w:val="24"/>
        </w:rPr>
        <w:t>Об утверждении Порядка формирования  календарного плана  мероприятий в сфере государственной молодежной политики в Томской области</w:t>
      </w:r>
      <w:r w:rsidR="00CE307F" w:rsidRPr="00751B77">
        <w:rPr>
          <w:sz w:val="24"/>
          <w:szCs w:val="24"/>
        </w:rPr>
        <w:t>»</w:t>
      </w:r>
      <w:r w:rsidR="00CA55C4" w:rsidRPr="00751B77">
        <w:rPr>
          <w:sz w:val="24"/>
          <w:szCs w:val="24"/>
        </w:rPr>
        <w:t>, н</w:t>
      </w:r>
      <w:r w:rsidR="00050CC3" w:rsidRPr="00751B77">
        <w:rPr>
          <w:sz w:val="24"/>
          <w:szCs w:val="24"/>
        </w:rPr>
        <w:t>а основании</w:t>
      </w:r>
      <w:r w:rsidR="00760415" w:rsidRPr="00751B77">
        <w:rPr>
          <w:sz w:val="24"/>
          <w:szCs w:val="24"/>
        </w:rPr>
        <w:t xml:space="preserve"> писем</w:t>
      </w:r>
      <w:r w:rsidR="00050CC3" w:rsidRPr="00751B77">
        <w:rPr>
          <w:sz w:val="24"/>
          <w:szCs w:val="24"/>
        </w:rPr>
        <w:t xml:space="preserve"> </w:t>
      </w:r>
      <w:r w:rsidR="00760415" w:rsidRPr="00751B77">
        <w:rPr>
          <w:sz w:val="24"/>
          <w:szCs w:val="24"/>
        </w:rPr>
        <w:t xml:space="preserve">ТРОМО </w:t>
      </w:r>
      <w:r w:rsidR="00CE307F" w:rsidRPr="00751B77">
        <w:rPr>
          <w:sz w:val="24"/>
          <w:szCs w:val="24"/>
        </w:rPr>
        <w:t>«</w:t>
      </w:r>
      <w:r w:rsidR="00BB489B">
        <w:rPr>
          <w:sz w:val="24"/>
          <w:szCs w:val="24"/>
        </w:rPr>
        <w:t>Поисковый отряд «Патриот</w:t>
      </w:r>
      <w:r w:rsidR="00CE307F" w:rsidRPr="00751B77">
        <w:rPr>
          <w:sz w:val="24"/>
          <w:szCs w:val="24"/>
        </w:rPr>
        <w:t>»</w:t>
      </w:r>
      <w:r w:rsidR="00760415" w:rsidRPr="00751B77">
        <w:rPr>
          <w:sz w:val="24"/>
          <w:szCs w:val="24"/>
        </w:rPr>
        <w:t xml:space="preserve"> от </w:t>
      </w:r>
      <w:r w:rsidR="00BB489B">
        <w:rPr>
          <w:sz w:val="24"/>
          <w:szCs w:val="24"/>
        </w:rPr>
        <w:t>14.11.2017</w:t>
      </w:r>
      <w:r w:rsidR="00760415" w:rsidRPr="00751B77">
        <w:rPr>
          <w:sz w:val="24"/>
          <w:szCs w:val="24"/>
        </w:rPr>
        <w:t xml:space="preserve"> № </w:t>
      </w:r>
      <w:r w:rsidR="00BB489B">
        <w:rPr>
          <w:sz w:val="24"/>
          <w:szCs w:val="24"/>
        </w:rPr>
        <w:t>119, №</w:t>
      </w:r>
      <w:r w:rsidR="00E9578D">
        <w:rPr>
          <w:sz w:val="24"/>
          <w:szCs w:val="24"/>
        </w:rPr>
        <w:t xml:space="preserve"> </w:t>
      </w:r>
      <w:r w:rsidR="00BB489B">
        <w:rPr>
          <w:sz w:val="24"/>
          <w:szCs w:val="24"/>
        </w:rPr>
        <w:t>192</w:t>
      </w:r>
      <w:r w:rsidR="00760415" w:rsidRPr="00751B77">
        <w:rPr>
          <w:sz w:val="24"/>
          <w:szCs w:val="24"/>
        </w:rPr>
        <w:t>,</w:t>
      </w:r>
      <w:r w:rsidR="00BB489B">
        <w:rPr>
          <w:sz w:val="24"/>
          <w:szCs w:val="24"/>
        </w:rPr>
        <w:t xml:space="preserve"> </w:t>
      </w:r>
      <w:r w:rsidR="00760415" w:rsidRPr="00751B77">
        <w:rPr>
          <w:sz w:val="24"/>
          <w:szCs w:val="24"/>
        </w:rPr>
        <w:t xml:space="preserve"> </w:t>
      </w:r>
      <w:r w:rsidR="007866AD" w:rsidRPr="00751B77">
        <w:rPr>
          <w:sz w:val="24"/>
          <w:szCs w:val="24"/>
        </w:rPr>
        <w:t xml:space="preserve">общественной организации </w:t>
      </w:r>
      <w:r w:rsidR="00CE307F" w:rsidRPr="00751B77">
        <w:rPr>
          <w:sz w:val="24"/>
          <w:szCs w:val="24"/>
        </w:rPr>
        <w:t>«</w:t>
      </w:r>
      <w:r w:rsidR="007866AD" w:rsidRPr="00751B77">
        <w:rPr>
          <w:sz w:val="24"/>
          <w:szCs w:val="24"/>
        </w:rPr>
        <w:t>Союз детских организаций Томской области «Чудо</w:t>
      </w:r>
      <w:r w:rsidR="00CE307F" w:rsidRPr="00751B77">
        <w:rPr>
          <w:sz w:val="24"/>
          <w:szCs w:val="24"/>
        </w:rPr>
        <w:t>»</w:t>
      </w:r>
      <w:r w:rsidR="00050CC3" w:rsidRPr="00751B77">
        <w:rPr>
          <w:sz w:val="24"/>
          <w:szCs w:val="24"/>
        </w:rPr>
        <w:t xml:space="preserve"> от </w:t>
      </w:r>
      <w:r w:rsidR="00BB489B">
        <w:rPr>
          <w:sz w:val="24"/>
          <w:szCs w:val="24"/>
        </w:rPr>
        <w:t>29</w:t>
      </w:r>
      <w:r w:rsidR="00050CC3" w:rsidRPr="00751B77">
        <w:rPr>
          <w:sz w:val="24"/>
          <w:szCs w:val="24"/>
        </w:rPr>
        <w:t>.</w:t>
      </w:r>
      <w:r w:rsidR="00EA6051" w:rsidRPr="00751B77">
        <w:rPr>
          <w:sz w:val="24"/>
          <w:szCs w:val="24"/>
        </w:rPr>
        <w:t>1</w:t>
      </w:r>
      <w:r w:rsidR="00BB489B">
        <w:rPr>
          <w:sz w:val="24"/>
          <w:szCs w:val="24"/>
        </w:rPr>
        <w:t>1.2017</w:t>
      </w:r>
      <w:r w:rsidR="00050CC3" w:rsidRPr="00751B77">
        <w:rPr>
          <w:sz w:val="24"/>
          <w:szCs w:val="24"/>
        </w:rPr>
        <w:t xml:space="preserve"> № </w:t>
      </w:r>
      <w:r w:rsidR="00BB489B">
        <w:rPr>
          <w:sz w:val="24"/>
          <w:szCs w:val="24"/>
        </w:rPr>
        <w:t>93</w:t>
      </w:r>
      <w:r w:rsidR="00751B77" w:rsidRPr="00751B77">
        <w:rPr>
          <w:sz w:val="24"/>
          <w:szCs w:val="24"/>
        </w:rPr>
        <w:t xml:space="preserve">, </w:t>
      </w:r>
      <w:r w:rsidR="00BB489B">
        <w:rPr>
          <w:sz w:val="24"/>
          <w:szCs w:val="24"/>
        </w:rPr>
        <w:t>ТРОМО «ТАСС» от 17.11.2017 №б/</w:t>
      </w:r>
      <w:proofErr w:type="spellStart"/>
      <w:r w:rsidR="00BB489B">
        <w:rPr>
          <w:sz w:val="24"/>
          <w:szCs w:val="24"/>
        </w:rPr>
        <w:t>н</w:t>
      </w:r>
      <w:proofErr w:type="spellEnd"/>
      <w:r w:rsidR="00751B77" w:rsidRPr="00751B77">
        <w:rPr>
          <w:sz w:val="24"/>
          <w:szCs w:val="24"/>
        </w:rPr>
        <w:t xml:space="preserve"> </w:t>
      </w:r>
      <w:r w:rsidR="009A1CE9" w:rsidRPr="00751B77">
        <w:rPr>
          <w:sz w:val="24"/>
          <w:szCs w:val="24"/>
        </w:rPr>
        <w:t xml:space="preserve">утвердить </w:t>
      </w:r>
      <w:r w:rsidR="00050CC3" w:rsidRPr="00751B77">
        <w:rPr>
          <w:sz w:val="24"/>
          <w:szCs w:val="24"/>
        </w:rPr>
        <w:t>календарн</w:t>
      </w:r>
      <w:r w:rsidR="009A1CE9" w:rsidRPr="00751B77">
        <w:rPr>
          <w:sz w:val="24"/>
          <w:szCs w:val="24"/>
        </w:rPr>
        <w:t>ый</w:t>
      </w:r>
      <w:r w:rsidR="00050CC3" w:rsidRPr="00751B77">
        <w:rPr>
          <w:sz w:val="24"/>
          <w:szCs w:val="24"/>
        </w:rPr>
        <w:t xml:space="preserve"> план мероприятий в сфере государственной</w:t>
      </w:r>
      <w:proofErr w:type="gramEnd"/>
      <w:r w:rsidR="00050CC3" w:rsidRPr="00751B77">
        <w:rPr>
          <w:sz w:val="24"/>
          <w:szCs w:val="24"/>
        </w:rPr>
        <w:t xml:space="preserve"> молодёжной политики в Томской области на 201</w:t>
      </w:r>
      <w:r w:rsidR="00BB489B">
        <w:rPr>
          <w:sz w:val="24"/>
          <w:szCs w:val="24"/>
        </w:rPr>
        <w:t>8</w:t>
      </w:r>
      <w:r w:rsidR="00050CC3" w:rsidRPr="00751B77">
        <w:rPr>
          <w:sz w:val="24"/>
          <w:szCs w:val="24"/>
        </w:rPr>
        <w:t xml:space="preserve"> год</w:t>
      </w:r>
      <w:r w:rsidR="00CE307F" w:rsidRPr="00751B77">
        <w:rPr>
          <w:sz w:val="24"/>
          <w:szCs w:val="24"/>
        </w:rPr>
        <w:t>»</w:t>
      </w:r>
      <w:r w:rsidR="00050CC3" w:rsidRPr="00751B77">
        <w:rPr>
          <w:sz w:val="24"/>
          <w:szCs w:val="24"/>
        </w:rPr>
        <w:t xml:space="preserve"> согласно Приложению к настоящему распоряжению.</w:t>
      </w:r>
    </w:p>
    <w:p w:rsidR="00050CC3" w:rsidRPr="00751B77" w:rsidRDefault="00050CC3" w:rsidP="00050CC3">
      <w:pPr>
        <w:tabs>
          <w:tab w:val="left" w:pos="1116"/>
        </w:tabs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751B77">
        <w:rPr>
          <w:bCs/>
          <w:sz w:val="24"/>
          <w:szCs w:val="24"/>
        </w:rPr>
        <w:t xml:space="preserve">2. </w:t>
      </w:r>
      <w:r w:rsidR="00D06620">
        <w:rPr>
          <w:sz w:val="24"/>
          <w:szCs w:val="24"/>
        </w:rPr>
        <w:t>Консультанту</w:t>
      </w:r>
      <w:r w:rsidR="00EA6051" w:rsidRPr="00751B77">
        <w:rPr>
          <w:sz w:val="24"/>
          <w:szCs w:val="24"/>
        </w:rPr>
        <w:t xml:space="preserve"> комитета по молод</w:t>
      </w:r>
      <w:r w:rsidR="00BB5E4C" w:rsidRPr="00751B77">
        <w:rPr>
          <w:sz w:val="24"/>
          <w:szCs w:val="24"/>
        </w:rPr>
        <w:t>е</w:t>
      </w:r>
      <w:r w:rsidR="00EA6051" w:rsidRPr="00751B77">
        <w:rPr>
          <w:sz w:val="24"/>
          <w:szCs w:val="24"/>
        </w:rPr>
        <w:t xml:space="preserve">жной политике </w:t>
      </w:r>
      <w:r w:rsidR="00E5066B">
        <w:rPr>
          <w:sz w:val="24"/>
          <w:szCs w:val="24"/>
        </w:rPr>
        <w:t>(</w:t>
      </w:r>
      <w:r w:rsidR="00D06620">
        <w:rPr>
          <w:bCs/>
          <w:sz w:val="24"/>
          <w:szCs w:val="24"/>
        </w:rPr>
        <w:t>Шедлих Е.А.</w:t>
      </w:r>
      <w:r w:rsidR="00E5066B">
        <w:rPr>
          <w:bCs/>
          <w:sz w:val="24"/>
          <w:szCs w:val="24"/>
        </w:rPr>
        <w:t>)</w:t>
      </w:r>
      <w:r w:rsidR="00E91A89">
        <w:rPr>
          <w:bCs/>
          <w:sz w:val="24"/>
          <w:szCs w:val="24"/>
        </w:rPr>
        <w:t xml:space="preserve"> </w:t>
      </w:r>
      <w:r w:rsidRPr="00751B77">
        <w:rPr>
          <w:sz w:val="24"/>
          <w:szCs w:val="24"/>
        </w:rPr>
        <w:t xml:space="preserve">обеспечить размещение настоящего распоряжения в информационно-телекоммуникационной сети </w:t>
      </w:r>
      <w:r w:rsidR="00CE307F" w:rsidRPr="00751B77">
        <w:rPr>
          <w:sz w:val="24"/>
          <w:szCs w:val="24"/>
        </w:rPr>
        <w:t>«</w:t>
      </w:r>
      <w:r w:rsidRPr="00751B77">
        <w:rPr>
          <w:sz w:val="24"/>
          <w:szCs w:val="24"/>
        </w:rPr>
        <w:t>Интернет</w:t>
      </w:r>
      <w:r w:rsidR="00CE307F" w:rsidRPr="00751B77">
        <w:rPr>
          <w:sz w:val="24"/>
          <w:szCs w:val="24"/>
        </w:rPr>
        <w:t>»</w:t>
      </w:r>
      <w:r w:rsidRPr="00751B77">
        <w:rPr>
          <w:sz w:val="24"/>
          <w:szCs w:val="24"/>
        </w:rPr>
        <w:t xml:space="preserve"> на сайте Департамента по молодежной политике, физической культуре и спорту Томской области не позднее </w:t>
      </w:r>
      <w:r w:rsidR="000B4D39" w:rsidRPr="00751B77">
        <w:rPr>
          <w:sz w:val="24"/>
          <w:szCs w:val="24"/>
        </w:rPr>
        <w:t>14</w:t>
      </w:r>
      <w:r w:rsidRPr="00751B77">
        <w:rPr>
          <w:sz w:val="24"/>
          <w:szCs w:val="24"/>
        </w:rPr>
        <w:t xml:space="preserve"> дней со дня его подписания.</w:t>
      </w:r>
    </w:p>
    <w:p w:rsidR="00050CC3" w:rsidRPr="00751B77" w:rsidRDefault="00050CC3" w:rsidP="00050CC3">
      <w:pPr>
        <w:tabs>
          <w:tab w:val="left" w:pos="1116"/>
        </w:tabs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751B77">
        <w:rPr>
          <w:sz w:val="24"/>
          <w:szCs w:val="24"/>
        </w:rPr>
        <w:t xml:space="preserve">3. </w:t>
      </w:r>
      <w:r w:rsidR="00D06620">
        <w:rPr>
          <w:sz w:val="24"/>
          <w:szCs w:val="24"/>
        </w:rPr>
        <w:t>Консультанту</w:t>
      </w:r>
      <w:r w:rsidR="00197C71" w:rsidRPr="00751B77">
        <w:rPr>
          <w:sz w:val="24"/>
          <w:szCs w:val="24"/>
        </w:rPr>
        <w:t xml:space="preserve"> </w:t>
      </w:r>
      <w:r w:rsidR="00EA6051" w:rsidRPr="00751B77">
        <w:rPr>
          <w:sz w:val="24"/>
          <w:szCs w:val="24"/>
        </w:rPr>
        <w:t>комитета по молод</w:t>
      </w:r>
      <w:r w:rsidR="00BB5E4C" w:rsidRPr="00751B77">
        <w:rPr>
          <w:sz w:val="24"/>
          <w:szCs w:val="24"/>
        </w:rPr>
        <w:t>е</w:t>
      </w:r>
      <w:r w:rsidR="00EA6051" w:rsidRPr="00751B77">
        <w:rPr>
          <w:sz w:val="24"/>
          <w:szCs w:val="24"/>
        </w:rPr>
        <w:t xml:space="preserve">жной политике </w:t>
      </w:r>
      <w:r w:rsidR="00E5066B">
        <w:rPr>
          <w:sz w:val="24"/>
          <w:szCs w:val="24"/>
        </w:rPr>
        <w:t>(</w:t>
      </w:r>
      <w:r w:rsidR="00D06620">
        <w:rPr>
          <w:bCs/>
          <w:sz w:val="24"/>
          <w:szCs w:val="24"/>
        </w:rPr>
        <w:t>Шедлих Е.А</w:t>
      </w:r>
      <w:r w:rsidRPr="00751B77">
        <w:rPr>
          <w:bCs/>
          <w:sz w:val="24"/>
          <w:szCs w:val="24"/>
        </w:rPr>
        <w:t>.</w:t>
      </w:r>
      <w:r w:rsidR="00E5066B">
        <w:rPr>
          <w:bCs/>
          <w:sz w:val="24"/>
          <w:szCs w:val="24"/>
        </w:rPr>
        <w:t>)</w:t>
      </w:r>
      <w:r w:rsidRPr="00751B77">
        <w:rPr>
          <w:bCs/>
          <w:sz w:val="24"/>
          <w:szCs w:val="24"/>
        </w:rPr>
        <w:t xml:space="preserve"> </w:t>
      </w:r>
      <w:r w:rsidRPr="00751B77">
        <w:rPr>
          <w:sz w:val="24"/>
          <w:szCs w:val="24"/>
        </w:rPr>
        <w:t xml:space="preserve">обеспечить доведение настоящего распоряжения до ОГАУ </w:t>
      </w:r>
      <w:r w:rsidR="00CE307F" w:rsidRPr="00751B77">
        <w:rPr>
          <w:sz w:val="24"/>
          <w:szCs w:val="24"/>
        </w:rPr>
        <w:t>«</w:t>
      </w:r>
      <w:r w:rsidRPr="00751B77">
        <w:rPr>
          <w:sz w:val="24"/>
          <w:szCs w:val="24"/>
        </w:rPr>
        <w:t>Центр  спортивной  подготовки  сборных  команд  Томской  области</w:t>
      </w:r>
      <w:r w:rsidR="00CE307F" w:rsidRPr="00751B77">
        <w:rPr>
          <w:sz w:val="24"/>
          <w:szCs w:val="24"/>
        </w:rPr>
        <w:t>»</w:t>
      </w:r>
      <w:r w:rsidR="00BB489B">
        <w:rPr>
          <w:sz w:val="24"/>
          <w:szCs w:val="24"/>
        </w:rPr>
        <w:t xml:space="preserve">  (Хлебникова С.А.</w:t>
      </w:r>
      <w:r w:rsidRPr="00751B77">
        <w:rPr>
          <w:sz w:val="24"/>
          <w:szCs w:val="24"/>
        </w:rPr>
        <w:t xml:space="preserve">) не позднее </w:t>
      </w:r>
      <w:r w:rsidR="000B4D39" w:rsidRPr="00751B77">
        <w:rPr>
          <w:sz w:val="24"/>
          <w:szCs w:val="24"/>
        </w:rPr>
        <w:t>14</w:t>
      </w:r>
      <w:r w:rsidRPr="00751B77">
        <w:rPr>
          <w:sz w:val="24"/>
          <w:szCs w:val="24"/>
        </w:rPr>
        <w:t xml:space="preserve"> дней со дня его подписания.</w:t>
      </w:r>
    </w:p>
    <w:p w:rsidR="00050CC3" w:rsidRPr="00751B77" w:rsidRDefault="00050CC3" w:rsidP="00050CC3">
      <w:pPr>
        <w:pStyle w:val="ConsPlusTitle"/>
        <w:widowControl/>
        <w:ind w:firstLine="707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751B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4. </w:t>
      </w:r>
      <w:proofErr w:type="gramStart"/>
      <w:r w:rsidRPr="00751B77">
        <w:rPr>
          <w:rFonts w:ascii="Times New Roman" w:hAnsi="Times New Roman" w:cs="Times New Roman"/>
          <w:b w:val="0"/>
          <w:sz w:val="24"/>
          <w:szCs w:val="24"/>
        </w:rPr>
        <w:t>Контроль за</w:t>
      </w:r>
      <w:proofErr w:type="gramEnd"/>
      <w:r w:rsidRPr="00751B77">
        <w:rPr>
          <w:rFonts w:ascii="Times New Roman" w:hAnsi="Times New Roman" w:cs="Times New Roman"/>
          <w:b w:val="0"/>
          <w:sz w:val="24"/>
          <w:szCs w:val="24"/>
        </w:rPr>
        <w:t xml:space="preserve"> исполнением настоящего распоряжения </w:t>
      </w:r>
      <w:r w:rsidR="00197C71" w:rsidRPr="00751B77">
        <w:rPr>
          <w:rFonts w:ascii="Times New Roman" w:hAnsi="Times New Roman" w:cs="Times New Roman"/>
          <w:b w:val="0"/>
          <w:sz w:val="24"/>
          <w:szCs w:val="24"/>
        </w:rPr>
        <w:t xml:space="preserve">возложить на председателя комитета по молодежной политике </w:t>
      </w:r>
      <w:proofErr w:type="spellStart"/>
      <w:r w:rsidR="00197C71" w:rsidRPr="00751B77">
        <w:rPr>
          <w:rFonts w:ascii="Times New Roman" w:hAnsi="Times New Roman" w:cs="Times New Roman"/>
          <w:b w:val="0"/>
          <w:sz w:val="24"/>
          <w:szCs w:val="24"/>
        </w:rPr>
        <w:t>Карташева</w:t>
      </w:r>
      <w:proofErr w:type="spellEnd"/>
      <w:r w:rsidR="00197C71" w:rsidRPr="00751B77">
        <w:rPr>
          <w:rFonts w:ascii="Times New Roman" w:hAnsi="Times New Roman" w:cs="Times New Roman"/>
          <w:b w:val="0"/>
          <w:sz w:val="24"/>
          <w:szCs w:val="24"/>
        </w:rPr>
        <w:t xml:space="preserve"> Г.А.</w:t>
      </w:r>
    </w:p>
    <w:p w:rsidR="00050CC3" w:rsidRPr="00751B77" w:rsidRDefault="00050CC3" w:rsidP="00050CC3">
      <w:pPr>
        <w:tabs>
          <w:tab w:val="left" w:pos="993"/>
        </w:tabs>
        <w:ind w:right="121" w:firstLine="0"/>
        <w:jc w:val="both"/>
        <w:rPr>
          <w:sz w:val="24"/>
          <w:szCs w:val="24"/>
        </w:rPr>
      </w:pPr>
    </w:p>
    <w:p w:rsidR="00050CC3" w:rsidRPr="00751B77" w:rsidRDefault="00050CC3" w:rsidP="00050CC3">
      <w:pPr>
        <w:tabs>
          <w:tab w:val="left" w:pos="993"/>
        </w:tabs>
        <w:ind w:right="121" w:firstLine="0"/>
        <w:jc w:val="both"/>
        <w:rPr>
          <w:sz w:val="24"/>
          <w:szCs w:val="24"/>
        </w:rPr>
      </w:pPr>
    </w:p>
    <w:p w:rsidR="00050CC3" w:rsidRPr="00751B77" w:rsidRDefault="00050CC3" w:rsidP="00050CC3">
      <w:pPr>
        <w:tabs>
          <w:tab w:val="left" w:pos="993"/>
        </w:tabs>
        <w:ind w:right="121" w:firstLine="0"/>
        <w:jc w:val="both"/>
        <w:rPr>
          <w:sz w:val="24"/>
          <w:szCs w:val="24"/>
        </w:rPr>
      </w:pPr>
    </w:p>
    <w:p w:rsidR="00050CC3" w:rsidRPr="00751B77" w:rsidRDefault="00050CC3" w:rsidP="00050CC3">
      <w:pPr>
        <w:pStyle w:val="31"/>
        <w:spacing w:after="0"/>
        <w:ind w:firstLine="0"/>
        <w:rPr>
          <w:sz w:val="24"/>
          <w:szCs w:val="24"/>
        </w:rPr>
      </w:pPr>
      <w:r w:rsidRPr="00751B77">
        <w:rPr>
          <w:sz w:val="24"/>
          <w:szCs w:val="24"/>
        </w:rPr>
        <w:t xml:space="preserve">Начальник  Департамента  </w:t>
      </w:r>
      <w:r w:rsidRPr="00751B77">
        <w:rPr>
          <w:sz w:val="24"/>
          <w:szCs w:val="24"/>
        </w:rPr>
        <w:tab/>
      </w:r>
      <w:r w:rsidRPr="00751B77">
        <w:rPr>
          <w:sz w:val="24"/>
          <w:szCs w:val="24"/>
        </w:rPr>
        <w:tab/>
      </w:r>
      <w:r w:rsidRPr="00751B77">
        <w:rPr>
          <w:sz w:val="24"/>
          <w:szCs w:val="24"/>
        </w:rPr>
        <w:tab/>
      </w:r>
      <w:r w:rsidRPr="00751B77">
        <w:rPr>
          <w:sz w:val="24"/>
          <w:szCs w:val="24"/>
        </w:rPr>
        <w:tab/>
      </w:r>
      <w:r w:rsidRPr="00751B77">
        <w:rPr>
          <w:sz w:val="24"/>
          <w:szCs w:val="24"/>
        </w:rPr>
        <w:tab/>
      </w:r>
      <w:r w:rsidRPr="00751B77">
        <w:rPr>
          <w:sz w:val="24"/>
          <w:szCs w:val="24"/>
        </w:rPr>
        <w:tab/>
      </w:r>
      <w:r w:rsidRPr="00751B77">
        <w:rPr>
          <w:sz w:val="24"/>
          <w:szCs w:val="24"/>
        </w:rPr>
        <w:tab/>
      </w:r>
      <w:r w:rsidR="00197C71" w:rsidRPr="00751B77">
        <w:rPr>
          <w:sz w:val="24"/>
          <w:szCs w:val="24"/>
        </w:rPr>
        <w:t xml:space="preserve">                </w:t>
      </w:r>
      <w:r w:rsidRPr="00751B77">
        <w:rPr>
          <w:sz w:val="24"/>
          <w:szCs w:val="24"/>
        </w:rPr>
        <w:t>М.В.Максимов</w:t>
      </w:r>
    </w:p>
    <w:p w:rsidR="00050CC3" w:rsidRPr="00751B77" w:rsidRDefault="00050CC3" w:rsidP="00050CC3">
      <w:pPr>
        <w:tabs>
          <w:tab w:val="left" w:pos="1085"/>
        </w:tabs>
        <w:ind w:firstLine="0"/>
        <w:jc w:val="both"/>
        <w:rPr>
          <w:sz w:val="24"/>
          <w:szCs w:val="24"/>
        </w:rPr>
      </w:pPr>
    </w:p>
    <w:p w:rsidR="00050CC3" w:rsidRPr="00751B77" w:rsidRDefault="00050CC3" w:rsidP="00050CC3">
      <w:pPr>
        <w:tabs>
          <w:tab w:val="left" w:pos="1116"/>
        </w:tabs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</w:p>
    <w:p w:rsidR="00050CC3" w:rsidRPr="00751B77" w:rsidRDefault="00050CC3" w:rsidP="00050CC3">
      <w:pPr>
        <w:tabs>
          <w:tab w:val="left" w:pos="1116"/>
        </w:tabs>
        <w:autoSpaceDE w:val="0"/>
        <w:autoSpaceDN w:val="0"/>
        <w:adjustRightInd w:val="0"/>
        <w:jc w:val="both"/>
        <w:outlineLvl w:val="0"/>
        <w:rPr>
          <w:bCs/>
          <w:szCs w:val="26"/>
        </w:rPr>
      </w:pPr>
    </w:p>
    <w:p w:rsidR="00197C71" w:rsidRPr="00751B77" w:rsidRDefault="00197C71" w:rsidP="00050CC3">
      <w:pPr>
        <w:tabs>
          <w:tab w:val="left" w:pos="1116"/>
        </w:tabs>
        <w:autoSpaceDE w:val="0"/>
        <w:autoSpaceDN w:val="0"/>
        <w:adjustRightInd w:val="0"/>
        <w:jc w:val="both"/>
        <w:outlineLvl w:val="0"/>
        <w:rPr>
          <w:bCs/>
          <w:szCs w:val="26"/>
        </w:rPr>
      </w:pPr>
    </w:p>
    <w:p w:rsidR="00197C71" w:rsidRPr="00751B77" w:rsidRDefault="00197C71" w:rsidP="00050CC3">
      <w:pPr>
        <w:tabs>
          <w:tab w:val="left" w:pos="1116"/>
        </w:tabs>
        <w:autoSpaceDE w:val="0"/>
        <w:autoSpaceDN w:val="0"/>
        <w:adjustRightInd w:val="0"/>
        <w:jc w:val="both"/>
        <w:outlineLvl w:val="0"/>
        <w:rPr>
          <w:bCs/>
          <w:szCs w:val="26"/>
        </w:rPr>
      </w:pPr>
    </w:p>
    <w:p w:rsidR="00197C71" w:rsidRPr="00751B77" w:rsidRDefault="00197C71" w:rsidP="00050CC3">
      <w:pPr>
        <w:tabs>
          <w:tab w:val="left" w:pos="1116"/>
        </w:tabs>
        <w:autoSpaceDE w:val="0"/>
        <w:autoSpaceDN w:val="0"/>
        <w:adjustRightInd w:val="0"/>
        <w:jc w:val="both"/>
        <w:outlineLvl w:val="0"/>
        <w:rPr>
          <w:bCs/>
          <w:szCs w:val="26"/>
        </w:rPr>
      </w:pPr>
    </w:p>
    <w:p w:rsidR="00050CC3" w:rsidRPr="00751B77" w:rsidRDefault="00A0788A" w:rsidP="00197C71">
      <w:pPr>
        <w:tabs>
          <w:tab w:val="left" w:pos="1085"/>
        </w:tabs>
        <w:ind w:firstLine="0"/>
        <w:jc w:val="both"/>
        <w:rPr>
          <w:szCs w:val="26"/>
        </w:rPr>
      </w:pPr>
      <w:proofErr w:type="spellStart"/>
      <w:r>
        <w:rPr>
          <w:sz w:val="20"/>
        </w:rPr>
        <w:t>Е.А.Шедлих</w:t>
      </w:r>
      <w:proofErr w:type="spellEnd"/>
    </w:p>
    <w:p w:rsidR="00050CC3" w:rsidRPr="00751B77" w:rsidRDefault="00EA6051" w:rsidP="00523D37">
      <w:pPr>
        <w:ind w:left="5387" w:firstLine="0"/>
      </w:pPr>
      <w:r w:rsidRPr="00751B77">
        <w:br w:type="page"/>
      </w:r>
      <w:r w:rsidR="00050CC3" w:rsidRPr="00751B77">
        <w:t>УТВЕРЖДЕНО</w:t>
      </w:r>
    </w:p>
    <w:p w:rsidR="00050CC3" w:rsidRPr="00751B77" w:rsidRDefault="00050CC3" w:rsidP="00523D37">
      <w:pPr>
        <w:ind w:left="5387" w:firstLine="0"/>
      </w:pPr>
      <w:r w:rsidRPr="00751B77">
        <w:t xml:space="preserve">распоряжением Департамента по молодежной политике, физической культуре и спорту Томской области </w:t>
      </w:r>
    </w:p>
    <w:p w:rsidR="00050CC3" w:rsidRPr="00751B77" w:rsidRDefault="00050CC3" w:rsidP="00523D37">
      <w:pPr>
        <w:ind w:left="5387" w:firstLine="0"/>
        <w:rPr>
          <w:sz w:val="20"/>
        </w:rPr>
      </w:pPr>
      <w:r w:rsidRPr="00751B77">
        <w:t xml:space="preserve">от ___ </w:t>
      </w:r>
      <w:r w:rsidR="00A97484" w:rsidRPr="00751B77">
        <w:t>дека</w:t>
      </w:r>
      <w:r w:rsidR="00EA6051" w:rsidRPr="00751B77">
        <w:t>бря</w:t>
      </w:r>
      <w:r w:rsidR="00D06620">
        <w:t xml:space="preserve"> 2017</w:t>
      </w:r>
      <w:r w:rsidRPr="00751B77">
        <w:t xml:space="preserve"> № __________</w:t>
      </w:r>
    </w:p>
    <w:p w:rsidR="00050CC3" w:rsidRDefault="00050CC3" w:rsidP="00523D37">
      <w:pPr>
        <w:tabs>
          <w:tab w:val="left" w:pos="1085"/>
        </w:tabs>
        <w:ind w:left="5387" w:firstLine="0"/>
        <w:jc w:val="both"/>
        <w:rPr>
          <w:szCs w:val="26"/>
        </w:rPr>
      </w:pPr>
    </w:p>
    <w:tbl>
      <w:tblPr>
        <w:tblW w:w="10348" w:type="dxa"/>
        <w:tblInd w:w="-601" w:type="dxa"/>
        <w:tblLayout w:type="fixed"/>
        <w:tblLook w:val="0000"/>
      </w:tblPr>
      <w:tblGrid>
        <w:gridCol w:w="5387"/>
        <w:gridCol w:w="2552"/>
        <w:gridCol w:w="2409"/>
      </w:tblGrid>
      <w:tr w:rsidR="00D06620" w:rsidRPr="00751B77" w:rsidTr="00D06620">
        <w:trPr>
          <w:trHeight w:val="360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620" w:rsidRPr="00751B77" w:rsidRDefault="00D06620" w:rsidP="00A0788A">
            <w:pPr>
              <w:jc w:val="center"/>
              <w:rPr>
                <w:b/>
                <w:szCs w:val="26"/>
              </w:rPr>
            </w:pPr>
            <w:r w:rsidRPr="00751B77">
              <w:rPr>
                <w:b/>
                <w:szCs w:val="26"/>
              </w:rPr>
              <w:t xml:space="preserve">КАЛЕНДАРНЫЙ ПЛАН МЕРОПРИЯТИЙ </w:t>
            </w:r>
          </w:p>
          <w:p w:rsidR="00D06620" w:rsidRPr="00751B77" w:rsidRDefault="00D06620" w:rsidP="00A0788A">
            <w:pPr>
              <w:jc w:val="center"/>
              <w:rPr>
                <w:b/>
                <w:szCs w:val="26"/>
              </w:rPr>
            </w:pPr>
            <w:r w:rsidRPr="00751B77">
              <w:rPr>
                <w:b/>
                <w:szCs w:val="26"/>
              </w:rPr>
              <w:t xml:space="preserve">В СФЕРЕ ГОСУДАРСТВЕННОЙ МОЛОДЁЖНОЙ ПОЛИТИКИ </w:t>
            </w:r>
          </w:p>
          <w:p w:rsidR="00D06620" w:rsidRDefault="00D06620" w:rsidP="00A0788A">
            <w:pPr>
              <w:jc w:val="center"/>
              <w:rPr>
                <w:b/>
                <w:szCs w:val="26"/>
              </w:rPr>
            </w:pPr>
            <w:r w:rsidRPr="00751B77">
              <w:rPr>
                <w:b/>
                <w:szCs w:val="26"/>
              </w:rPr>
              <w:t>В ТОМСКОЙ ОБЛАСТИ НА 201</w:t>
            </w:r>
            <w:r>
              <w:rPr>
                <w:b/>
                <w:szCs w:val="26"/>
              </w:rPr>
              <w:t>8</w:t>
            </w:r>
            <w:r w:rsidRPr="00751B77">
              <w:rPr>
                <w:b/>
                <w:szCs w:val="26"/>
              </w:rPr>
              <w:t xml:space="preserve"> ГОД</w:t>
            </w:r>
          </w:p>
          <w:p w:rsidR="00D06620" w:rsidRPr="00751B77" w:rsidRDefault="00D06620" w:rsidP="00A0788A">
            <w:pPr>
              <w:jc w:val="center"/>
              <w:rPr>
                <w:b/>
                <w:szCs w:val="26"/>
              </w:rPr>
            </w:pPr>
          </w:p>
        </w:tc>
      </w:tr>
      <w:tr w:rsidR="00D06620" w:rsidRPr="00452D44" w:rsidTr="00D06620">
        <w:trPr>
          <w:trHeight w:val="1063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 xml:space="preserve">Наименование </w:t>
            </w:r>
            <w:r w:rsidRPr="00452D44">
              <w:rPr>
                <w:b/>
                <w:szCs w:val="26"/>
              </w:rPr>
              <w:t>областного и межмуниципального мероприятия по работе с детьми и молодежью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>Объём финансирования из областного бюджета (руб.)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>Сроки проведения</w:t>
            </w:r>
          </w:p>
        </w:tc>
      </w:tr>
      <w:tr w:rsidR="00E9578D" w:rsidRPr="00452D44" w:rsidTr="00E9578D">
        <w:trPr>
          <w:trHeight w:val="1063"/>
        </w:trPr>
        <w:tc>
          <w:tcPr>
            <w:tcW w:w="10348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578D" w:rsidRPr="00452D44" w:rsidRDefault="00E9578D" w:rsidP="00E9578D">
            <w:pPr>
              <w:ind w:firstLine="0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 xml:space="preserve">Раздел 1. Организация и проведение мероприятий по оказанию </w:t>
            </w:r>
            <w:proofErr w:type="gramStart"/>
            <w:r w:rsidRPr="00452D44">
              <w:rPr>
                <w:b/>
                <w:bCs/>
                <w:szCs w:val="26"/>
              </w:rPr>
              <w:t>государственной</w:t>
            </w:r>
            <w:proofErr w:type="gramEnd"/>
            <w:r w:rsidRPr="00452D44">
              <w:rPr>
                <w:b/>
                <w:bCs/>
                <w:szCs w:val="26"/>
              </w:rPr>
              <w:t xml:space="preserve"> поддержки молодежным и детским общественным объединениям</w:t>
            </w: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firstLine="0"/>
              <w:jc w:val="both"/>
              <w:rPr>
                <w:b/>
                <w:szCs w:val="26"/>
              </w:rPr>
            </w:pPr>
            <w:r w:rsidRPr="00452D44">
              <w:rPr>
                <w:b/>
                <w:szCs w:val="26"/>
              </w:rPr>
              <w:t>Всего на реализацию раздела 1, в том числе: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firstLine="33"/>
              <w:jc w:val="center"/>
              <w:rPr>
                <w:b/>
                <w:bCs/>
                <w:szCs w:val="26"/>
                <w:lang w:val="en-US"/>
              </w:rPr>
            </w:pPr>
            <w:r w:rsidRPr="00452D44">
              <w:rPr>
                <w:b/>
                <w:bCs/>
                <w:szCs w:val="26"/>
              </w:rPr>
              <w:t>3 000 000,0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firstLine="34"/>
              <w:jc w:val="center"/>
              <w:rPr>
                <w:b/>
                <w:bCs/>
                <w:szCs w:val="26"/>
              </w:rPr>
            </w:pPr>
          </w:p>
        </w:tc>
      </w:tr>
      <w:tr w:rsidR="00D06620" w:rsidRPr="00452D44" w:rsidTr="00D06620">
        <w:trPr>
          <w:trHeight w:val="79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6620" w:rsidRPr="00452D44" w:rsidRDefault="00D06620" w:rsidP="00A0788A">
            <w:pPr>
              <w:tabs>
                <w:tab w:val="left" w:pos="601"/>
              </w:tabs>
              <w:ind w:firstLine="0"/>
              <w:jc w:val="both"/>
              <w:rPr>
                <w:szCs w:val="26"/>
              </w:rPr>
            </w:pPr>
            <w:r w:rsidRPr="00452D44">
              <w:rPr>
                <w:szCs w:val="26"/>
              </w:rPr>
              <w:t>1.1. Организация и проведение областного конкурса программ молодежных и детских общественных объединений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firstLine="33"/>
              <w:jc w:val="center"/>
              <w:rPr>
                <w:bCs/>
                <w:szCs w:val="26"/>
              </w:rPr>
            </w:pPr>
            <w:r w:rsidRPr="00452D44">
              <w:rPr>
                <w:bCs/>
                <w:szCs w:val="26"/>
              </w:rPr>
              <w:t>3 000 000,0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34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апрель – июнь</w:t>
            </w:r>
          </w:p>
        </w:tc>
      </w:tr>
      <w:tr w:rsidR="00D06620" w:rsidRPr="00452D44" w:rsidTr="00D06620">
        <w:trPr>
          <w:trHeight w:val="728"/>
        </w:trPr>
        <w:tc>
          <w:tcPr>
            <w:tcW w:w="10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rPr>
                <w:b/>
                <w:szCs w:val="26"/>
              </w:rPr>
            </w:pPr>
            <w:r w:rsidRPr="00452D44">
              <w:rPr>
                <w:b/>
                <w:szCs w:val="26"/>
              </w:rPr>
              <w:t xml:space="preserve">Раздел 2. Организация </w:t>
            </w:r>
            <w:r w:rsidRPr="00452D44">
              <w:rPr>
                <w:rFonts w:eastAsiaTheme="minorHAnsi"/>
                <w:b/>
                <w:szCs w:val="26"/>
              </w:rPr>
              <w:t>и проведение областных и межмуниципальных мероприятий по работе с детьми и молодежью</w:t>
            </w:r>
            <w:r w:rsidRPr="00452D44">
              <w:rPr>
                <w:b/>
                <w:szCs w:val="26"/>
              </w:rPr>
              <w:t xml:space="preserve"> </w:t>
            </w:r>
          </w:p>
        </w:tc>
      </w:tr>
      <w:tr w:rsidR="00D06620" w:rsidRPr="00452D44" w:rsidTr="00D06620">
        <w:trPr>
          <w:trHeight w:val="3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firstLine="0"/>
              <w:jc w:val="both"/>
              <w:rPr>
                <w:b/>
                <w:szCs w:val="26"/>
              </w:rPr>
            </w:pPr>
            <w:r w:rsidRPr="00452D44">
              <w:rPr>
                <w:b/>
                <w:szCs w:val="26"/>
              </w:rPr>
              <w:t>Всего на реализацию раздела 2, в том числе: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left="33" w:firstLine="0"/>
              <w:jc w:val="center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>27 882 000,0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b/>
                <w:bCs/>
                <w:szCs w:val="26"/>
              </w:rPr>
            </w:pPr>
          </w:p>
        </w:tc>
      </w:tr>
      <w:tr w:rsidR="00D06620" w:rsidRPr="00452D44" w:rsidTr="00D06620">
        <w:trPr>
          <w:trHeight w:val="6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E5066B" w:rsidP="00E5066B">
            <w:pPr>
              <w:tabs>
                <w:tab w:val="left" w:pos="601"/>
              </w:tabs>
              <w:ind w:firstLine="0"/>
              <w:rPr>
                <w:szCs w:val="26"/>
              </w:rPr>
            </w:pPr>
            <w:r w:rsidRPr="00452D44">
              <w:rPr>
                <w:szCs w:val="26"/>
              </w:rPr>
              <w:t xml:space="preserve">2.1. </w:t>
            </w:r>
            <w:r w:rsidR="00D06620" w:rsidRPr="00452D44">
              <w:rPr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 xml:space="preserve">и проведение </w:t>
            </w:r>
            <w:r w:rsidR="00D06620" w:rsidRPr="00452D44">
              <w:rPr>
                <w:szCs w:val="26"/>
              </w:rPr>
              <w:t>областных и межмуниципальных мероприятий, посвященных Дню Победы в Великой Отечественной войне 1941-1945 годов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left="33"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660 000,0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E5066B" w:rsidP="00A0788A">
            <w:pPr>
              <w:ind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ф</w:t>
            </w:r>
            <w:r w:rsidR="00D06620" w:rsidRPr="00452D44">
              <w:rPr>
                <w:szCs w:val="26"/>
              </w:rPr>
              <w:t>евраль</w:t>
            </w:r>
            <w:r w:rsidRPr="00452D44">
              <w:rPr>
                <w:szCs w:val="26"/>
              </w:rPr>
              <w:t xml:space="preserve"> </w:t>
            </w:r>
            <w:r w:rsidR="001B2249">
              <w:rPr>
                <w:szCs w:val="26"/>
              </w:rPr>
              <w:t>–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декабрь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szCs w:val="26"/>
              </w:rPr>
            </w:pPr>
          </w:p>
        </w:tc>
      </w:tr>
      <w:tr w:rsidR="00D06620" w:rsidRPr="00452D44" w:rsidTr="00D06620">
        <w:trPr>
          <w:trHeight w:val="3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2.2.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областных мероприятий, направленных на военно-патриотическое воспитание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700 000,0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E5066B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м</w:t>
            </w:r>
            <w:r w:rsidR="00D06620" w:rsidRPr="00452D44">
              <w:rPr>
                <w:color w:val="000000"/>
                <w:szCs w:val="26"/>
              </w:rPr>
              <w:t>арт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1B2249">
              <w:rPr>
                <w:color w:val="000000"/>
                <w:szCs w:val="26"/>
              </w:rPr>
              <w:t>–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сентябрь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2.3.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мероприятий межмуниципального молодёжного проекта «Территория добра»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1 703 000,0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март – ноябрь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D06620" w:rsidRPr="00452D44" w:rsidTr="00D06620">
        <w:trPr>
          <w:trHeight w:val="80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2.4.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областного этапа Всероссийского конкурса «Доброволец России»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120 000,0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E5066B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м</w:t>
            </w:r>
            <w:r w:rsidR="00D06620" w:rsidRPr="00452D44">
              <w:rPr>
                <w:color w:val="000000"/>
                <w:szCs w:val="26"/>
              </w:rPr>
              <w:t>арт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-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декабрь</w:t>
            </w: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2.5.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мероприятий молодёжного </w:t>
            </w:r>
            <w:r w:rsidR="00C60F7F" w:rsidRPr="00452D44">
              <w:rPr>
                <w:color w:val="000000"/>
                <w:szCs w:val="26"/>
              </w:rPr>
              <w:t xml:space="preserve">межмуниципального </w:t>
            </w:r>
            <w:r w:rsidRPr="00452D44">
              <w:rPr>
                <w:color w:val="000000"/>
                <w:szCs w:val="26"/>
              </w:rPr>
              <w:t>проекта «Школа активного действия»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2 200 000,0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м</w:t>
            </w:r>
            <w:r w:rsidR="00D06620" w:rsidRPr="00452D44">
              <w:rPr>
                <w:color w:val="000000"/>
                <w:szCs w:val="26"/>
              </w:rPr>
              <w:t>арт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 xml:space="preserve"> – ноябрь</w:t>
            </w: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2.6.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межмуниципального мероприятия «Молодежная программа «Команда эффективных решений»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3 300 000,0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март  – ноябрь</w:t>
            </w: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2.7.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межмуниципального мероприятия «Молодёжная программа «Область творчества»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2 500 000,0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февраль – ноябрь</w:t>
            </w:r>
          </w:p>
        </w:tc>
      </w:tr>
      <w:tr w:rsidR="00D06620" w:rsidRPr="00452D44" w:rsidTr="00D06620">
        <w:trPr>
          <w:trHeight w:val="67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2.8.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областного фестиваля «Музыкальный кубок «Юниор Лига КВН»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171 000,0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апрель – май</w:t>
            </w:r>
          </w:p>
        </w:tc>
      </w:tr>
      <w:tr w:rsidR="00D06620" w:rsidRPr="00452D44" w:rsidTr="00D06620">
        <w:trPr>
          <w:trHeight w:val="67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2.9.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межмуниципального мероприятия «Осенняя школа «Юниор Лига КВН»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350 000,0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август – сентябрь</w:t>
            </w:r>
          </w:p>
        </w:tc>
      </w:tr>
      <w:tr w:rsidR="00D06620" w:rsidRPr="00452D44" w:rsidTr="00D06620">
        <w:trPr>
          <w:trHeight w:val="67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2.10.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межмуниципального мероприятия «Старт сезона «Юниор Лига КВН»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171 000,0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о</w:t>
            </w:r>
            <w:r w:rsidR="00D06620" w:rsidRPr="00452D44">
              <w:rPr>
                <w:color w:val="000000"/>
                <w:szCs w:val="26"/>
              </w:rPr>
              <w:t>ктябрь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-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ноябрь</w:t>
            </w:r>
          </w:p>
        </w:tc>
      </w:tr>
      <w:tr w:rsidR="00D06620" w:rsidRPr="00452D44" w:rsidTr="00D06620">
        <w:trPr>
          <w:trHeight w:val="6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2.11.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областного конкурса на лучшие молодежные социальные проекты Томской области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3 000 000,0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сентябрь – декабрь</w:t>
            </w:r>
          </w:p>
        </w:tc>
      </w:tr>
      <w:tr w:rsidR="00D06620" w:rsidRPr="00452D44" w:rsidTr="00D06620">
        <w:trPr>
          <w:trHeight w:val="6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2.12.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областного молодежного форума «Поколение ТО</w:t>
            </w:r>
            <w:r w:rsidR="00C60F7F" w:rsidRPr="00452D44">
              <w:rPr>
                <w:color w:val="000000"/>
                <w:szCs w:val="26"/>
              </w:rPr>
              <w:t>!</w:t>
            </w:r>
            <w:r w:rsidRPr="00452D44">
              <w:rPr>
                <w:color w:val="000000"/>
                <w:szCs w:val="26"/>
              </w:rPr>
              <w:t>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1 500 000,0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о</w:t>
            </w:r>
            <w:r w:rsidR="00D06620" w:rsidRPr="00452D44">
              <w:rPr>
                <w:color w:val="000000"/>
                <w:szCs w:val="26"/>
              </w:rPr>
              <w:t>ктябрь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-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декабрь</w:t>
            </w:r>
          </w:p>
        </w:tc>
      </w:tr>
      <w:tr w:rsidR="00D06620" w:rsidRPr="00452D44" w:rsidTr="00D066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6"/>
        </w:trPr>
        <w:tc>
          <w:tcPr>
            <w:tcW w:w="5387" w:type="dxa"/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2.13.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межмуниципального молодежного фестиваля авторской песни «История, которая нас объединила»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83 000,0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август</w:t>
            </w:r>
          </w:p>
        </w:tc>
      </w:tr>
      <w:tr w:rsidR="00D06620" w:rsidRPr="00452D44" w:rsidTr="00D06620">
        <w:trPr>
          <w:trHeight w:val="6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2.14.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областного мероприятия среди лидеров и руководителей детских и молодежных общественных объединений «Лидер XXI века»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120 000,0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с</w:t>
            </w:r>
            <w:r w:rsidR="00D06620" w:rsidRPr="00452D44">
              <w:rPr>
                <w:color w:val="000000"/>
                <w:szCs w:val="26"/>
              </w:rPr>
              <w:t>ентябрь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-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декабрь</w:t>
            </w:r>
          </w:p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D06620" w:rsidRPr="00452D44" w:rsidTr="00D066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6"/>
        </w:trPr>
        <w:tc>
          <w:tcPr>
            <w:tcW w:w="5387" w:type="dxa"/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2.15.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областного конкурса среди молодежи «Молодые лидеры России»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83 000,0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октябрь </w:t>
            </w:r>
            <w:r w:rsidR="00E9578D" w:rsidRPr="00452D44">
              <w:rPr>
                <w:color w:val="000000"/>
                <w:szCs w:val="26"/>
              </w:rPr>
              <w:t>–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ноябрь</w:t>
            </w:r>
          </w:p>
        </w:tc>
      </w:tr>
      <w:tr w:rsidR="00D06620" w:rsidRPr="00452D44" w:rsidTr="00D06620">
        <w:trPr>
          <w:trHeight w:val="6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2.16.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областного конкурса среди </w:t>
            </w:r>
            <w:proofErr w:type="gramStart"/>
            <w:r w:rsidRPr="00452D44">
              <w:rPr>
                <w:color w:val="000000"/>
                <w:szCs w:val="26"/>
              </w:rPr>
              <w:t>молодежных</w:t>
            </w:r>
            <w:proofErr w:type="gramEnd"/>
            <w:r w:rsidRPr="00452D44">
              <w:rPr>
                <w:color w:val="000000"/>
                <w:szCs w:val="26"/>
              </w:rPr>
              <w:t xml:space="preserve"> команд «Команда 21 века»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120 000,0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и</w:t>
            </w:r>
            <w:r w:rsidR="00D06620" w:rsidRPr="00452D44">
              <w:rPr>
                <w:color w:val="000000"/>
                <w:szCs w:val="26"/>
              </w:rPr>
              <w:t>юнь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-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июль</w:t>
            </w:r>
          </w:p>
        </w:tc>
      </w:tr>
      <w:tr w:rsidR="00D06620" w:rsidRPr="00452D44" w:rsidTr="00D06620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2.17.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областного молодежного форума «Томский </w:t>
            </w:r>
            <w:proofErr w:type="spellStart"/>
            <w:r w:rsidRPr="00452D44">
              <w:rPr>
                <w:color w:val="000000"/>
                <w:szCs w:val="26"/>
              </w:rPr>
              <w:t>коллайдер</w:t>
            </w:r>
            <w:proofErr w:type="spellEnd"/>
            <w:r w:rsidRPr="00452D44">
              <w:rPr>
                <w:color w:val="000000"/>
                <w:szCs w:val="26"/>
              </w:rPr>
              <w:t>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7 801 000,0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май </w:t>
            </w:r>
            <w:r w:rsidR="00E9578D" w:rsidRPr="00452D44">
              <w:rPr>
                <w:color w:val="000000"/>
                <w:szCs w:val="26"/>
              </w:rPr>
              <w:t>–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июль</w:t>
            </w:r>
          </w:p>
        </w:tc>
      </w:tr>
      <w:tr w:rsidR="00D06620" w:rsidRPr="00452D44" w:rsidTr="00D06620">
        <w:trPr>
          <w:trHeight w:val="6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E5066B">
            <w:pPr>
              <w:ind w:firstLine="0"/>
              <w:rPr>
                <w:szCs w:val="26"/>
              </w:rPr>
            </w:pPr>
            <w:r w:rsidRPr="00452D44">
              <w:rPr>
                <w:szCs w:val="26"/>
              </w:rPr>
              <w:t xml:space="preserve">2.18. Организация </w:t>
            </w:r>
            <w:r w:rsidR="00B16A0E" w:rsidRPr="00452D44">
              <w:rPr>
                <w:szCs w:val="26"/>
              </w:rPr>
              <w:t xml:space="preserve">и проведение </w:t>
            </w:r>
            <w:r w:rsidRPr="00452D44">
              <w:rPr>
                <w:szCs w:val="26"/>
              </w:rPr>
              <w:t xml:space="preserve">областного этапа </w:t>
            </w:r>
            <w:r w:rsidRPr="00452D44">
              <w:rPr>
                <w:color w:val="000000"/>
                <w:szCs w:val="26"/>
              </w:rPr>
              <w:t>Всероссийского фестиваля «Российская студенческая весна»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left="33"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2 000 000,0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м</w:t>
            </w:r>
            <w:r w:rsidR="00D06620" w:rsidRPr="00452D44">
              <w:rPr>
                <w:szCs w:val="26"/>
              </w:rPr>
              <w:t>арт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-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апрель</w:t>
            </w:r>
          </w:p>
        </w:tc>
      </w:tr>
      <w:tr w:rsidR="00D06620" w:rsidRPr="00452D44" w:rsidTr="00D06620">
        <w:trPr>
          <w:trHeight w:val="6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E5066B">
            <w:pPr>
              <w:ind w:firstLine="0"/>
              <w:rPr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2.19.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мероприятий, направленных на профилактику деструктивного поведения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left="33"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400 000,0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м</w:t>
            </w:r>
            <w:r w:rsidR="00D06620" w:rsidRPr="00452D44">
              <w:rPr>
                <w:szCs w:val="26"/>
              </w:rPr>
              <w:t>арт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-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ноябрь</w:t>
            </w:r>
          </w:p>
        </w:tc>
      </w:tr>
      <w:tr w:rsidR="00D06620" w:rsidRPr="00452D44" w:rsidTr="00D06620">
        <w:trPr>
          <w:trHeight w:val="6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2.20.  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 xml:space="preserve">мероприятий, направленных на формирование семейных ценностей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left="33"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500 000,0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м</w:t>
            </w:r>
            <w:r w:rsidR="00D06620" w:rsidRPr="00452D44">
              <w:rPr>
                <w:szCs w:val="26"/>
              </w:rPr>
              <w:t>ай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-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июль</w:t>
            </w:r>
          </w:p>
        </w:tc>
      </w:tr>
      <w:tr w:rsidR="00D06620" w:rsidRPr="00452D44" w:rsidTr="00D06620">
        <w:trPr>
          <w:trHeight w:val="6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E5066B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2.21. </w:t>
            </w:r>
            <w:r w:rsidR="00D06620" w:rsidRPr="00452D44">
              <w:rPr>
                <w:color w:val="000000"/>
                <w:szCs w:val="26"/>
              </w:rPr>
              <w:t xml:space="preserve">Организация </w:t>
            </w:r>
            <w:r w:rsidR="00B16A0E" w:rsidRPr="00452D44">
              <w:rPr>
                <w:szCs w:val="26"/>
              </w:rPr>
              <w:t>и проведение</w:t>
            </w:r>
            <w:r w:rsidR="00B16A0E"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мероприятий, направленных на воспитание толерантности в молодежной среде, формирование культурных и нравственных ценностей среди молодежи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left="33"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400 000,0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E5066B" w:rsidP="00A0788A">
            <w:pPr>
              <w:ind w:firstLine="0"/>
              <w:jc w:val="center"/>
              <w:rPr>
                <w:szCs w:val="26"/>
              </w:rPr>
            </w:pPr>
            <w:r w:rsidRPr="00452D44">
              <w:rPr>
                <w:szCs w:val="26"/>
              </w:rPr>
              <w:t>мар</w:t>
            </w:r>
            <w:r w:rsidR="00D06620" w:rsidRPr="00452D44">
              <w:rPr>
                <w:szCs w:val="26"/>
              </w:rPr>
              <w:t>т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-</w:t>
            </w:r>
            <w:r w:rsidRPr="00452D44">
              <w:rPr>
                <w:szCs w:val="26"/>
              </w:rPr>
              <w:t xml:space="preserve"> </w:t>
            </w:r>
            <w:r w:rsidR="00D06620" w:rsidRPr="00452D44">
              <w:rPr>
                <w:szCs w:val="26"/>
              </w:rPr>
              <w:t>ноябрь</w:t>
            </w:r>
          </w:p>
        </w:tc>
      </w:tr>
      <w:tr w:rsidR="00E9578D" w:rsidRPr="00452D44" w:rsidTr="00E9578D">
        <w:trPr>
          <w:trHeight w:val="664"/>
        </w:trPr>
        <w:tc>
          <w:tcPr>
            <w:tcW w:w="10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578D" w:rsidRPr="00452D44" w:rsidRDefault="00E9578D" w:rsidP="00E9578D">
            <w:pPr>
              <w:ind w:firstLine="0"/>
              <w:rPr>
                <w:b/>
                <w:szCs w:val="26"/>
              </w:rPr>
            </w:pPr>
            <w:r w:rsidRPr="00452D44">
              <w:rPr>
                <w:b/>
                <w:color w:val="000000"/>
                <w:szCs w:val="26"/>
              </w:rPr>
              <w:t xml:space="preserve">Раздел 3. Обеспечение участия представителей молодежи в межрегиональных, всероссийских и международных </w:t>
            </w:r>
            <w:proofErr w:type="gramStart"/>
            <w:r w:rsidRPr="00452D44">
              <w:rPr>
                <w:b/>
                <w:color w:val="000000"/>
                <w:szCs w:val="26"/>
              </w:rPr>
              <w:t>мероприятиях</w:t>
            </w:r>
            <w:proofErr w:type="gramEnd"/>
            <w:r w:rsidRPr="00452D44">
              <w:rPr>
                <w:b/>
                <w:color w:val="000000"/>
                <w:szCs w:val="26"/>
              </w:rPr>
              <w:t xml:space="preserve"> в сфере государственной молодежной политики</w:t>
            </w: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firstLine="0"/>
              <w:rPr>
                <w:b/>
                <w:szCs w:val="26"/>
              </w:rPr>
            </w:pPr>
            <w:r w:rsidRPr="00452D44">
              <w:rPr>
                <w:b/>
                <w:szCs w:val="26"/>
              </w:rPr>
              <w:t>Всего на реализацию раздела 3, в том числе: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left="33" w:firstLine="0"/>
              <w:jc w:val="center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>3 618 104,0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b/>
                <w:bCs/>
                <w:szCs w:val="26"/>
              </w:rPr>
            </w:pPr>
          </w:p>
        </w:tc>
      </w:tr>
      <w:tr w:rsidR="00D06620" w:rsidRPr="00452D44" w:rsidTr="00D06620">
        <w:trPr>
          <w:trHeight w:val="3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3.1</w:t>
            </w:r>
            <w:r w:rsidR="00E5066B" w:rsidRPr="00452D44">
              <w:rPr>
                <w:color w:val="000000"/>
                <w:szCs w:val="26"/>
              </w:rPr>
              <w:t>.</w:t>
            </w:r>
            <w:r w:rsidRPr="00452D44">
              <w:rPr>
                <w:color w:val="000000"/>
                <w:szCs w:val="26"/>
              </w:rPr>
              <w:t xml:space="preserve"> Обеспечение участия представителей Томской области в </w:t>
            </w:r>
            <w:proofErr w:type="gramStart"/>
            <w:r w:rsidRPr="00452D44">
              <w:rPr>
                <w:color w:val="000000"/>
                <w:szCs w:val="26"/>
              </w:rPr>
              <w:t>финале</w:t>
            </w:r>
            <w:proofErr w:type="gramEnd"/>
            <w:r w:rsidRPr="00452D44">
              <w:rPr>
                <w:color w:val="000000"/>
                <w:szCs w:val="26"/>
              </w:rPr>
              <w:t xml:space="preserve"> Всероссийской военно-патриотической игры «Зарница»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293 000,0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август </w:t>
            </w:r>
            <w:r w:rsidR="001B2249">
              <w:rPr>
                <w:color w:val="000000"/>
                <w:szCs w:val="26"/>
              </w:rPr>
              <w:t>–</w:t>
            </w:r>
            <w:r w:rsidRPr="00452D44">
              <w:rPr>
                <w:color w:val="000000"/>
                <w:szCs w:val="26"/>
              </w:rPr>
              <w:t xml:space="preserve"> сентябрь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D06620" w:rsidRPr="00452D44" w:rsidTr="00D06620">
        <w:trPr>
          <w:trHeight w:val="3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3.2. Обеспечение участия представителей поисковых отрядов Томской области в </w:t>
            </w:r>
            <w:proofErr w:type="gramStart"/>
            <w:r w:rsidRPr="00452D44">
              <w:rPr>
                <w:color w:val="000000"/>
                <w:szCs w:val="26"/>
              </w:rPr>
              <w:t>мероприятиях</w:t>
            </w:r>
            <w:proofErr w:type="gramEnd"/>
            <w:r w:rsidRPr="00452D44">
              <w:rPr>
                <w:color w:val="000000"/>
                <w:szCs w:val="26"/>
              </w:rPr>
              <w:t>, проводимых в рамках Всероссийской «Вахты Памяти – 2018»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610 200,0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февраль – декабрь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D06620" w:rsidRPr="00452D44" w:rsidTr="00D06620">
        <w:trPr>
          <w:trHeight w:val="3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3.3.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proofErr w:type="gramStart"/>
            <w:r w:rsidRPr="00452D44">
              <w:rPr>
                <w:color w:val="000000"/>
                <w:szCs w:val="26"/>
              </w:rPr>
              <w:t>Обеспечение участия представителей молодежи Томской области в межрегиональных, всероссийских и международных мероприятиях в сфере гражданского и патриотического воспитания, межкультурного взаимодействия молодежи, формирования нравственных ценностей среди молодёжи, мероприятиях в сфере труда и занятости, мероприятиях в сфере интеллектуальной и творческой деятельности молодежи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1 357 136,0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E5066B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ф</w:t>
            </w:r>
            <w:r w:rsidR="00D06620" w:rsidRPr="00452D44">
              <w:rPr>
                <w:color w:val="000000"/>
                <w:szCs w:val="26"/>
              </w:rPr>
              <w:t>евраль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1B2249">
              <w:rPr>
                <w:color w:val="000000"/>
                <w:szCs w:val="26"/>
              </w:rPr>
              <w:t>–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декабрь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3.4. Обеспечение участия представителей молодежи Томской области во Всероссийском форуме добровольцев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120 000,0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октябрь </w:t>
            </w:r>
            <w:r w:rsidR="001B2249">
              <w:rPr>
                <w:color w:val="000000"/>
                <w:szCs w:val="26"/>
              </w:rPr>
              <w:t>–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декабрь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3.5. Обеспечение участия победителей областного этапа Всероссийского конкурса «Лидер XXI века»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131 073,0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октябрь </w:t>
            </w:r>
            <w:r w:rsidR="001B2249">
              <w:rPr>
                <w:color w:val="000000"/>
                <w:szCs w:val="26"/>
              </w:rPr>
              <w:t>–</w:t>
            </w:r>
            <w:r w:rsidRPr="00452D44">
              <w:rPr>
                <w:color w:val="000000"/>
                <w:szCs w:val="26"/>
              </w:rPr>
              <w:t xml:space="preserve"> декабрь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D06620" w:rsidRPr="00452D44" w:rsidTr="00D06620">
        <w:trPr>
          <w:trHeight w:val="6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3.6. Обеспечение участия представителей Томской области во Всероссийском фестивале «Российская студенческая весна»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1 106 695,0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Default="00E5066B" w:rsidP="00A0788A">
            <w:pPr>
              <w:ind w:firstLine="0"/>
              <w:jc w:val="center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>а</w:t>
            </w:r>
            <w:r w:rsidR="00D06620" w:rsidRPr="00452D44">
              <w:rPr>
                <w:color w:val="000000"/>
                <w:szCs w:val="26"/>
              </w:rPr>
              <w:t>прель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1B2249">
              <w:rPr>
                <w:color w:val="000000"/>
                <w:szCs w:val="26"/>
              </w:rPr>
              <w:t>–</w:t>
            </w:r>
            <w:r w:rsidRPr="00452D44">
              <w:rPr>
                <w:color w:val="000000"/>
                <w:szCs w:val="26"/>
              </w:rPr>
              <w:t xml:space="preserve"> </w:t>
            </w:r>
            <w:r w:rsidR="00D06620" w:rsidRPr="00452D44">
              <w:rPr>
                <w:color w:val="000000"/>
                <w:szCs w:val="26"/>
              </w:rPr>
              <w:t>май</w:t>
            </w:r>
          </w:p>
          <w:p w:rsidR="001B2249" w:rsidRPr="00452D44" w:rsidRDefault="001B2249" w:rsidP="00A0788A">
            <w:pPr>
              <w:ind w:firstLine="0"/>
              <w:jc w:val="center"/>
              <w:rPr>
                <w:color w:val="000000"/>
                <w:szCs w:val="26"/>
              </w:rPr>
            </w:pPr>
          </w:p>
        </w:tc>
      </w:tr>
      <w:tr w:rsidR="00E9578D" w:rsidRPr="00452D44" w:rsidTr="00E9578D">
        <w:trPr>
          <w:trHeight w:val="676"/>
        </w:trPr>
        <w:tc>
          <w:tcPr>
            <w:tcW w:w="10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78D" w:rsidRPr="00452D44" w:rsidRDefault="00E9578D" w:rsidP="00E9578D">
            <w:pPr>
              <w:ind w:firstLine="0"/>
              <w:rPr>
                <w:b/>
                <w:color w:val="000000"/>
                <w:szCs w:val="26"/>
              </w:rPr>
            </w:pPr>
            <w:r w:rsidRPr="00452D44">
              <w:rPr>
                <w:b/>
                <w:color w:val="000000"/>
                <w:szCs w:val="26"/>
              </w:rPr>
              <w:t>Раздел 4.  Информационное обеспечение молодежи и государственной молодежной политики</w:t>
            </w: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firstLine="0"/>
              <w:rPr>
                <w:b/>
                <w:szCs w:val="26"/>
              </w:rPr>
            </w:pPr>
            <w:r w:rsidRPr="00452D44">
              <w:rPr>
                <w:b/>
                <w:szCs w:val="26"/>
              </w:rPr>
              <w:t>Всего на реализацию раздела 4, в том числе: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left="33" w:firstLine="0"/>
              <w:jc w:val="center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>1 218 496,0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ind w:firstLine="0"/>
              <w:jc w:val="center"/>
              <w:rPr>
                <w:b/>
                <w:bCs/>
                <w:szCs w:val="26"/>
              </w:rPr>
            </w:pP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E5066B">
            <w:pPr>
              <w:ind w:firstLine="0"/>
              <w:rPr>
                <w:szCs w:val="26"/>
              </w:rPr>
            </w:pPr>
            <w:r w:rsidRPr="00452D44">
              <w:rPr>
                <w:color w:val="000000"/>
                <w:szCs w:val="26"/>
              </w:rPr>
              <w:t>4.1.</w:t>
            </w:r>
            <w:r w:rsidR="00E5066B" w:rsidRPr="00452D44">
              <w:rPr>
                <w:color w:val="000000"/>
                <w:szCs w:val="26"/>
              </w:rPr>
              <w:t xml:space="preserve"> </w:t>
            </w:r>
            <w:r w:rsidRPr="00452D44">
              <w:rPr>
                <w:color w:val="000000"/>
                <w:szCs w:val="26"/>
              </w:rPr>
              <w:t>Организация разработки, изготовления и распространения полиграфической продукции, символики и атрибутики мероприятий, видеоматериалов, направленных на гражданское и патриотическое воспитание молодежи, создание условий для самореализации подростков и молодежи, профилактику асоциального и деструктивного поведения подростков и молодежи, поддержка детей и молодежи, находящейся в социально-опасном положении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left="33" w:firstLine="0"/>
              <w:jc w:val="center"/>
              <w:rPr>
                <w:bCs/>
                <w:szCs w:val="26"/>
              </w:rPr>
            </w:pPr>
          </w:p>
          <w:p w:rsidR="00D06620" w:rsidRPr="00452D44" w:rsidRDefault="00D06620" w:rsidP="00A0788A">
            <w:pPr>
              <w:ind w:left="33" w:firstLine="0"/>
              <w:jc w:val="center"/>
              <w:rPr>
                <w:bCs/>
                <w:szCs w:val="26"/>
              </w:rPr>
            </w:pPr>
            <w:r w:rsidRPr="00452D44">
              <w:rPr>
                <w:bCs/>
                <w:szCs w:val="26"/>
              </w:rPr>
              <w:t>600 000,0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452D44" w:rsidP="00A0788A">
            <w:pPr>
              <w:ind w:firstLine="0"/>
              <w:jc w:val="center"/>
              <w:rPr>
                <w:bCs/>
                <w:szCs w:val="26"/>
              </w:rPr>
            </w:pPr>
            <w:r w:rsidRPr="00452D44">
              <w:rPr>
                <w:bCs/>
                <w:szCs w:val="26"/>
              </w:rPr>
              <w:t>м</w:t>
            </w:r>
            <w:r w:rsidR="00D06620" w:rsidRPr="00452D44">
              <w:rPr>
                <w:bCs/>
                <w:szCs w:val="26"/>
              </w:rPr>
              <w:t>арт</w:t>
            </w:r>
            <w:r w:rsidRPr="00452D44">
              <w:rPr>
                <w:bCs/>
                <w:szCs w:val="26"/>
              </w:rPr>
              <w:t xml:space="preserve"> </w:t>
            </w:r>
            <w:r w:rsidR="00D06620" w:rsidRPr="00452D44">
              <w:rPr>
                <w:bCs/>
                <w:szCs w:val="26"/>
              </w:rPr>
              <w:t>-</w:t>
            </w:r>
            <w:r w:rsidRPr="00452D44">
              <w:rPr>
                <w:bCs/>
                <w:szCs w:val="26"/>
              </w:rPr>
              <w:t xml:space="preserve"> </w:t>
            </w:r>
            <w:r w:rsidR="00D06620" w:rsidRPr="00452D44">
              <w:rPr>
                <w:bCs/>
                <w:szCs w:val="26"/>
              </w:rPr>
              <w:t>декабрь</w:t>
            </w:r>
          </w:p>
        </w:tc>
      </w:tr>
      <w:tr w:rsidR="00D06620" w:rsidRPr="00452D44" w:rsidTr="00D0662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E5066B">
            <w:pPr>
              <w:ind w:firstLine="0"/>
              <w:rPr>
                <w:color w:val="000000"/>
                <w:szCs w:val="26"/>
              </w:rPr>
            </w:pPr>
            <w:r w:rsidRPr="00452D44">
              <w:rPr>
                <w:color w:val="000000"/>
                <w:szCs w:val="26"/>
              </w:rPr>
              <w:t xml:space="preserve">4.2. Организация подготовки, размещения и обновления информации на Интернет-сайте </w:t>
            </w:r>
            <w:proofErr w:type="spellStart"/>
            <w:r w:rsidRPr="00452D44">
              <w:rPr>
                <w:color w:val="000000"/>
                <w:szCs w:val="26"/>
              </w:rPr>
              <w:t>www.depms.ru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20" w:rsidRPr="00452D44" w:rsidRDefault="00D06620" w:rsidP="00A0788A">
            <w:pPr>
              <w:ind w:left="33" w:firstLine="0"/>
              <w:jc w:val="center"/>
              <w:rPr>
                <w:b/>
                <w:bCs/>
                <w:szCs w:val="26"/>
              </w:rPr>
            </w:pPr>
            <w:r w:rsidRPr="00452D44">
              <w:rPr>
                <w:color w:val="000000"/>
                <w:szCs w:val="26"/>
              </w:rPr>
              <w:t>618 496,0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452D44" w:rsidP="00A0788A">
            <w:pPr>
              <w:ind w:firstLine="0"/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ф</w:t>
            </w:r>
            <w:r w:rsidR="00D06620" w:rsidRPr="00452D44">
              <w:rPr>
                <w:bCs/>
                <w:szCs w:val="26"/>
              </w:rPr>
              <w:t>евраль</w:t>
            </w:r>
            <w:r>
              <w:rPr>
                <w:bCs/>
                <w:szCs w:val="26"/>
              </w:rPr>
              <w:t xml:space="preserve"> </w:t>
            </w:r>
            <w:r w:rsidR="00D06620" w:rsidRPr="00452D44">
              <w:rPr>
                <w:bCs/>
                <w:szCs w:val="26"/>
              </w:rPr>
              <w:t>-</w:t>
            </w:r>
            <w:r>
              <w:rPr>
                <w:bCs/>
                <w:szCs w:val="26"/>
              </w:rPr>
              <w:t xml:space="preserve"> </w:t>
            </w:r>
            <w:r w:rsidR="00D06620" w:rsidRPr="00452D44">
              <w:rPr>
                <w:bCs/>
                <w:szCs w:val="26"/>
              </w:rPr>
              <w:t>декабрь</w:t>
            </w:r>
          </w:p>
        </w:tc>
      </w:tr>
      <w:tr w:rsidR="00D06620" w:rsidRPr="00452D44" w:rsidTr="00D06620">
        <w:trPr>
          <w:trHeight w:val="361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620" w:rsidRPr="00452D44" w:rsidRDefault="00D06620" w:rsidP="00A0788A">
            <w:pPr>
              <w:jc w:val="right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 xml:space="preserve"> </w:t>
            </w:r>
          </w:p>
          <w:p w:rsidR="00D06620" w:rsidRPr="00452D44" w:rsidRDefault="00D06620" w:rsidP="00A0788A">
            <w:pPr>
              <w:jc w:val="right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>ИТОГО: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6620" w:rsidRPr="00452D44" w:rsidRDefault="00D06620" w:rsidP="00A0788A">
            <w:pPr>
              <w:ind w:firstLine="33"/>
              <w:jc w:val="center"/>
              <w:rPr>
                <w:b/>
                <w:bCs/>
                <w:szCs w:val="26"/>
              </w:rPr>
            </w:pPr>
            <w:r w:rsidRPr="00452D44">
              <w:rPr>
                <w:b/>
                <w:bCs/>
                <w:szCs w:val="26"/>
              </w:rPr>
              <w:t>35 718 600,0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6620" w:rsidRPr="00452D44" w:rsidRDefault="00D06620" w:rsidP="00A0788A">
            <w:pPr>
              <w:ind w:firstLine="33"/>
              <w:jc w:val="right"/>
              <w:rPr>
                <w:b/>
                <w:bCs/>
                <w:szCs w:val="26"/>
              </w:rPr>
            </w:pPr>
          </w:p>
        </w:tc>
      </w:tr>
    </w:tbl>
    <w:p w:rsidR="00A0788A" w:rsidRPr="00452D44" w:rsidRDefault="00A0788A" w:rsidP="00A0788A">
      <w:pPr>
        <w:pStyle w:val="a7"/>
        <w:jc w:val="center"/>
        <w:rPr>
          <w:szCs w:val="26"/>
        </w:rPr>
      </w:pPr>
    </w:p>
    <w:p w:rsidR="00050CC3" w:rsidRPr="00751B77" w:rsidRDefault="00050CC3" w:rsidP="00CE06DB">
      <w:pPr>
        <w:pStyle w:val="a7"/>
        <w:ind w:firstLine="0"/>
        <w:rPr>
          <w:szCs w:val="26"/>
        </w:rPr>
      </w:pPr>
    </w:p>
    <w:sectPr w:rsidR="00050CC3" w:rsidRPr="00751B77" w:rsidSect="008F49EF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 w:code="9"/>
      <w:pgMar w:top="567" w:right="851" w:bottom="567" w:left="1418" w:header="284" w:footer="284" w:gutter="0"/>
      <w:cols w:space="720"/>
      <w:titlePg/>
      <w:docGrid w:linePitch="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271" w:rsidRDefault="00830271">
      <w:r>
        <w:separator/>
      </w:r>
    </w:p>
  </w:endnote>
  <w:endnote w:type="continuationSeparator" w:id="0">
    <w:p w:rsidR="00830271" w:rsidRDefault="00830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03" w:rsidRDefault="00126803">
    <w:pPr>
      <w:pStyle w:val="a7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271" w:rsidRDefault="00830271">
      <w:r>
        <w:separator/>
      </w:r>
    </w:p>
  </w:footnote>
  <w:footnote w:type="continuationSeparator" w:id="0">
    <w:p w:rsidR="00830271" w:rsidRDefault="008302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03" w:rsidRDefault="0094360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2680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26803" w:rsidRDefault="0012680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03" w:rsidRPr="00802E05" w:rsidRDefault="00126803" w:rsidP="00802E05">
    <w:pPr>
      <w:pStyle w:val="a5"/>
      <w:tabs>
        <w:tab w:val="clear" w:pos="4153"/>
        <w:tab w:val="clear" w:pos="8306"/>
        <w:tab w:val="left" w:pos="840"/>
        <w:tab w:val="left" w:pos="7140"/>
      </w:tabs>
      <w:ind w:firstLine="0"/>
      <w:jc w:val="left"/>
      <w:rPr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03" w:rsidRDefault="00126803" w:rsidP="006127EF">
    <w:pPr>
      <w:pStyle w:val="a5"/>
      <w:spacing w:after="0"/>
      <w:ind w:firstLine="0"/>
      <w:rPr>
        <w:sz w:val="32"/>
        <w:szCs w:val="32"/>
      </w:rPr>
    </w:pPr>
    <w:r>
      <w:rPr>
        <w:noProof/>
      </w:rPr>
      <w:drawing>
        <wp:inline distT="0" distB="0" distL="0" distR="0">
          <wp:extent cx="1009650" cy="9620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6803" w:rsidRDefault="00126803" w:rsidP="006127EF">
    <w:pPr>
      <w:pStyle w:val="a5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000"/>
    <w:multiLevelType w:val="hybridMultilevel"/>
    <w:tmpl w:val="1B6EC3D4"/>
    <w:lvl w:ilvl="0" w:tplc="E14CAF7E">
      <w:start w:val="4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9D8557B"/>
    <w:multiLevelType w:val="multilevel"/>
    <w:tmpl w:val="4546F06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B457526"/>
    <w:multiLevelType w:val="hybridMultilevel"/>
    <w:tmpl w:val="BE205940"/>
    <w:lvl w:ilvl="0" w:tplc="5694E55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">
    <w:nsid w:val="16916D6E"/>
    <w:multiLevelType w:val="hybridMultilevel"/>
    <w:tmpl w:val="CB761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30F7F"/>
    <w:multiLevelType w:val="hybridMultilevel"/>
    <w:tmpl w:val="614C11CE"/>
    <w:lvl w:ilvl="0" w:tplc="DEFAD314">
      <w:start w:val="4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5">
    <w:nsid w:val="18AD5835"/>
    <w:multiLevelType w:val="hybridMultilevel"/>
    <w:tmpl w:val="E44AA864"/>
    <w:lvl w:ilvl="0" w:tplc="395C06E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6">
    <w:nsid w:val="1CA112E0"/>
    <w:multiLevelType w:val="multilevel"/>
    <w:tmpl w:val="99D03C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DFF7119"/>
    <w:multiLevelType w:val="multilevel"/>
    <w:tmpl w:val="2390B3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1E914AC"/>
    <w:multiLevelType w:val="hybridMultilevel"/>
    <w:tmpl w:val="E4181E90"/>
    <w:lvl w:ilvl="0" w:tplc="C3484B66">
      <w:start w:val="1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9">
    <w:nsid w:val="248B116D"/>
    <w:multiLevelType w:val="hybridMultilevel"/>
    <w:tmpl w:val="D80A9EF8"/>
    <w:lvl w:ilvl="0" w:tplc="FBC8CA78">
      <w:start w:val="787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24EE0A66"/>
    <w:multiLevelType w:val="hybridMultilevel"/>
    <w:tmpl w:val="305C8C94"/>
    <w:lvl w:ilvl="0" w:tplc="62BAFFC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1">
    <w:nsid w:val="2A3442A1"/>
    <w:multiLevelType w:val="hybridMultilevel"/>
    <w:tmpl w:val="34B8D590"/>
    <w:lvl w:ilvl="0" w:tplc="6F60300A">
      <w:start w:val="475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2AB51992"/>
    <w:multiLevelType w:val="hybridMultilevel"/>
    <w:tmpl w:val="80D637AC"/>
    <w:lvl w:ilvl="0" w:tplc="C9E2746A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3">
    <w:nsid w:val="33D35F1D"/>
    <w:multiLevelType w:val="multilevel"/>
    <w:tmpl w:val="C6B4A03C"/>
    <w:lvl w:ilvl="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9" w:hanging="1800"/>
      </w:pPr>
      <w:rPr>
        <w:rFonts w:hint="default"/>
      </w:rPr>
    </w:lvl>
  </w:abstractNum>
  <w:abstractNum w:abstractNumId="14">
    <w:nsid w:val="38A975EA"/>
    <w:multiLevelType w:val="hybridMultilevel"/>
    <w:tmpl w:val="6278321C"/>
    <w:lvl w:ilvl="0" w:tplc="6AE074BA">
      <w:start w:val="25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5">
    <w:nsid w:val="39A36D40"/>
    <w:multiLevelType w:val="hybridMultilevel"/>
    <w:tmpl w:val="525E34E0"/>
    <w:lvl w:ilvl="0" w:tplc="45A8A390">
      <w:start w:val="4"/>
      <w:numFmt w:val="decimal"/>
      <w:lvlText w:val="%1"/>
      <w:lvlJc w:val="left"/>
      <w:pPr>
        <w:ind w:left="7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6">
    <w:nsid w:val="3C2C21B0"/>
    <w:multiLevelType w:val="hybridMultilevel"/>
    <w:tmpl w:val="5718A3C2"/>
    <w:lvl w:ilvl="0" w:tplc="BEA43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1F4A07"/>
    <w:multiLevelType w:val="hybridMultilevel"/>
    <w:tmpl w:val="638C7B9E"/>
    <w:lvl w:ilvl="0" w:tplc="81AAD8F2">
      <w:start w:val="1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>
    <w:nsid w:val="458C5DDB"/>
    <w:multiLevelType w:val="hybridMultilevel"/>
    <w:tmpl w:val="3B48B800"/>
    <w:lvl w:ilvl="0" w:tplc="401CC64E">
      <w:start w:val="17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9">
    <w:nsid w:val="464C04D2"/>
    <w:multiLevelType w:val="hybridMultilevel"/>
    <w:tmpl w:val="B3147242"/>
    <w:lvl w:ilvl="0" w:tplc="B1745F76">
      <w:start w:val="6"/>
      <w:numFmt w:val="decimal"/>
      <w:lvlText w:val="%1."/>
      <w:lvlJc w:val="left"/>
      <w:pPr>
        <w:ind w:left="1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20">
    <w:nsid w:val="473865C8"/>
    <w:multiLevelType w:val="hybridMultilevel"/>
    <w:tmpl w:val="37ECDFE2"/>
    <w:lvl w:ilvl="0" w:tplc="D7D47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CF67ED"/>
    <w:multiLevelType w:val="hybridMultilevel"/>
    <w:tmpl w:val="FADC6A88"/>
    <w:lvl w:ilvl="0" w:tplc="BCE2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85B6BD9"/>
    <w:multiLevelType w:val="hybridMultilevel"/>
    <w:tmpl w:val="7B5C119C"/>
    <w:lvl w:ilvl="0" w:tplc="8A3496A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>
    <w:nsid w:val="59172075"/>
    <w:multiLevelType w:val="hybridMultilevel"/>
    <w:tmpl w:val="F97CB71A"/>
    <w:lvl w:ilvl="0" w:tplc="34A653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DB654EB"/>
    <w:multiLevelType w:val="hybridMultilevel"/>
    <w:tmpl w:val="07327124"/>
    <w:lvl w:ilvl="0" w:tplc="D51E8392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5">
    <w:nsid w:val="62BB6F4A"/>
    <w:multiLevelType w:val="hybridMultilevel"/>
    <w:tmpl w:val="6008782A"/>
    <w:lvl w:ilvl="0" w:tplc="A7B8D4D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13757"/>
    <w:multiLevelType w:val="hybridMultilevel"/>
    <w:tmpl w:val="1C4252B2"/>
    <w:lvl w:ilvl="0" w:tplc="E4B23336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8576719"/>
    <w:multiLevelType w:val="hybridMultilevel"/>
    <w:tmpl w:val="BEA8D48A"/>
    <w:lvl w:ilvl="0" w:tplc="ED9AEB6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1"/>
  </w:num>
  <w:num w:numId="3">
    <w:abstractNumId w:val="16"/>
  </w:num>
  <w:num w:numId="4">
    <w:abstractNumId w:val="25"/>
  </w:num>
  <w:num w:numId="5">
    <w:abstractNumId w:val="10"/>
  </w:num>
  <w:num w:numId="6">
    <w:abstractNumId w:val="2"/>
  </w:num>
  <w:num w:numId="7">
    <w:abstractNumId w:val="13"/>
  </w:num>
  <w:num w:numId="8">
    <w:abstractNumId w:val="5"/>
  </w:num>
  <w:num w:numId="9">
    <w:abstractNumId w:val="0"/>
  </w:num>
  <w:num w:numId="10">
    <w:abstractNumId w:val="4"/>
  </w:num>
  <w:num w:numId="11">
    <w:abstractNumId w:val="19"/>
  </w:num>
  <w:num w:numId="12">
    <w:abstractNumId w:val="12"/>
  </w:num>
  <w:num w:numId="13">
    <w:abstractNumId w:val="8"/>
  </w:num>
  <w:num w:numId="14">
    <w:abstractNumId w:val="17"/>
  </w:num>
  <w:num w:numId="15">
    <w:abstractNumId w:val="6"/>
  </w:num>
  <w:num w:numId="16">
    <w:abstractNumId w:val="1"/>
  </w:num>
  <w:num w:numId="17">
    <w:abstractNumId w:val="22"/>
  </w:num>
  <w:num w:numId="18">
    <w:abstractNumId w:val="7"/>
  </w:num>
  <w:num w:numId="19">
    <w:abstractNumId w:val="3"/>
  </w:num>
  <w:num w:numId="20">
    <w:abstractNumId w:val="14"/>
  </w:num>
  <w:num w:numId="21">
    <w:abstractNumId w:val="24"/>
  </w:num>
  <w:num w:numId="22">
    <w:abstractNumId w:val="15"/>
  </w:num>
  <w:num w:numId="23">
    <w:abstractNumId w:val="27"/>
  </w:num>
  <w:num w:numId="24">
    <w:abstractNumId w:val="11"/>
  </w:num>
  <w:num w:numId="25">
    <w:abstractNumId w:val="9"/>
  </w:num>
  <w:num w:numId="26">
    <w:abstractNumId w:val="18"/>
  </w:num>
  <w:num w:numId="27">
    <w:abstractNumId w:val="23"/>
  </w:num>
  <w:num w:numId="28">
    <w:abstractNumId w:val="2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hyphenationZone w:val="425"/>
  <w:drawingGridHorizontalSpacing w:val="31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622A4"/>
    <w:rsid w:val="00003152"/>
    <w:rsid w:val="000045FA"/>
    <w:rsid w:val="00005816"/>
    <w:rsid w:val="00006102"/>
    <w:rsid w:val="00006122"/>
    <w:rsid w:val="00010494"/>
    <w:rsid w:val="00010682"/>
    <w:rsid w:val="0001201B"/>
    <w:rsid w:val="0001248C"/>
    <w:rsid w:val="00012766"/>
    <w:rsid w:val="00012ED6"/>
    <w:rsid w:val="00014794"/>
    <w:rsid w:val="00020309"/>
    <w:rsid w:val="00022238"/>
    <w:rsid w:val="00022F92"/>
    <w:rsid w:val="00025DDB"/>
    <w:rsid w:val="00031960"/>
    <w:rsid w:val="000321B5"/>
    <w:rsid w:val="0003787C"/>
    <w:rsid w:val="00037B0E"/>
    <w:rsid w:val="000429A6"/>
    <w:rsid w:val="000438D3"/>
    <w:rsid w:val="000446DD"/>
    <w:rsid w:val="00046066"/>
    <w:rsid w:val="00050925"/>
    <w:rsid w:val="00050CC3"/>
    <w:rsid w:val="00051A6D"/>
    <w:rsid w:val="000533F7"/>
    <w:rsid w:val="0005380E"/>
    <w:rsid w:val="00054A6F"/>
    <w:rsid w:val="00055112"/>
    <w:rsid w:val="00057A6F"/>
    <w:rsid w:val="00057F01"/>
    <w:rsid w:val="000619FA"/>
    <w:rsid w:val="00061BC4"/>
    <w:rsid w:val="00061D5B"/>
    <w:rsid w:val="00063DCB"/>
    <w:rsid w:val="0006452A"/>
    <w:rsid w:val="00064CB5"/>
    <w:rsid w:val="00065015"/>
    <w:rsid w:val="000667DA"/>
    <w:rsid w:val="00067559"/>
    <w:rsid w:val="00072BFC"/>
    <w:rsid w:val="00072DF9"/>
    <w:rsid w:val="000735BF"/>
    <w:rsid w:val="000748D4"/>
    <w:rsid w:val="00074B30"/>
    <w:rsid w:val="000757FD"/>
    <w:rsid w:val="000758F8"/>
    <w:rsid w:val="000762F0"/>
    <w:rsid w:val="000769E6"/>
    <w:rsid w:val="00076B7F"/>
    <w:rsid w:val="0007769F"/>
    <w:rsid w:val="00077907"/>
    <w:rsid w:val="00080489"/>
    <w:rsid w:val="00080828"/>
    <w:rsid w:val="00080997"/>
    <w:rsid w:val="000831F6"/>
    <w:rsid w:val="00083669"/>
    <w:rsid w:val="0008434F"/>
    <w:rsid w:val="00085443"/>
    <w:rsid w:val="000859B0"/>
    <w:rsid w:val="00086AAD"/>
    <w:rsid w:val="00087AB4"/>
    <w:rsid w:val="00092416"/>
    <w:rsid w:val="0009372E"/>
    <w:rsid w:val="00093D18"/>
    <w:rsid w:val="00094FAC"/>
    <w:rsid w:val="0009652D"/>
    <w:rsid w:val="000A12AF"/>
    <w:rsid w:val="000A15C6"/>
    <w:rsid w:val="000A244D"/>
    <w:rsid w:val="000A24B9"/>
    <w:rsid w:val="000A4352"/>
    <w:rsid w:val="000A4D86"/>
    <w:rsid w:val="000B160A"/>
    <w:rsid w:val="000B4D39"/>
    <w:rsid w:val="000B66AC"/>
    <w:rsid w:val="000C06EE"/>
    <w:rsid w:val="000C1C80"/>
    <w:rsid w:val="000C444F"/>
    <w:rsid w:val="000C7B8E"/>
    <w:rsid w:val="000C7C2A"/>
    <w:rsid w:val="000D03F9"/>
    <w:rsid w:val="000D09C0"/>
    <w:rsid w:val="000D3086"/>
    <w:rsid w:val="000D49D9"/>
    <w:rsid w:val="000D4FE1"/>
    <w:rsid w:val="000D5E83"/>
    <w:rsid w:val="000D6A9D"/>
    <w:rsid w:val="000E08ED"/>
    <w:rsid w:val="000E27CA"/>
    <w:rsid w:val="000E4257"/>
    <w:rsid w:val="000E476E"/>
    <w:rsid w:val="000E54BA"/>
    <w:rsid w:val="000E70B2"/>
    <w:rsid w:val="000E738B"/>
    <w:rsid w:val="000E7688"/>
    <w:rsid w:val="000E7CCF"/>
    <w:rsid w:val="000F07CB"/>
    <w:rsid w:val="000F1181"/>
    <w:rsid w:val="000F1994"/>
    <w:rsid w:val="000F2F7F"/>
    <w:rsid w:val="000F34A6"/>
    <w:rsid w:val="000F34E3"/>
    <w:rsid w:val="000F379F"/>
    <w:rsid w:val="000F581B"/>
    <w:rsid w:val="000F5DF9"/>
    <w:rsid w:val="0010186C"/>
    <w:rsid w:val="00102981"/>
    <w:rsid w:val="001035F8"/>
    <w:rsid w:val="001062BB"/>
    <w:rsid w:val="00106F6F"/>
    <w:rsid w:val="0010726D"/>
    <w:rsid w:val="00110A7B"/>
    <w:rsid w:val="00111506"/>
    <w:rsid w:val="00111700"/>
    <w:rsid w:val="0011333D"/>
    <w:rsid w:val="00113D16"/>
    <w:rsid w:val="00113DB0"/>
    <w:rsid w:val="001156B6"/>
    <w:rsid w:val="00115A04"/>
    <w:rsid w:val="00116C23"/>
    <w:rsid w:val="00122B36"/>
    <w:rsid w:val="0012334D"/>
    <w:rsid w:val="00125248"/>
    <w:rsid w:val="0012597A"/>
    <w:rsid w:val="00125A20"/>
    <w:rsid w:val="00126803"/>
    <w:rsid w:val="00134E97"/>
    <w:rsid w:val="00137B3B"/>
    <w:rsid w:val="001407C6"/>
    <w:rsid w:val="001408F6"/>
    <w:rsid w:val="00140AC7"/>
    <w:rsid w:val="00140FFC"/>
    <w:rsid w:val="001434B6"/>
    <w:rsid w:val="00144891"/>
    <w:rsid w:val="001451E5"/>
    <w:rsid w:val="00145921"/>
    <w:rsid w:val="00145D7D"/>
    <w:rsid w:val="00145F55"/>
    <w:rsid w:val="00147902"/>
    <w:rsid w:val="0015041F"/>
    <w:rsid w:val="00151511"/>
    <w:rsid w:val="00152519"/>
    <w:rsid w:val="00153506"/>
    <w:rsid w:val="0015451F"/>
    <w:rsid w:val="00156C6F"/>
    <w:rsid w:val="00160495"/>
    <w:rsid w:val="0016477D"/>
    <w:rsid w:val="001663E1"/>
    <w:rsid w:val="0016684F"/>
    <w:rsid w:val="00166DA7"/>
    <w:rsid w:val="00170D72"/>
    <w:rsid w:val="00176034"/>
    <w:rsid w:val="00177970"/>
    <w:rsid w:val="00180CA2"/>
    <w:rsid w:val="00181053"/>
    <w:rsid w:val="00181A83"/>
    <w:rsid w:val="001841E5"/>
    <w:rsid w:val="00185E3F"/>
    <w:rsid w:val="001916BD"/>
    <w:rsid w:val="00191C6F"/>
    <w:rsid w:val="00193B2F"/>
    <w:rsid w:val="00197C71"/>
    <w:rsid w:val="001A08DE"/>
    <w:rsid w:val="001A0E13"/>
    <w:rsid w:val="001A291A"/>
    <w:rsid w:val="001A2A85"/>
    <w:rsid w:val="001A2C22"/>
    <w:rsid w:val="001A5B8A"/>
    <w:rsid w:val="001A7E0B"/>
    <w:rsid w:val="001B0EE6"/>
    <w:rsid w:val="001B15EB"/>
    <w:rsid w:val="001B2249"/>
    <w:rsid w:val="001B2FCF"/>
    <w:rsid w:val="001B31A5"/>
    <w:rsid w:val="001B36CE"/>
    <w:rsid w:val="001B3945"/>
    <w:rsid w:val="001B3F91"/>
    <w:rsid w:val="001B4D3F"/>
    <w:rsid w:val="001B6703"/>
    <w:rsid w:val="001B73BD"/>
    <w:rsid w:val="001B7EEA"/>
    <w:rsid w:val="001C1144"/>
    <w:rsid w:val="001C3D74"/>
    <w:rsid w:val="001C4C1E"/>
    <w:rsid w:val="001C5597"/>
    <w:rsid w:val="001C5670"/>
    <w:rsid w:val="001D2019"/>
    <w:rsid w:val="001D275C"/>
    <w:rsid w:val="001D3A2D"/>
    <w:rsid w:val="001D423B"/>
    <w:rsid w:val="001D53B6"/>
    <w:rsid w:val="001D55C0"/>
    <w:rsid w:val="001D681C"/>
    <w:rsid w:val="001D6870"/>
    <w:rsid w:val="001D76F2"/>
    <w:rsid w:val="001E22CC"/>
    <w:rsid w:val="001E392F"/>
    <w:rsid w:val="001E489E"/>
    <w:rsid w:val="001E58FD"/>
    <w:rsid w:val="001E6914"/>
    <w:rsid w:val="001E6F28"/>
    <w:rsid w:val="001E7651"/>
    <w:rsid w:val="001F09E0"/>
    <w:rsid w:val="001F15BA"/>
    <w:rsid w:val="001F3B8C"/>
    <w:rsid w:val="001F468B"/>
    <w:rsid w:val="002001A2"/>
    <w:rsid w:val="0020082D"/>
    <w:rsid w:val="00201B51"/>
    <w:rsid w:val="0020338F"/>
    <w:rsid w:val="0020392C"/>
    <w:rsid w:val="0020466A"/>
    <w:rsid w:val="00205EB0"/>
    <w:rsid w:val="002061E1"/>
    <w:rsid w:val="002077B8"/>
    <w:rsid w:val="00214362"/>
    <w:rsid w:val="0021456B"/>
    <w:rsid w:val="00214852"/>
    <w:rsid w:val="002148DB"/>
    <w:rsid w:val="00214DD3"/>
    <w:rsid w:val="0021503B"/>
    <w:rsid w:val="00216391"/>
    <w:rsid w:val="002176EF"/>
    <w:rsid w:val="002205B3"/>
    <w:rsid w:val="002228C0"/>
    <w:rsid w:val="00223B58"/>
    <w:rsid w:val="00223BB1"/>
    <w:rsid w:val="002243A9"/>
    <w:rsid w:val="00225DBC"/>
    <w:rsid w:val="00226D0B"/>
    <w:rsid w:val="002314E7"/>
    <w:rsid w:val="00233C4D"/>
    <w:rsid w:val="00233CCC"/>
    <w:rsid w:val="00234FB2"/>
    <w:rsid w:val="0023521F"/>
    <w:rsid w:val="00235CEF"/>
    <w:rsid w:val="002364C2"/>
    <w:rsid w:val="0023690A"/>
    <w:rsid w:val="0023694F"/>
    <w:rsid w:val="0024031E"/>
    <w:rsid w:val="00240C33"/>
    <w:rsid w:val="00240D04"/>
    <w:rsid w:val="00240FAB"/>
    <w:rsid w:val="00242770"/>
    <w:rsid w:val="0024303D"/>
    <w:rsid w:val="00243237"/>
    <w:rsid w:val="002438A3"/>
    <w:rsid w:val="00243B4F"/>
    <w:rsid w:val="00244A9F"/>
    <w:rsid w:val="00244BF2"/>
    <w:rsid w:val="0024542F"/>
    <w:rsid w:val="00245552"/>
    <w:rsid w:val="00245F18"/>
    <w:rsid w:val="0024683D"/>
    <w:rsid w:val="0025378F"/>
    <w:rsid w:val="00253CDC"/>
    <w:rsid w:val="00253F33"/>
    <w:rsid w:val="00260658"/>
    <w:rsid w:val="00262564"/>
    <w:rsid w:val="00264317"/>
    <w:rsid w:val="00264480"/>
    <w:rsid w:val="00264532"/>
    <w:rsid w:val="0026660B"/>
    <w:rsid w:val="002678CA"/>
    <w:rsid w:val="00271CB0"/>
    <w:rsid w:val="00272473"/>
    <w:rsid w:val="00272887"/>
    <w:rsid w:val="002731B1"/>
    <w:rsid w:val="002738EF"/>
    <w:rsid w:val="002751FD"/>
    <w:rsid w:val="002768E5"/>
    <w:rsid w:val="002778EB"/>
    <w:rsid w:val="00277F24"/>
    <w:rsid w:val="002800D6"/>
    <w:rsid w:val="0028181A"/>
    <w:rsid w:val="00282EC4"/>
    <w:rsid w:val="00282F66"/>
    <w:rsid w:val="0028322D"/>
    <w:rsid w:val="00283DC5"/>
    <w:rsid w:val="00285120"/>
    <w:rsid w:val="002851B4"/>
    <w:rsid w:val="00285ABD"/>
    <w:rsid w:val="00285B37"/>
    <w:rsid w:val="00285D59"/>
    <w:rsid w:val="00287B26"/>
    <w:rsid w:val="00290E48"/>
    <w:rsid w:val="0029241D"/>
    <w:rsid w:val="00293B54"/>
    <w:rsid w:val="00294383"/>
    <w:rsid w:val="002947F5"/>
    <w:rsid w:val="00296192"/>
    <w:rsid w:val="00296261"/>
    <w:rsid w:val="00297424"/>
    <w:rsid w:val="00297651"/>
    <w:rsid w:val="00297B36"/>
    <w:rsid w:val="002A268B"/>
    <w:rsid w:val="002A3556"/>
    <w:rsid w:val="002A3EB2"/>
    <w:rsid w:val="002A4693"/>
    <w:rsid w:val="002A4E2D"/>
    <w:rsid w:val="002A582E"/>
    <w:rsid w:val="002B3857"/>
    <w:rsid w:val="002B3F84"/>
    <w:rsid w:val="002B47E4"/>
    <w:rsid w:val="002B5443"/>
    <w:rsid w:val="002B6F20"/>
    <w:rsid w:val="002B7EA9"/>
    <w:rsid w:val="002C0241"/>
    <w:rsid w:val="002C3926"/>
    <w:rsid w:val="002C3A21"/>
    <w:rsid w:val="002C3F7F"/>
    <w:rsid w:val="002C4A6F"/>
    <w:rsid w:val="002C5681"/>
    <w:rsid w:val="002C63DA"/>
    <w:rsid w:val="002D1315"/>
    <w:rsid w:val="002D240A"/>
    <w:rsid w:val="002D2C79"/>
    <w:rsid w:val="002D486E"/>
    <w:rsid w:val="002D5E7D"/>
    <w:rsid w:val="002D5F3F"/>
    <w:rsid w:val="002D7AAF"/>
    <w:rsid w:val="002E04E9"/>
    <w:rsid w:val="002E1124"/>
    <w:rsid w:val="002E30BB"/>
    <w:rsid w:val="002E6103"/>
    <w:rsid w:val="002E675E"/>
    <w:rsid w:val="002E6B0A"/>
    <w:rsid w:val="002F0520"/>
    <w:rsid w:val="002F0AFE"/>
    <w:rsid w:val="002F139A"/>
    <w:rsid w:val="002F2642"/>
    <w:rsid w:val="002F410D"/>
    <w:rsid w:val="002F41E0"/>
    <w:rsid w:val="002F52F2"/>
    <w:rsid w:val="00300355"/>
    <w:rsid w:val="00301E51"/>
    <w:rsid w:val="00301EA5"/>
    <w:rsid w:val="003023D1"/>
    <w:rsid w:val="003046B1"/>
    <w:rsid w:val="00304D71"/>
    <w:rsid w:val="0031506B"/>
    <w:rsid w:val="00315C00"/>
    <w:rsid w:val="00320A60"/>
    <w:rsid w:val="00320F33"/>
    <w:rsid w:val="003216F4"/>
    <w:rsid w:val="00321B9B"/>
    <w:rsid w:val="00321F01"/>
    <w:rsid w:val="003220F9"/>
    <w:rsid w:val="003228D2"/>
    <w:rsid w:val="003245DC"/>
    <w:rsid w:val="00324F8E"/>
    <w:rsid w:val="00325D0B"/>
    <w:rsid w:val="00326F6F"/>
    <w:rsid w:val="00327198"/>
    <w:rsid w:val="003311F2"/>
    <w:rsid w:val="00332F01"/>
    <w:rsid w:val="00333FD2"/>
    <w:rsid w:val="00334FDD"/>
    <w:rsid w:val="00337B3D"/>
    <w:rsid w:val="00341108"/>
    <w:rsid w:val="003423F8"/>
    <w:rsid w:val="00344098"/>
    <w:rsid w:val="00345446"/>
    <w:rsid w:val="00345B01"/>
    <w:rsid w:val="00346A71"/>
    <w:rsid w:val="00346DA8"/>
    <w:rsid w:val="003473F9"/>
    <w:rsid w:val="00353875"/>
    <w:rsid w:val="00353B70"/>
    <w:rsid w:val="00354486"/>
    <w:rsid w:val="003561E1"/>
    <w:rsid w:val="0035620E"/>
    <w:rsid w:val="00356CBA"/>
    <w:rsid w:val="0036070D"/>
    <w:rsid w:val="00360905"/>
    <w:rsid w:val="00360C7F"/>
    <w:rsid w:val="00363EFD"/>
    <w:rsid w:val="00365D82"/>
    <w:rsid w:val="00366631"/>
    <w:rsid w:val="00367446"/>
    <w:rsid w:val="00373169"/>
    <w:rsid w:val="00373271"/>
    <w:rsid w:val="00374CBB"/>
    <w:rsid w:val="0037798E"/>
    <w:rsid w:val="00377C3F"/>
    <w:rsid w:val="00380167"/>
    <w:rsid w:val="0038028B"/>
    <w:rsid w:val="003808B0"/>
    <w:rsid w:val="00381A81"/>
    <w:rsid w:val="00382047"/>
    <w:rsid w:val="00382C3F"/>
    <w:rsid w:val="003841F6"/>
    <w:rsid w:val="00385A66"/>
    <w:rsid w:val="00385D74"/>
    <w:rsid w:val="00386778"/>
    <w:rsid w:val="00386B20"/>
    <w:rsid w:val="00391156"/>
    <w:rsid w:val="00391544"/>
    <w:rsid w:val="00391A22"/>
    <w:rsid w:val="00391EE7"/>
    <w:rsid w:val="0039641C"/>
    <w:rsid w:val="00396B9D"/>
    <w:rsid w:val="0039701F"/>
    <w:rsid w:val="003A0493"/>
    <w:rsid w:val="003A1EB4"/>
    <w:rsid w:val="003A205B"/>
    <w:rsid w:val="003A241F"/>
    <w:rsid w:val="003A247A"/>
    <w:rsid w:val="003A248F"/>
    <w:rsid w:val="003A298F"/>
    <w:rsid w:val="003A30AD"/>
    <w:rsid w:val="003A49D4"/>
    <w:rsid w:val="003A6909"/>
    <w:rsid w:val="003B66B2"/>
    <w:rsid w:val="003B6D78"/>
    <w:rsid w:val="003C0105"/>
    <w:rsid w:val="003C2788"/>
    <w:rsid w:val="003C3973"/>
    <w:rsid w:val="003C4940"/>
    <w:rsid w:val="003C57FE"/>
    <w:rsid w:val="003C70B0"/>
    <w:rsid w:val="003D0CAF"/>
    <w:rsid w:val="003D21E7"/>
    <w:rsid w:val="003D3050"/>
    <w:rsid w:val="003D3139"/>
    <w:rsid w:val="003D48F2"/>
    <w:rsid w:val="003D712C"/>
    <w:rsid w:val="003E0EF9"/>
    <w:rsid w:val="003E3347"/>
    <w:rsid w:val="003E629B"/>
    <w:rsid w:val="003E7A54"/>
    <w:rsid w:val="003F056D"/>
    <w:rsid w:val="003F1B7F"/>
    <w:rsid w:val="003F2639"/>
    <w:rsid w:val="003F478D"/>
    <w:rsid w:val="003F59CB"/>
    <w:rsid w:val="003F5D06"/>
    <w:rsid w:val="003F7A13"/>
    <w:rsid w:val="004007A7"/>
    <w:rsid w:val="0040102A"/>
    <w:rsid w:val="004013F0"/>
    <w:rsid w:val="00404527"/>
    <w:rsid w:val="00405313"/>
    <w:rsid w:val="0040596C"/>
    <w:rsid w:val="00406A7E"/>
    <w:rsid w:val="004070EF"/>
    <w:rsid w:val="00407C94"/>
    <w:rsid w:val="0041329F"/>
    <w:rsid w:val="004139BF"/>
    <w:rsid w:val="004158C0"/>
    <w:rsid w:val="004177BA"/>
    <w:rsid w:val="00417D4D"/>
    <w:rsid w:val="00417FC5"/>
    <w:rsid w:val="004204E3"/>
    <w:rsid w:val="00421E40"/>
    <w:rsid w:val="00421F08"/>
    <w:rsid w:val="004232F3"/>
    <w:rsid w:val="00424E39"/>
    <w:rsid w:val="00425854"/>
    <w:rsid w:val="00425A42"/>
    <w:rsid w:val="00425B8C"/>
    <w:rsid w:val="0042673B"/>
    <w:rsid w:val="004276A2"/>
    <w:rsid w:val="00431876"/>
    <w:rsid w:val="00431943"/>
    <w:rsid w:val="00431DD6"/>
    <w:rsid w:val="00432104"/>
    <w:rsid w:val="00432693"/>
    <w:rsid w:val="00432A2E"/>
    <w:rsid w:val="004337DB"/>
    <w:rsid w:val="00434D29"/>
    <w:rsid w:val="00435C56"/>
    <w:rsid w:val="00436EC2"/>
    <w:rsid w:val="0044005C"/>
    <w:rsid w:val="004405E1"/>
    <w:rsid w:val="00440EB2"/>
    <w:rsid w:val="004413EF"/>
    <w:rsid w:val="004418F9"/>
    <w:rsid w:val="00441D02"/>
    <w:rsid w:val="00442CC3"/>
    <w:rsid w:val="004462B6"/>
    <w:rsid w:val="00446F85"/>
    <w:rsid w:val="00452AFF"/>
    <w:rsid w:val="00452D44"/>
    <w:rsid w:val="004544FB"/>
    <w:rsid w:val="004573FA"/>
    <w:rsid w:val="00457E1D"/>
    <w:rsid w:val="00460427"/>
    <w:rsid w:val="00461475"/>
    <w:rsid w:val="00462288"/>
    <w:rsid w:val="00462F0C"/>
    <w:rsid w:val="004641BB"/>
    <w:rsid w:val="00464252"/>
    <w:rsid w:val="00466509"/>
    <w:rsid w:val="004666A7"/>
    <w:rsid w:val="00466848"/>
    <w:rsid w:val="00466E4E"/>
    <w:rsid w:val="00470842"/>
    <w:rsid w:val="00471137"/>
    <w:rsid w:val="00471938"/>
    <w:rsid w:val="00471E89"/>
    <w:rsid w:val="00473267"/>
    <w:rsid w:val="00473A71"/>
    <w:rsid w:val="00473AA3"/>
    <w:rsid w:val="00474F7D"/>
    <w:rsid w:val="0047727B"/>
    <w:rsid w:val="004774F7"/>
    <w:rsid w:val="0048036F"/>
    <w:rsid w:val="00480952"/>
    <w:rsid w:val="00481010"/>
    <w:rsid w:val="00481A1A"/>
    <w:rsid w:val="00481BD0"/>
    <w:rsid w:val="00482063"/>
    <w:rsid w:val="00482371"/>
    <w:rsid w:val="004834B9"/>
    <w:rsid w:val="004844EE"/>
    <w:rsid w:val="00485E41"/>
    <w:rsid w:val="004862AB"/>
    <w:rsid w:val="004864DB"/>
    <w:rsid w:val="0048671F"/>
    <w:rsid w:val="0048685E"/>
    <w:rsid w:val="00486E52"/>
    <w:rsid w:val="004873EE"/>
    <w:rsid w:val="004919F4"/>
    <w:rsid w:val="004937FF"/>
    <w:rsid w:val="0049549E"/>
    <w:rsid w:val="004A02B6"/>
    <w:rsid w:val="004A219A"/>
    <w:rsid w:val="004A5AE8"/>
    <w:rsid w:val="004A7EB6"/>
    <w:rsid w:val="004B0481"/>
    <w:rsid w:val="004B0551"/>
    <w:rsid w:val="004B1448"/>
    <w:rsid w:val="004B2187"/>
    <w:rsid w:val="004B267B"/>
    <w:rsid w:val="004B4616"/>
    <w:rsid w:val="004B7133"/>
    <w:rsid w:val="004C142E"/>
    <w:rsid w:val="004C276A"/>
    <w:rsid w:val="004C3A5B"/>
    <w:rsid w:val="004C4438"/>
    <w:rsid w:val="004C4749"/>
    <w:rsid w:val="004C4F60"/>
    <w:rsid w:val="004C65B8"/>
    <w:rsid w:val="004C7631"/>
    <w:rsid w:val="004D1A5F"/>
    <w:rsid w:val="004D2956"/>
    <w:rsid w:val="004D3436"/>
    <w:rsid w:val="004D3F9A"/>
    <w:rsid w:val="004D4DE6"/>
    <w:rsid w:val="004D5188"/>
    <w:rsid w:val="004D5B1E"/>
    <w:rsid w:val="004E3707"/>
    <w:rsid w:val="004E3737"/>
    <w:rsid w:val="004E4A28"/>
    <w:rsid w:val="004E52FA"/>
    <w:rsid w:val="004E54FE"/>
    <w:rsid w:val="004E5F52"/>
    <w:rsid w:val="004E6F8A"/>
    <w:rsid w:val="004F0A04"/>
    <w:rsid w:val="004F5C89"/>
    <w:rsid w:val="004F6D4C"/>
    <w:rsid w:val="004F756C"/>
    <w:rsid w:val="004F77AE"/>
    <w:rsid w:val="0050046C"/>
    <w:rsid w:val="00501CF9"/>
    <w:rsid w:val="00501EFB"/>
    <w:rsid w:val="00503F3D"/>
    <w:rsid w:val="00505650"/>
    <w:rsid w:val="00511440"/>
    <w:rsid w:val="00512064"/>
    <w:rsid w:val="005124C7"/>
    <w:rsid w:val="00514BBB"/>
    <w:rsid w:val="005150AF"/>
    <w:rsid w:val="0051790F"/>
    <w:rsid w:val="00520B32"/>
    <w:rsid w:val="00521D20"/>
    <w:rsid w:val="00522015"/>
    <w:rsid w:val="005239EE"/>
    <w:rsid w:val="00523D37"/>
    <w:rsid w:val="00526C5C"/>
    <w:rsid w:val="00527F31"/>
    <w:rsid w:val="00530E26"/>
    <w:rsid w:val="00530E51"/>
    <w:rsid w:val="00531099"/>
    <w:rsid w:val="00531533"/>
    <w:rsid w:val="0053268F"/>
    <w:rsid w:val="005330A0"/>
    <w:rsid w:val="00534FDB"/>
    <w:rsid w:val="005354F3"/>
    <w:rsid w:val="005373C4"/>
    <w:rsid w:val="005373C7"/>
    <w:rsid w:val="0053740A"/>
    <w:rsid w:val="00540AF8"/>
    <w:rsid w:val="005418D7"/>
    <w:rsid w:val="0054387B"/>
    <w:rsid w:val="005445EA"/>
    <w:rsid w:val="00544858"/>
    <w:rsid w:val="00545843"/>
    <w:rsid w:val="005459C6"/>
    <w:rsid w:val="005463FF"/>
    <w:rsid w:val="00546B47"/>
    <w:rsid w:val="00547288"/>
    <w:rsid w:val="00547CD8"/>
    <w:rsid w:val="00552ED9"/>
    <w:rsid w:val="0055344E"/>
    <w:rsid w:val="00553747"/>
    <w:rsid w:val="00553C50"/>
    <w:rsid w:val="00554A6F"/>
    <w:rsid w:val="0055501B"/>
    <w:rsid w:val="00555038"/>
    <w:rsid w:val="005573CC"/>
    <w:rsid w:val="005574D4"/>
    <w:rsid w:val="005578FC"/>
    <w:rsid w:val="00557EB5"/>
    <w:rsid w:val="00561B05"/>
    <w:rsid w:val="00561D2F"/>
    <w:rsid w:val="00564777"/>
    <w:rsid w:val="005652DC"/>
    <w:rsid w:val="0056600C"/>
    <w:rsid w:val="00570298"/>
    <w:rsid w:val="0057149F"/>
    <w:rsid w:val="0057185E"/>
    <w:rsid w:val="00572093"/>
    <w:rsid w:val="0057247C"/>
    <w:rsid w:val="00574ACB"/>
    <w:rsid w:val="00574BEC"/>
    <w:rsid w:val="0057558E"/>
    <w:rsid w:val="00576736"/>
    <w:rsid w:val="00583D85"/>
    <w:rsid w:val="00584789"/>
    <w:rsid w:val="00585374"/>
    <w:rsid w:val="005900F1"/>
    <w:rsid w:val="00590A39"/>
    <w:rsid w:val="00592FD6"/>
    <w:rsid w:val="00593DCF"/>
    <w:rsid w:val="00596294"/>
    <w:rsid w:val="0059787F"/>
    <w:rsid w:val="00597E53"/>
    <w:rsid w:val="005A0311"/>
    <w:rsid w:val="005A1C5F"/>
    <w:rsid w:val="005A379F"/>
    <w:rsid w:val="005A437D"/>
    <w:rsid w:val="005A4658"/>
    <w:rsid w:val="005A4DA1"/>
    <w:rsid w:val="005A6E7F"/>
    <w:rsid w:val="005B07DC"/>
    <w:rsid w:val="005B29DA"/>
    <w:rsid w:val="005B3CFE"/>
    <w:rsid w:val="005B57DB"/>
    <w:rsid w:val="005B68F1"/>
    <w:rsid w:val="005B7B25"/>
    <w:rsid w:val="005C02B8"/>
    <w:rsid w:val="005C04A3"/>
    <w:rsid w:val="005C0BA6"/>
    <w:rsid w:val="005C1121"/>
    <w:rsid w:val="005C14D6"/>
    <w:rsid w:val="005C22D6"/>
    <w:rsid w:val="005C319A"/>
    <w:rsid w:val="005C3C07"/>
    <w:rsid w:val="005C436A"/>
    <w:rsid w:val="005C4DA5"/>
    <w:rsid w:val="005C5509"/>
    <w:rsid w:val="005C5E3A"/>
    <w:rsid w:val="005C6797"/>
    <w:rsid w:val="005C7E0B"/>
    <w:rsid w:val="005D1DCD"/>
    <w:rsid w:val="005D1FAE"/>
    <w:rsid w:val="005D2873"/>
    <w:rsid w:val="005D2EC9"/>
    <w:rsid w:val="005D4002"/>
    <w:rsid w:val="005D4AAF"/>
    <w:rsid w:val="005D6843"/>
    <w:rsid w:val="005D71A4"/>
    <w:rsid w:val="005D76EE"/>
    <w:rsid w:val="005E1D44"/>
    <w:rsid w:val="005E28BE"/>
    <w:rsid w:val="005E318C"/>
    <w:rsid w:val="005E3F86"/>
    <w:rsid w:val="005E4BBB"/>
    <w:rsid w:val="005E50D3"/>
    <w:rsid w:val="005E5B8D"/>
    <w:rsid w:val="005E5F15"/>
    <w:rsid w:val="005E61B0"/>
    <w:rsid w:val="005E659C"/>
    <w:rsid w:val="005F0E04"/>
    <w:rsid w:val="005F3F6E"/>
    <w:rsid w:val="005F4BE1"/>
    <w:rsid w:val="005F6AB0"/>
    <w:rsid w:val="005F6E25"/>
    <w:rsid w:val="00600BD8"/>
    <w:rsid w:val="00602615"/>
    <w:rsid w:val="006027F0"/>
    <w:rsid w:val="0060380C"/>
    <w:rsid w:val="00604F0A"/>
    <w:rsid w:val="00605E88"/>
    <w:rsid w:val="00605F64"/>
    <w:rsid w:val="00606484"/>
    <w:rsid w:val="006073EB"/>
    <w:rsid w:val="0061144D"/>
    <w:rsid w:val="006127EF"/>
    <w:rsid w:val="0061288B"/>
    <w:rsid w:val="00613296"/>
    <w:rsid w:val="00614A43"/>
    <w:rsid w:val="00616C13"/>
    <w:rsid w:val="006204A8"/>
    <w:rsid w:val="006215DD"/>
    <w:rsid w:val="00621E8E"/>
    <w:rsid w:val="00622894"/>
    <w:rsid w:val="006233D8"/>
    <w:rsid w:val="006263ED"/>
    <w:rsid w:val="00627074"/>
    <w:rsid w:val="00627126"/>
    <w:rsid w:val="0063083B"/>
    <w:rsid w:val="00634282"/>
    <w:rsid w:val="00642E6F"/>
    <w:rsid w:val="00643F20"/>
    <w:rsid w:val="006441BB"/>
    <w:rsid w:val="00646405"/>
    <w:rsid w:val="0065070E"/>
    <w:rsid w:val="00651E85"/>
    <w:rsid w:val="006545DE"/>
    <w:rsid w:val="00655151"/>
    <w:rsid w:val="006567FE"/>
    <w:rsid w:val="00660997"/>
    <w:rsid w:val="00662044"/>
    <w:rsid w:val="00663136"/>
    <w:rsid w:val="00666641"/>
    <w:rsid w:val="0066697F"/>
    <w:rsid w:val="00666CD7"/>
    <w:rsid w:val="00667BC6"/>
    <w:rsid w:val="00670A1A"/>
    <w:rsid w:val="00672E28"/>
    <w:rsid w:val="00674ABA"/>
    <w:rsid w:val="00675E47"/>
    <w:rsid w:val="00676128"/>
    <w:rsid w:val="00676FCB"/>
    <w:rsid w:val="0067731E"/>
    <w:rsid w:val="00680C34"/>
    <w:rsid w:val="00682BE4"/>
    <w:rsid w:val="006838EA"/>
    <w:rsid w:val="00684670"/>
    <w:rsid w:val="00684EB8"/>
    <w:rsid w:val="00685008"/>
    <w:rsid w:val="00691549"/>
    <w:rsid w:val="0069266A"/>
    <w:rsid w:val="00695106"/>
    <w:rsid w:val="00695668"/>
    <w:rsid w:val="00696746"/>
    <w:rsid w:val="00696DBE"/>
    <w:rsid w:val="006A0D70"/>
    <w:rsid w:val="006A223A"/>
    <w:rsid w:val="006A2476"/>
    <w:rsid w:val="006A2ED1"/>
    <w:rsid w:val="006A40F0"/>
    <w:rsid w:val="006A4740"/>
    <w:rsid w:val="006A51AD"/>
    <w:rsid w:val="006A5348"/>
    <w:rsid w:val="006A7084"/>
    <w:rsid w:val="006A7ACD"/>
    <w:rsid w:val="006B045C"/>
    <w:rsid w:val="006B165A"/>
    <w:rsid w:val="006B244D"/>
    <w:rsid w:val="006B2CE2"/>
    <w:rsid w:val="006B357F"/>
    <w:rsid w:val="006B3F6B"/>
    <w:rsid w:val="006B5776"/>
    <w:rsid w:val="006C0C0F"/>
    <w:rsid w:val="006C1481"/>
    <w:rsid w:val="006C17C1"/>
    <w:rsid w:val="006C1BDA"/>
    <w:rsid w:val="006C2DC1"/>
    <w:rsid w:val="006C3808"/>
    <w:rsid w:val="006C4943"/>
    <w:rsid w:val="006C52AA"/>
    <w:rsid w:val="006C540B"/>
    <w:rsid w:val="006C77D9"/>
    <w:rsid w:val="006D267D"/>
    <w:rsid w:val="006D3C65"/>
    <w:rsid w:val="006D4E4F"/>
    <w:rsid w:val="006D7BFB"/>
    <w:rsid w:val="006E3AD7"/>
    <w:rsid w:val="006E4052"/>
    <w:rsid w:val="006F1102"/>
    <w:rsid w:val="006F12AB"/>
    <w:rsid w:val="006F3B93"/>
    <w:rsid w:val="006F5F43"/>
    <w:rsid w:val="006F6003"/>
    <w:rsid w:val="006F6152"/>
    <w:rsid w:val="006F6647"/>
    <w:rsid w:val="006F6CAE"/>
    <w:rsid w:val="006F705F"/>
    <w:rsid w:val="00701DC8"/>
    <w:rsid w:val="0070283E"/>
    <w:rsid w:val="0070351C"/>
    <w:rsid w:val="00704CE3"/>
    <w:rsid w:val="007050A9"/>
    <w:rsid w:val="00705D84"/>
    <w:rsid w:val="00706795"/>
    <w:rsid w:val="00707190"/>
    <w:rsid w:val="00707405"/>
    <w:rsid w:val="00710AAC"/>
    <w:rsid w:val="0071126D"/>
    <w:rsid w:val="00711FD9"/>
    <w:rsid w:val="00712184"/>
    <w:rsid w:val="007142D3"/>
    <w:rsid w:val="007147B5"/>
    <w:rsid w:val="00717018"/>
    <w:rsid w:val="00717040"/>
    <w:rsid w:val="007173F9"/>
    <w:rsid w:val="007236BF"/>
    <w:rsid w:val="00723AFD"/>
    <w:rsid w:val="00726416"/>
    <w:rsid w:val="0072667D"/>
    <w:rsid w:val="0072744C"/>
    <w:rsid w:val="007277C8"/>
    <w:rsid w:val="00730800"/>
    <w:rsid w:val="00730802"/>
    <w:rsid w:val="0073153E"/>
    <w:rsid w:val="00731669"/>
    <w:rsid w:val="00735A3D"/>
    <w:rsid w:val="00735AE8"/>
    <w:rsid w:val="00736640"/>
    <w:rsid w:val="00737550"/>
    <w:rsid w:val="00740856"/>
    <w:rsid w:val="00740DE7"/>
    <w:rsid w:val="00741440"/>
    <w:rsid w:val="007426A4"/>
    <w:rsid w:val="00746394"/>
    <w:rsid w:val="007467F3"/>
    <w:rsid w:val="007473BB"/>
    <w:rsid w:val="00747880"/>
    <w:rsid w:val="00751B77"/>
    <w:rsid w:val="00751DDD"/>
    <w:rsid w:val="007520A9"/>
    <w:rsid w:val="00752766"/>
    <w:rsid w:val="0075278C"/>
    <w:rsid w:val="00753117"/>
    <w:rsid w:val="00754554"/>
    <w:rsid w:val="007552E8"/>
    <w:rsid w:val="00757217"/>
    <w:rsid w:val="00760415"/>
    <w:rsid w:val="00760458"/>
    <w:rsid w:val="007613AC"/>
    <w:rsid w:val="00763AAD"/>
    <w:rsid w:val="00764CD9"/>
    <w:rsid w:val="007676A9"/>
    <w:rsid w:val="00767D0C"/>
    <w:rsid w:val="007700BA"/>
    <w:rsid w:val="0077200C"/>
    <w:rsid w:val="007739C1"/>
    <w:rsid w:val="00775CBE"/>
    <w:rsid w:val="007805A5"/>
    <w:rsid w:val="007807FF"/>
    <w:rsid w:val="0078331B"/>
    <w:rsid w:val="0078499A"/>
    <w:rsid w:val="00785449"/>
    <w:rsid w:val="007866AD"/>
    <w:rsid w:val="00791AEB"/>
    <w:rsid w:val="00791E90"/>
    <w:rsid w:val="00793B90"/>
    <w:rsid w:val="00794587"/>
    <w:rsid w:val="007954C1"/>
    <w:rsid w:val="00795FA0"/>
    <w:rsid w:val="007962D4"/>
    <w:rsid w:val="0079723D"/>
    <w:rsid w:val="007A1546"/>
    <w:rsid w:val="007A1792"/>
    <w:rsid w:val="007A35AD"/>
    <w:rsid w:val="007A48CC"/>
    <w:rsid w:val="007A4D3D"/>
    <w:rsid w:val="007A5D31"/>
    <w:rsid w:val="007B0D20"/>
    <w:rsid w:val="007B2330"/>
    <w:rsid w:val="007B4DEC"/>
    <w:rsid w:val="007B5F4C"/>
    <w:rsid w:val="007B6B42"/>
    <w:rsid w:val="007B72B3"/>
    <w:rsid w:val="007C0C2D"/>
    <w:rsid w:val="007C23D0"/>
    <w:rsid w:val="007C4FD9"/>
    <w:rsid w:val="007D0025"/>
    <w:rsid w:val="007D00AA"/>
    <w:rsid w:val="007D053C"/>
    <w:rsid w:val="007D0D32"/>
    <w:rsid w:val="007D19B1"/>
    <w:rsid w:val="007D1C93"/>
    <w:rsid w:val="007D3257"/>
    <w:rsid w:val="007D471D"/>
    <w:rsid w:val="007D69DC"/>
    <w:rsid w:val="007E138B"/>
    <w:rsid w:val="007E69D4"/>
    <w:rsid w:val="007E729F"/>
    <w:rsid w:val="007E7A12"/>
    <w:rsid w:val="007F064C"/>
    <w:rsid w:val="007F189C"/>
    <w:rsid w:val="007F390B"/>
    <w:rsid w:val="007F3EE8"/>
    <w:rsid w:val="007F5057"/>
    <w:rsid w:val="007F7BB4"/>
    <w:rsid w:val="00802E05"/>
    <w:rsid w:val="008075AF"/>
    <w:rsid w:val="00811B10"/>
    <w:rsid w:val="0081373B"/>
    <w:rsid w:val="008144CA"/>
    <w:rsid w:val="0081508A"/>
    <w:rsid w:val="008150AA"/>
    <w:rsid w:val="00816985"/>
    <w:rsid w:val="00817098"/>
    <w:rsid w:val="00820210"/>
    <w:rsid w:val="00820ACC"/>
    <w:rsid w:val="008214D3"/>
    <w:rsid w:val="0082267C"/>
    <w:rsid w:val="0082293D"/>
    <w:rsid w:val="00822AA8"/>
    <w:rsid w:val="00822EF8"/>
    <w:rsid w:val="00823C54"/>
    <w:rsid w:val="008245AF"/>
    <w:rsid w:val="00826534"/>
    <w:rsid w:val="00830271"/>
    <w:rsid w:val="00830AB0"/>
    <w:rsid w:val="00830B8C"/>
    <w:rsid w:val="008316BA"/>
    <w:rsid w:val="008329A6"/>
    <w:rsid w:val="00835804"/>
    <w:rsid w:val="00836132"/>
    <w:rsid w:val="00840E81"/>
    <w:rsid w:val="00841B92"/>
    <w:rsid w:val="0084316F"/>
    <w:rsid w:val="00843726"/>
    <w:rsid w:val="00847757"/>
    <w:rsid w:val="00850812"/>
    <w:rsid w:val="0085308A"/>
    <w:rsid w:val="00854AF4"/>
    <w:rsid w:val="00854DC1"/>
    <w:rsid w:val="00856B12"/>
    <w:rsid w:val="00856CB7"/>
    <w:rsid w:val="00860524"/>
    <w:rsid w:val="008609E7"/>
    <w:rsid w:val="00861F4E"/>
    <w:rsid w:val="008620D6"/>
    <w:rsid w:val="00862A4B"/>
    <w:rsid w:val="00862C22"/>
    <w:rsid w:val="008633FE"/>
    <w:rsid w:val="008635C0"/>
    <w:rsid w:val="00863CF5"/>
    <w:rsid w:val="00863F37"/>
    <w:rsid w:val="0086660C"/>
    <w:rsid w:val="008670D3"/>
    <w:rsid w:val="00871DEB"/>
    <w:rsid w:val="008721ED"/>
    <w:rsid w:val="008737BA"/>
    <w:rsid w:val="0087445A"/>
    <w:rsid w:val="00875A30"/>
    <w:rsid w:val="00875EA4"/>
    <w:rsid w:val="00877DEB"/>
    <w:rsid w:val="00881808"/>
    <w:rsid w:val="00882649"/>
    <w:rsid w:val="00882927"/>
    <w:rsid w:val="0088312D"/>
    <w:rsid w:val="00883615"/>
    <w:rsid w:val="00885158"/>
    <w:rsid w:val="008858C6"/>
    <w:rsid w:val="00890CDA"/>
    <w:rsid w:val="00891058"/>
    <w:rsid w:val="0089145C"/>
    <w:rsid w:val="00891E53"/>
    <w:rsid w:val="0089251D"/>
    <w:rsid w:val="00892624"/>
    <w:rsid w:val="008927BB"/>
    <w:rsid w:val="0089427B"/>
    <w:rsid w:val="00894BDB"/>
    <w:rsid w:val="00895E3F"/>
    <w:rsid w:val="008A15DB"/>
    <w:rsid w:val="008A3091"/>
    <w:rsid w:val="008A397F"/>
    <w:rsid w:val="008A3B77"/>
    <w:rsid w:val="008A49DF"/>
    <w:rsid w:val="008A64CF"/>
    <w:rsid w:val="008A7111"/>
    <w:rsid w:val="008A726A"/>
    <w:rsid w:val="008B0E48"/>
    <w:rsid w:val="008B24B3"/>
    <w:rsid w:val="008B2B6F"/>
    <w:rsid w:val="008B3667"/>
    <w:rsid w:val="008B406F"/>
    <w:rsid w:val="008B414D"/>
    <w:rsid w:val="008B4862"/>
    <w:rsid w:val="008B527B"/>
    <w:rsid w:val="008B7DCA"/>
    <w:rsid w:val="008C0CE0"/>
    <w:rsid w:val="008C269A"/>
    <w:rsid w:val="008C4752"/>
    <w:rsid w:val="008C4A15"/>
    <w:rsid w:val="008C6557"/>
    <w:rsid w:val="008C6A30"/>
    <w:rsid w:val="008C78DC"/>
    <w:rsid w:val="008C7C2D"/>
    <w:rsid w:val="008D3D29"/>
    <w:rsid w:val="008D5B44"/>
    <w:rsid w:val="008D75E5"/>
    <w:rsid w:val="008E0393"/>
    <w:rsid w:val="008E0686"/>
    <w:rsid w:val="008E432F"/>
    <w:rsid w:val="008E4546"/>
    <w:rsid w:val="008E4DB5"/>
    <w:rsid w:val="008E6D76"/>
    <w:rsid w:val="008E6DB4"/>
    <w:rsid w:val="008F3BE6"/>
    <w:rsid w:val="008F49EF"/>
    <w:rsid w:val="008F4B3D"/>
    <w:rsid w:val="008F5572"/>
    <w:rsid w:val="008F6A78"/>
    <w:rsid w:val="008F79F2"/>
    <w:rsid w:val="00901369"/>
    <w:rsid w:val="009017F1"/>
    <w:rsid w:val="00903323"/>
    <w:rsid w:val="00903D0F"/>
    <w:rsid w:val="00903D85"/>
    <w:rsid w:val="00904685"/>
    <w:rsid w:val="00904F6E"/>
    <w:rsid w:val="00905E57"/>
    <w:rsid w:val="00906745"/>
    <w:rsid w:val="00906A18"/>
    <w:rsid w:val="00906B44"/>
    <w:rsid w:val="009073AC"/>
    <w:rsid w:val="0090767F"/>
    <w:rsid w:val="00911E29"/>
    <w:rsid w:val="00912C64"/>
    <w:rsid w:val="00912DC6"/>
    <w:rsid w:val="0091391C"/>
    <w:rsid w:val="009150C1"/>
    <w:rsid w:val="009168C1"/>
    <w:rsid w:val="00920A19"/>
    <w:rsid w:val="00920F4C"/>
    <w:rsid w:val="00921207"/>
    <w:rsid w:val="0092246D"/>
    <w:rsid w:val="009226CC"/>
    <w:rsid w:val="00922759"/>
    <w:rsid w:val="00922C54"/>
    <w:rsid w:val="00923032"/>
    <w:rsid w:val="009241B5"/>
    <w:rsid w:val="00925B2E"/>
    <w:rsid w:val="00925BEB"/>
    <w:rsid w:val="0092644A"/>
    <w:rsid w:val="00927ACF"/>
    <w:rsid w:val="009302CF"/>
    <w:rsid w:val="009327A8"/>
    <w:rsid w:val="009331FF"/>
    <w:rsid w:val="00933236"/>
    <w:rsid w:val="00933327"/>
    <w:rsid w:val="009340DD"/>
    <w:rsid w:val="009361C6"/>
    <w:rsid w:val="00937ABE"/>
    <w:rsid w:val="00941019"/>
    <w:rsid w:val="0094360F"/>
    <w:rsid w:val="00943FC5"/>
    <w:rsid w:val="009450FF"/>
    <w:rsid w:val="00945662"/>
    <w:rsid w:val="00947418"/>
    <w:rsid w:val="00947900"/>
    <w:rsid w:val="00947DCA"/>
    <w:rsid w:val="009519A1"/>
    <w:rsid w:val="009519EE"/>
    <w:rsid w:val="0095321F"/>
    <w:rsid w:val="00962B11"/>
    <w:rsid w:val="0096356E"/>
    <w:rsid w:val="00965CAD"/>
    <w:rsid w:val="00965E00"/>
    <w:rsid w:val="00966337"/>
    <w:rsid w:val="009705DE"/>
    <w:rsid w:val="00970BCE"/>
    <w:rsid w:val="0097225E"/>
    <w:rsid w:val="00972DE9"/>
    <w:rsid w:val="00974AA5"/>
    <w:rsid w:val="00974E3C"/>
    <w:rsid w:val="00975906"/>
    <w:rsid w:val="00975FD1"/>
    <w:rsid w:val="00976C38"/>
    <w:rsid w:val="00981E72"/>
    <w:rsid w:val="00985FA1"/>
    <w:rsid w:val="00986BC7"/>
    <w:rsid w:val="00987687"/>
    <w:rsid w:val="00987F36"/>
    <w:rsid w:val="00990DC7"/>
    <w:rsid w:val="00991FC8"/>
    <w:rsid w:val="0099200F"/>
    <w:rsid w:val="00992A86"/>
    <w:rsid w:val="009933ED"/>
    <w:rsid w:val="009947BE"/>
    <w:rsid w:val="009950F9"/>
    <w:rsid w:val="00995753"/>
    <w:rsid w:val="009A1436"/>
    <w:rsid w:val="009A1652"/>
    <w:rsid w:val="009A16F3"/>
    <w:rsid w:val="009A1CE9"/>
    <w:rsid w:val="009A27AF"/>
    <w:rsid w:val="009A28DC"/>
    <w:rsid w:val="009A3048"/>
    <w:rsid w:val="009A460E"/>
    <w:rsid w:val="009A4971"/>
    <w:rsid w:val="009A6230"/>
    <w:rsid w:val="009A72A3"/>
    <w:rsid w:val="009B1D86"/>
    <w:rsid w:val="009B30B2"/>
    <w:rsid w:val="009B431A"/>
    <w:rsid w:val="009B48D9"/>
    <w:rsid w:val="009B4995"/>
    <w:rsid w:val="009B6C71"/>
    <w:rsid w:val="009C6189"/>
    <w:rsid w:val="009D0335"/>
    <w:rsid w:val="009D2F2E"/>
    <w:rsid w:val="009D4A10"/>
    <w:rsid w:val="009D4B00"/>
    <w:rsid w:val="009D6E21"/>
    <w:rsid w:val="009E0EC5"/>
    <w:rsid w:val="009E1A61"/>
    <w:rsid w:val="009E1C3F"/>
    <w:rsid w:val="009E24CE"/>
    <w:rsid w:val="009E2755"/>
    <w:rsid w:val="009E3010"/>
    <w:rsid w:val="009E36C9"/>
    <w:rsid w:val="009E4A79"/>
    <w:rsid w:val="009E5ADB"/>
    <w:rsid w:val="009E610D"/>
    <w:rsid w:val="009E6260"/>
    <w:rsid w:val="009E7D3F"/>
    <w:rsid w:val="009F0B6F"/>
    <w:rsid w:val="009F0E60"/>
    <w:rsid w:val="009F3B3B"/>
    <w:rsid w:val="009F605E"/>
    <w:rsid w:val="009F7BFD"/>
    <w:rsid w:val="00A06CE8"/>
    <w:rsid w:val="00A07521"/>
    <w:rsid w:val="00A0788A"/>
    <w:rsid w:val="00A14E92"/>
    <w:rsid w:val="00A1765E"/>
    <w:rsid w:val="00A203C8"/>
    <w:rsid w:val="00A21F42"/>
    <w:rsid w:val="00A22CB9"/>
    <w:rsid w:val="00A23FC7"/>
    <w:rsid w:val="00A3112E"/>
    <w:rsid w:val="00A331F5"/>
    <w:rsid w:val="00A33876"/>
    <w:rsid w:val="00A366CE"/>
    <w:rsid w:val="00A3772A"/>
    <w:rsid w:val="00A40C06"/>
    <w:rsid w:val="00A412C0"/>
    <w:rsid w:val="00A41E28"/>
    <w:rsid w:val="00A422DF"/>
    <w:rsid w:val="00A42F4A"/>
    <w:rsid w:val="00A4374A"/>
    <w:rsid w:val="00A4438F"/>
    <w:rsid w:val="00A444E2"/>
    <w:rsid w:val="00A473B9"/>
    <w:rsid w:val="00A4779E"/>
    <w:rsid w:val="00A47926"/>
    <w:rsid w:val="00A47B93"/>
    <w:rsid w:val="00A520A5"/>
    <w:rsid w:val="00A5250D"/>
    <w:rsid w:val="00A5622F"/>
    <w:rsid w:val="00A564BC"/>
    <w:rsid w:val="00A571B3"/>
    <w:rsid w:val="00A57CBF"/>
    <w:rsid w:val="00A604BF"/>
    <w:rsid w:val="00A6069A"/>
    <w:rsid w:val="00A626C5"/>
    <w:rsid w:val="00A62B64"/>
    <w:rsid w:val="00A66157"/>
    <w:rsid w:val="00A66252"/>
    <w:rsid w:val="00A679D4"/>
    <w:rsid w:val="00A70328"/>
    <w:rsid w:val="00A7184D"/>
    <w:rsid w:val="00A7313A"/>
    <w:rsid w:val="00A750DC"/>
    <w:rsid w:val="00A75939"/>
    <w:rsid w:val="00A77276"/>
    <w:rsid w:val="00A80079"/>
    <w:rsid w:val="00A8020E"/>
    <w:rsid w:val="00A8073A"/>
    <w:rsid w:val="00A80F68"/>
    <w:rsid w:val="00A817ED"/>
    <w:rsid w:val="00A83B95"/>
    <w:rsid w:val="00A843B0"/>
    <w:rsid w:val="00A85C05"/>
    <w:rsid w:val="00A85DDD"/>
    <w:rsid w:val="00A86A66"/>
    <w:rsid w:val="00A87C3D"/>
    <w:rsid w:val="00A87F78"/>
    <w:rsid w:val="00A90172"/>
    <w:rsid w:val="00A9064C"/>
    <w:rsid w:val="00A90885"/>
    <w:rsid w:val="00A92060"/>
    <w:rsid w:val="00A92E50"/>
    <w:rsid w:val="00A9671D"/>
    <w:rsid w:val="00A96FAB"/>
    <w:rsid w:val="00A97484"/>
    <w:rsid w:val="00A97EA5"/>
    <w:rsid w:val="00AA05CA"/>
    <w:rsid w:val="00AB065D"/>
    <w:rsid w:val="00AB6C61"/>
    <w:rsid w:val="00AC03B5"/>
    <w:rsid w:val="00AC0A6B"/>
    <w:rsid w:val="00AC0F41"/>
    <w:rsid w:val="00AC17B3"/>
    <w:rsid w:val="00AC1DE7"/>
    <w:rsid w:val="00AC289A"/>
    <w:rsid w:val="00AC28F5"/>
    <w:rsid w:val="00AC2B66"/>
    <w:rsid w:val="00AC2F8B"/>
    <w:rsid w:val="00AC3DD9"/>
    <w:rsid w:val="00AC42EE"/>
    <w:rsid w:val="00AC56A4"/>
    <w:rsid w:val="00AD053C"/>
    <w:rsid w:val="00AD2056"/>
    <w:rsid w:val="00AD35C4"/>
    <w:rsid w:val="00AD4588"/>
    <w:rsid w:val="00AE2A45"/>
    <w:rsid w:val="00AE4388"/>
    <w:rsid w:val="00AE6060"/>
    <w:rsid w:val="00AE705D"/>
    <w:rsid w:val="00AE7766"/>
    <w:rsid w:val="00AF010C"/>
    <w:rsid w:val="00AF29FE"/>
    <w:rsid w:val="00AF32E1"/>
    <w:rsid w:val="00AF38B6"/>
    <w:rsid w:val="00AF3E82"/>
    <w:rsid w:val="00AF4FD8"/>
    <w:rsid w:val="00AF5D70"/>
    <w:rsid w:val="00B00BF6"/>
    <w:rsid w:val="00B012D3"/>
    <w:rsid w:val="00B01E07"/>
    <w:rsid w:val="00B03E0C"/>
    <w:rsid w:val="00B075CF"/>
    <w:rsid w:val="00B102E0"/>
    <w:rsid w:val="00B11324"/>
    <w:rsid w:val="00B12116"/>
    <w:rsid w:val="00B1268C"/>
    <w:rsid w:val="00B15505"/>
    <w:rsid w:val="00B16A0E"/>
    <w:rsid w:val="00B16DD8"/>
    <w:rsid w:val="00B1715B"/>
    <w:rsid w:val="00B20895"/>
    <w:rsid w:val="00B2214E"/>
    <w:rsid w:val="00B2368F"/>
    <w:rsid w:val="00B24B49"/>
    <w:rsid w:val="00B26C6C"/>
    <w:rsid w:val="00B273A9"/>
    <w:rsid w:val="00B27E75"/>
    <w:rsid w:val="00B302C3"/>
    <w:rsid w:val="00B31D18"/>
    <w:rsid w:val="00B3252B"/>
    <w:rsid w:val="00B3265A"/>
    <w:rsid w:val="00B33D4F"/>
    <w:rsid w:val="00B34513"/>
    <w:rsid w:val="00B349A7"/>
    <w:rsid w:val="00B355DE"/>
    <w:rsid w:val="00B3640E"/>
    <w:rsid w:val="00B36927"/>
    <w:rsid w:val="00B40967"/>
    <w:rsid w:val="00B4160D"/>
    <w:rsid w:val="00B431C2"/>
    <w:rsid w:val="00B44310"/>
    <w:rsid w:val="00B446BE"/>
    <w:rsid w:val="00B449AA"/>
    <w:rsid w:val="00B455DA"/>
    <w:rsid w:val="00B46E32"/>
    <w:rsid w:val="00B4757C"/>
    <w:rsid w:val="00B475B0"/>
    <w:rsid w:val="00B47A29"/>
    <w:rsid w:val="00B50752"/>
    <w:rsid w:val="00B53497"/>
    <w:rsid w:val="00B5565A"/>
    <w:rsid w:val="00B57030"/>
    <w:rsid w:val="00B57D6B"/>
    <w:rsid w:val="00B612FB"/>
    <w:rsid w:val="00B613B9"/>
    <w:rsid w:val="00B6164C"/>
    <w:rsid w:val="00B61AB8"/>
    <w:rsid w:val="00B61FD8"/>
    <w:rsid w:val="00B62AA7"/>
    <w:rsid w:val="00B65A6D"/>
    <w:rsid w:val="00B66DC2"/>
    <w:rsid w:val="00B705E2"/>
    <w:rsid w:val="00B71E99"/>
    <w:rsid w:val="00B733C6"/>
    <w:rsid w:val="00B73CFF"/>
    <w:rsid w:val="00B740C1"/>
    <w:rsid w:val="00B755E2"/>
    <w:rsid w:val="00B813C2"/>
    <w:rsid w:val="00B81528"/>
    <w:rsid w:val="00B82B54"/>
    <w:rsid w:val="00B85D0A"/>
    <w:rsid w:val="00B85FFD"/>
    <w:rsid w:val="00B86DE1"/>
    <w:rsid w:val="00B874C0"/>
    <w:rsid w:val="00B87FC5"/>
    <w:rsid w:val="00B907B0"/>
    <w:rsid w:val="00B93554"/>
    <w:rsid w:val="00B94172"/>
    <w:rsid w:val="00B95D54"/>
    <w:rsid w:val="00B95FC6"/>
    <w:rsid w:val="00B97F11"/>
    <w:rsid w:val="00BA0088"/>
    <w:rsid w:val="00BA0239"/>
    <w:rsid w:val="00BA0DF7"/>
    <w:rsid w:val="00BA1277"/>
    <w:rsid w:val="00BA16D2"/>
    <w:rsid w:val="00BA189E"/>
    <w:rsid w:val="00BA1C20"/>
    <w:rsid w:val="00BA39FD"/>
    <w:rsid w:val="00BA3A31"/>
    <w:rsid w:val="00BA3C0E"/>
    <w:rsid w:val="00BA43C8"/>
    <w:rsid w:val="00BA48C7"/>
    <w:rsid w:val="00BA4950"/>
    <w:rsid w:val="00BA4BD6"/>
    <w:rsid w:val="00BA4D79"/>
    <w:rsid w:val="00BA553E"/>
    <w:rsid w:val="00BB0434"/>
    <w:rsid w:val="00BB0ECF"/>
    <w:rsid w:val="00BB3419"/>
    <w:rsid w:val="00BB3A6B"/>
    <w:rsid w:val="00BB3E7E"/>
    <w:rsid w:val="00BB489B"/>
    <w:rsid w:val="00BB4B07"/>
    <w:rsid w:val="00BB4B2C"/>
    <w:rsid w:val="00BB5CAD"/>
    <w:rsid w:val="00BB5E4C"/>
    <w:rsid w:val="00BB6FAE"/>
    <w:rsid w:val="00BC128B"/>
    <w:rsid w:val="00BC16BB"/>
    <w:rsid w:val="00BC1A43"/>
    <w:rsid w:val="00BC1B55"/>
    <w:rsid w:val="00BD1F6F"/>
    <w:rsid w:val="00BD2958"/>
    <w:rsid w:val="00BD3BA8"/>
    <w:rsid w:val="00BD45C9"/>
    <w:rsid w:val="00BD6D43"/>
    <w:rsid w:val="00BE0BAF"/>
    <w:rsid w:val="00BE16EE"/>
    <w:rsid w:val="00BE221A"/>
    <w:rsid w:val="00BE3CE4"/>
    <w:rsid w:val="00BE4148"/>
    <w:rsid w:val="00BE453B"/>
    <w:rsid w:val="00BE56A8"/>
    <w:rsid w:val="00BF0156"/>
    <w:rsid w:val="00BF03D2"/>
    <w:rsid w:val="00BF0E87"/>
    <w:rsid w:val="00BF140E"/>
    <w:rsid w:val="00BF1894"/>
    <w:rsid w:val="00BF1910"/>
    <w:rsid w:val="00BF2077"/>
    <w:rsid w:val="00BF2CDC"/>
    <w:rsid w:val="00BF4415"/>
    <w:rsid w:val="00BF601F"/>
    <w:rsid w:val="00BF64C1"/>
    <w:rsid w:val="00BF660F"/>
    <w:rsid w:val="00BF745C"/>
    <w:rsid w:val="00C00F29"/>
    <w:rsid w:val="00C035A8"/>
    <w:rsid w:val="00C04EBF"/>
    <w:rsid w:val="00C078C7"/>
    <w:rsid w:val="00C07E04"/>
    <w:rsid w:val="00C07F16"/>
    <w:rsid w:val="00C11A2B"/>
    <w:rsid w:val="00C12D42"/>
    <w:rsid w:val="00C13E14"/>
    <w:rsid w:val="00C164A3"/>
    <w:rsid w:val="00C17C6C"/>
    <w:rsid w:val="00C21337"/>
    <w:rsid w:val="00C21594"/>
    <w:rsid w:val="00C22A09"/>
    <w:rsid w:val="00C24988"/>
    <w:rsid w:val="00C2665D"/>
    <w:rsid w:val="00C31485"/>
    <w:rsid w:val="00C33D03"/>
    <w:rsid w:val="00C33F9E"/>
    <w:rsid w:val="00C3413B"/>
    <w:rsid w:val="00C344C3"/>
    <w:rsid w:val="00C35684"/>
    <w:rsid w:val="00C3568A"/>
    <w:rsid w:val="00C3745E"/>
    <w:rsid w:val="00C417C0"/>
    <w:rsid w:val="00C41F3B"/>
    <w:rsid w:val="00C4697F"/>
    <w:rsid w:val="00C5055E"/>
    <w:rsid w:val="00C53B60"/>
    <w:rsid w:val="00C55DFD"/>
    <w:rsid w:val="00C562FE"/>
    <w:rsid w:val="00C60F7F"/>
    <w:rsid w:val="00C6157E"/>
    <w:rsid w:val="00C640C9"/>
    <w:rsid w:val="00C6495A"/>
    <w:rsid w:val="00C65084"/>
    <w:rsid w:val="00C65141"/>
    <w:rsid w:val="00C675F6"/>
    <w:rsid w:val="00C67868"/>
    <w:rsid w:val="00C67CE6"/>
    <w:rsid w:val="00C74ABB"/>
    <w:rsid w:val="00C75919"/>
    <w:rsid w:val="00C75DB0"/>
    <w:rsid w:val="00C76A1C"/>
    <w:rsid w:val="00C80176"/>
    <w:rsid w:val="00C81E5D"/>
    <w:rsid w:val="00C85D51"/>
    <w:rsid w:val="00C85E78"/>
    <w:rsid w:val="00C86094"/>
    <w:rsid w:val="00C87020"/>
    <w:rsid w:val="00C8717C"/>
    <w:rsid w:val="00C91903"/>
    <w:rsid w:val="00C930F9"/>
    <w:rsid w:val="00C93806"/>
    <w:rsid w:val="00C944B3"/>
    <w:rsid w:val="00C950F6"/>
    <w:rsid w:val="00C96417"/>
    <w:rsid w:val="00CA30E0"/>
    <w:rsid w:val="00CA3FD8"/>
    <w:rsid w:val="00CA45BD"/>
    <w:rsid w:val="00CA487B"/>
    <w:rsid w:val="00CA4FD9"/>
    <w:rsid w:val="00CA5387"/>
    <w:rsid w:val="00CA55C4"/>
    <w:rsid w:val="00CA7584"/>
    <w:rsid w:val="00CB06DE"/>
    <w:rsid w:val="00CB149C"/>
    <w:rsid w:val="00CB1F54"/>
    <w:rsid w:val="00CB306C"/>
    <w:rsid w:val="00CB31F6"/>
    <w:rsid w:val="00CB57AE"/>
    <w:rsid w:val="00CB6A2F"/>
    <w:rsid w:val="00CC11A3"/>
    <w:rsid w:val="00CC1FDC"/>
    <w:rsid w:val="00CC1FE6"/>
    <w:rsid w:val="00CC200D"/>
    <w:rsid w:val="00CC28D3"/>
    <w:rsid w:val="00CC476F"/>
    <w:rsid w:val="00CC6552"/>
    <w:rsid w:val="00CC6A08"/>
    <w:rsid w:val="00CC6AA1"/>
    <w:rsid w:val="00CC6CC3"/>
    <w:rsid w:val="00CC76B1"/>
    <w:rsid w:val="00CD0163"/>
    <w:rsid w:val="00CD10E4"/>
    <w:rsid w:val="00CD213C"/>
    <w:rsid w:val="00CD29A8"/>
    <w:rsid w:val="00CD3636"/>
    <w:rsid w:val="00CD3E92"/>
    <w:rsid w:val="00CD6325"/>
    <w:rsid w:val="00CD79E2"/>
    <w:rsid w:val="00CE06DB"/>
    <w:rsid w:val="00CE176A"/>
    <w:rsid w:val="00CE1F01"/>
    <w:rsid w:val="00CE307F"/>
    <w:rsid w:val="00CE3332"/>
    <w:rsid w:val="00CE428D"/>
    <w:rsid w:val="00CE43CC"/>
    <w:rsid w:val="00CE5270"/>
    <w:rsid w:val="00CE6471"/>
    <w:rsid w:val="00CE7390"/>
    <w:rsid w:val="00CF0953"/>
    <w:rsid w:val="00CF54C9"/>
    <w:rsid w:val="00CF63CF"/>
    <w:rsid w:val="00CF6B0B"/>
    <w:rsid w:val="00D013D7"/>
    <w:rsid w:val="00D02673"/>
    <w:rsid w:val="00D02AEC"/>
    <w:rsid w:val="00D02B1C"/>
    <w:rsid w:val="00D04BFD"/>
    <w:rsid w:val="00D06620"/>
    <w:rsid w:val="00D06729"/>
    <w:rsid w:val="00D07178"/>
    <w:rsid w:val="00D07CC8"/>
    <w:rsid w:val="00D10D79"/>
    <w:rsid w:val="00D10D82"/>
    <w:rsid w:val="00D11561"/>
    <w:rsid w:val="00D130E0"/>
    <w:rsid w:val="00D162E0"/>
    <w:rsid w:val="00D17EE5"/>
    <w:rsid w:val="00D202A1"/>
    <w:rsid w:val="00D20FB6"/>
    <w:rsid w:val="00D22168"/>
    <w:rsid w:val="00D2258C"/>
    <w:rsid w:val="00D2646B"/>
    <w:rsid w:val="00D31A1D"/>
    <w:rsid w:val="00D32BA2"/>
    <w:rsid w:val="00D33786"/>
    <w:rsid w:val="00D351BE"/>
    <w:rsid w:val="00D35241"/>
    <w:rsid w:val="00D354E3"/>
    <w:rsid w:val="00D3554A"/>
    <w:rsid w:val="00D436D9"/>
    <w:rsid w:val="00D45FF2"/>
    <w:rsid w:val="00D50C5B"/>
    <w:rsid w:val="00D51BED"/>
    <w:rsid w:val="00D53659"/>
    <w:rsid w:val="00D53EE4"/>
    <w:rsid w:val="00D56734"/>
    <w:rsid w:val="00D5799D"/>
    <w:rsid w:val="00D600B7"/>
    <w:rsid w:val="00D6081D"/>
    <w:rsid w:val="00D60CA7"/>
    <w:rsid w:val="00D60F3A"/>
    <w:rsid w:val="00D611CE"/>
    <w:rsid w:val="00D61459"/>
    <w:rsid w:val="00D61A32"/>
    <w:rsid w:val="00D632CE"/>
    <w:rsid w:val="00D65153"/>
    <w:rsid w:val="00D66CA6"/>
    <w:rsid w:val="00D70A66"/>
    <w:rsid w:val="00D70B75"/>
    <w:rsid w:val="00D70D25"/>
    <w:rsid w:val="00D72BF2"/>
    <w:rsid w:val="00D72F87"/>
    <w:rsid w:val="00D73113"/>
    <w:rsid w:val="00D75AC8"/>
    <w:rsid w:val="00D80B03"/>
    <w:rsid w:val="00D84EBC"/>
    <w:rsid w:val="00D84F49"/>
    <w:rsid w:val="00D853DC"/>
    <w:rsid w:val="00D8673E"/>
    <w:rsid w:val="00D8709A"/>
    <w:rsid w:val="00D9056E"/>
    <w:rsid w:val="00D9151B"/>
    <w:rsid w:val="00D9245C"/>
    <w:rsid w:val="00D92E9C"/>
    <w:rsid w:val="00D95884"/>
    <w:rsid w:val="00D95982"/>
    <w:rsid w:val="00DA1393"/>
    <w:rsid w:val="00DA3A85"/>
    <w:rsid w:val="00DA430F"/>
    <w:rsid w:val="00DA5751"/>
    <w:rsid w:val="00DA731D"/>
    <w:rsid w:val="00DB08B3"/>
    <w:rsid w:val="00DB0F79"/>
    <w:rsid w:val="00DB2A9C"/>
    <w:rsid w:val="00DB3DA1"/>
    <w:rsid w:val="00DB50D5"/>
    <w:rsid w:val="00DB7D34"/>
    <w:rsid w:val="00DC35C6"/>
    <w:rsid w:val="00DC4EF8"/>
    <w:rsid w:val="00DC5684"/>
    <w:rsid w:val="00DC69B1"/>
    <w:rsid w:val="00DD2103"/>
    <w:rsid w:val="00DD215A"/>
    <w:rsid w:val="00DD3557"/>
    <w:rsid w:val="00DD454E"/>
    <w:rsid w:val="00DD730E"/>
    <w:rsid w:val="00DE03F5"/>
    <w:rsid w:val="00DE29FF"/>
    <w:rsid w:val="00DE2F6F"/>
    <w:rsid w:val="00DE2F74"/>
    <w:rsid w:val="00DE4AE8"/>
    <w:rsid w:val="00DE6EBF"/>
    <w:rsid w:val="00DF2E9A"/>
    <w:rsid w:val="00DF401F"/>
    <w:rsid w:val="00DF4E0C"/>
    <w:rsid w:val="00DF60A8"/>
    <w:rsid w:val="00DF6CDD"/>
    <w:rsid w:val="00DF742B"/>
    <w:rsid w:val="00DF78D2"/>
    <w:rsid w:val="00DF7F52"/>
    <w:rsid w:val="00E01588"/>
    <w:rsid w:val="00E02F42"/>
    <w:rsid w:val="00E0396A"/>
    <w:rsid w:val="00E045F8"/>
    <w:rsid w:val="00E0528B"/>
    <w:rsid w:val="00E05404"/>
    <w:rsid w:val="00E05A93"/>
    <w:rsid w:val="00E05FEF"/>
    <w:rsid w:val="00E0682C"/>
    <w:rsid w:val="00E10B08"/>
    <w:rsid w:val="00E1138A"/>
    <w:rsid w:val="00E11861"/>
    <w:rsid w:val="00E12828"/>
    <w:rsid w:val="00E13599"/>
    <w:rsid w:val="00E13B21"/>
    <w:rsid w:val="00E16593"/>
    <w:rsid w:val="00E16C2B"/>
    <w:rsid w:val="00E16C44"/>
    <w:rsid w:val="00E26651"/>
    <w:rsid w:val="00E26687"/>
    <w:rsid w:val="00E27161"/>
    <w:rsid w:val="00E27CFF"/>
    <w:rsid w:val="00E305E4"/>
    <w:rsid w:val="00E30D95"/>
    <w:rsid w:val="00E33052"/>
    <w:rsid w:val="00E341F7"/>
    <w:rsid w:val="00E349D8"/>
    <w:rsid w:val="00E355EE"/>
    <w:rsid w:val="00E36822"/>
    <w:rsid w:val="00E37034"/>
    <w:rsid w:val="00E37A44"/>
    <w:rsid w:val="00E403BC"/>
    <w:rsid w:val="00E40EFB"/>
    <w:rsid w:val="00E423F0"/>
    <w:rsid w:val="00E43264"/>
    <w:rsid w:val="00E46D4D"/>
    <w:rsid w:val="00E5066B"/>
    <w:rsid w:val="00E50DD9"/>
    <w:rsid w:val="00E50FB5"/>
    <w:rsid w:val="00E515D0"/>
    <w:rsid w:val="00E527E6"/>
    <w:rsid w:val="00E52E7F"/>
    <w:rsid w:val="00E568EA"/>
    <w:rsid w:val="00E622A4"/>
    <w:rsid w:val="00E62B52"/>
    <w:rsid w:val="00E62BCD"/>
    <w:rsid w:val="00E62D5D"/>
    <w:rsid w:val="00E65590"/>
    <w:rsid w:val="00E65D38"/>
    <w:rsid w:val="00E666C5"/>
    <w:rsid w:val="00E71172"/>
    <w:rsid w:val="00E74C30"/>
    <w:rsid w:val="00E75DF8"/>
    <w:rsid w:val="00E76B60"/>
    <w:rsid w:val="00E76FB2"/>
    <w:rsid w:val="00E806BC"/>
    <w:rsid w:val="00E80C95"/>
    <w:rsid w:val="00E824FB"/>
    <w:rsid w:val="00E827C6"/>
    <w:rsid w:val="00E82E46"/>
    <w:rsid w:val="00E8623C"/>
    <w:rsid w:val="00E871C6"/>
    <w:rsid w:val="00E871D2"/>
    <w:rsid w:val="00E877D8"/>
    <w:rsid w:val="00E87E6A"/>
    <w:rsid w:val="00E904D4"/>
    <w:rsid w:val="00E90EE2"/>
    <w:rsid w:val="00E914F6"/>
    <w:rsid w:val="00E9151B"/>
    <w:rsid w:val="00E9170B"/>
    <w:rsid w:val="00E91A89"/>
    <w:rsid w:val="00E944D6"/>
    <w:rsid w:val="00E95679"/>
    <w:rsid w:val="00E9578D"/>
    <w:rsid w:val="00E97514"/>
    <w:rsid w:val="00EA0623"/>
    <w:rsid w:val="00EA0C4D"/>
    <w:rsid w:val="00EA19C9"/>
    <w:rsid w:val="00EA1AF1"/>
    <w:rsid w:val="00EA1F2D"/>
    <w:rsid w:val="00EA25C8"/>
    <w:rsid w:val="00EA3716"/>
    <w:rsid w:val="00EA5BF4"/>
    <w:rsid w:val="00EA5D6F"/>
    <w:rsid w:val="00EA5D87"/>
    <w:rsid w:val="00EA6051"/>
    <w:rsid w:val="00EA66B7"/>
    <w:rsid w:val="00EA672B"/>
    <w:rsid w:val="00EA744B"/>
    <w:rsid w:val="00EB06FC"/>
    <w:rsid w:val="00EB0D84"/>
    <w:rsid w:val="00EB14D1"/>
    <w:rsid w:val="00EB268A"/>
    <w:rsid w:val="00EB2A65"/>
    <w:rsid w:val="00EB37D6"/>
    <w:rsid w:val="00EB576B"/>
    <w:rsid w:val="00EB6155"/>
    <w:rsid w:val="00EB6376"/>
    <w:rsid w:val="00EB7280"/>
    <w:rsid w:val="00EC1D22"/>
    <w:rsid w:val="00EC2243"/>
    <w:rsid w:val="00EC23A3"/>
    <w:rsid w:val="00EC24AF"/>
    <w:rsid w:val="00EC2D9F"/>
    <w:rsid w:val="00EC34C8"/>
    <w:rsid w:val="00EC3F6E"/>
    <w:rsid w:val="00EC485E"/>
    <w:rsid w:val="00EC4BC5"/>
    <w:rsid w:val="00EC4F9A"/>
    <w:rsid w:val="00EC6607"/>
    <w:rsid w:val="00ED083D"/>
    <w:rsid w:val="00ED36F5"/>
    <w:rsid w:val="00ED53A3"/>
    <w:rsid w:val="00ED53CB"/>
    <w:rsid w:val="00ED5BC7"/>
    <w:rsid w:val="00ED685A"/>
    <w:rsid w:val="00ED7B76"/>
    <w:rsid w:val="00EE0B30"/>
    <w:rsid w:val="00EE1354"/>
    <w:rsid w:val="00EE24AF"/>
    <w:rsid w:val="00EE2910"/>
    <w:rsid w:val="00EE2D48"/>
    <w:rsid w:val="00EE32B1"/>
    <w:rsid w:val="00EE4A85"/>
    <w:rsid w:val="00EE7064"/>
    <w:rsid w:val="00EE7432"/>
    <w:rsid w:val="00EE7602"/>
    <w:rsid w:val="00EE7A40"/>
    <w:rsid w:val="00EF1AAB"/>
    <w:rsid w:val="00EF2C8A"/>
    <w:rsid w:val="00EF5305"/>
    <w:rsid w:val="00EF5C4E"/>
    <w:rsid w:val="00F00E03"/>
    <w:rsid w:val="00F02E8D"/>
    <w:rsid w:val="00F03BA3"/>
    <w:rsid w:val="00F048D2"/>
    <w:rsid w:val="00F04C40"/>
    <w:rsid w:val="00F060DF"/>
    <w:rsid w:val="00F1265F"/>
    <w:rsid w:val="00F131EC"/>
    <w:rsid w:val="00F13D8E"/>
    <w:rsid w:val="00F14219"/>
    <w:rsid w:val="00F1517E"/>
    <w:rsid w:val="00F15F83"/>
    <w:rsid w:val="00F16348"/>
    <w:rsid w:val="00F20464"/>
    <w:rsid w:val="00F20560"/>
    <w:rsid w:val="00F215B7"/>
    <w:rsid w:val="00F21867"/>
    <w:rsid w:val="00F2268D"/>
    <w:rsid w:val="00F24932"/>
    <w:rsid w:val="00F25626"/>
    <w:rsid w:val="00F26284"/>
    <w:rsid w:val="00F27CA9"/>
    <w:rsid w:val="00F31C79"/>
    <w:rsid w:val="00F33FB5"/>
    <w:rsid w:val="00F34366"/>
    <w:rsid w:val="00F34CD2"/>
    <w:rsid w:val="00F36274"/>
    <w:rsid w:val="00F41C4C"/>
    <w:rsid w:val="00F42632"/>
    <w:rsid w:val="00F426B3"/>
    <w:rsid w:val="00F45232"/>
    <w:rsid w:val="00F4540E"/>
    <w:rsid w:val="00F469A2"/>
    <w:rsid w:val="00F50996"/>
    <w:rsid w:val="00F50ECF"/>
    <w:rsid w:val="00F51395"/>
    <w:rsid w:val="00F51C5A"/>
    <w:rsid w:val="00F51EA5"/>
    <w:rsid w:val="00F5280D"/>
    <w:rsid w:val="00F52D6C"/>
    <w:rsid w:val="00F54AB5"/>
    <w:rsid w:val="00F572D4"/>
    <w:rsid w:val="00F576EC"/>
    <w:rsid w:val="00F60E50"/>
    <w:rsid w:val="00F60FE3"/>
    <w:rsid w:val="00F61AF4"/>
    <w:rsid w:val="00F63050"/>
    <w:rsid w:val="00F6331B"/>
    <w:rsid w:val="00F63F54"/>
    <w:rsid w:val="00F64613"/>
    <w:rsid w:val="00F646F2"/>
    <w:rsid w:val="00F653B2"/>
    <w:rsid w:val="00F66D86"/>
    <w:rsid w:val="00F67613"/>
    <w:rsid w:val="00F7007B"/>
    <w:rsid w:val="00F71FDC"/>
    <w:rsid w:val="00F726D4"/>
    <w:rsid w:val="00F7613B"/>
    <w:rsid w:val="00F76229"/>
    <w:rsid w:val="00F7681C"/>
    <w:rsid w:val="00F7698A"/>
    <w:rsid w:val="00F7733F"/>
    <w:rsid w:val="00F77345"/>
    <w:rsid w:val="00F8158A"/>
    <w:rsid w:val="00F838AA"/>
    <w:rsid w:val="00F850F2"/>
    <w:rsid w:val="00F86C29"/>
    <w:rsid w:val="00F9261D"/>
    <w:rsid w:val="00F9277F"/>
    <w:rsid w:val="00F9281B"/>
    <w:rsid w:val="00F93EE2"/>
    <w:rsid w:val="00F94C53"/>
    <w:rsid w:val="00F9628F"/>
    <w:rsid w:val="00F967FF"/>
    <w:rsid w:val="00F96C02"/>
    <w:rsid w:val="00FA2E87"/>
    <w:rsid w:val="00FA337D"/>
    <w:rsid w:val="00FA57C7"/>
    <w:rsid w:val="00FA5A40"/>
    <w:rsid w:val="00FA5EB0"/>
    <w:rsid w:val="00FA6006"/>
    <w:rsid w:val="00FA762A"/>
    <w:rsid w:val="00FA7B63"/>
    <w:rsid w:val="00FB0D97"/>
    <w:rsid w:val="00FB1FA1"/>
    <w:rsid w:val="00FB3866"/>
    <w:rsid w:val="00FB3A0F"/>
    <w:rsid w:val="00FB490D"/>
    <w:rsid w:val="00FB4EFE"/>
    <w:rsid w:val="00FB5245"/>
    <w:rsid w:val="00FB6EE8"/>
    <w:rsid w:val="00FB7CF6"/>
    <w:rsid w:val="00FC2C15"/>
    <w:rsid w:val="00FC3152"/>
    <w:rsid w:val="00FC4E4D"/>
    <w:rsid w:val="00FC7B02"/>
    <w:rsid w:val="00FD16BF"/>
    <w:rsid w:val="00FD220F"/>
    <w:rsid w:val="00FD35C4"/>
    <w:rsid w:val="00FD398E"/>
    <w:rsid w:val="00FD6767"/>
    <w:rsid w:val="00FD6F76"/>
    <w:rsid w:val="00FE0D59"/>
    <w:rsid w:val="00FE1876"/>
    <w:rsid w:val="00FE190B"/>
    <w:rsid w:val="00FE2AAC"/>
    <w:rsid w:val="00FE308A"/>
    <w:rsid w:val="00FE67EF"/>
    <w:rsid w:val="00FE6B74"/>
    <w:rsid w:val="00FE7DD7"/>
    <w:rsid w:val="00FE7F29"/>
    <w:rsid w:val="00FF097A"/>
    <w:rsid w:val="00FF117F"/>
    <w:rsid w:val="00FF260F"/>
    <w:rsid w:val="00FF45A5"/>
    <w:rsid w:val="00FF4653"/>
    <w:rsid w:val="00FF4FFE"/>
    <w:rsid w:val="00FF7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7424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344C3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C344C3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C344C3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C344C3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C344C3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C344C3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C344C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C344C3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C344C3"/>
  </w:style>
  <w:style w:type="paragraph" w:styleId="aa">
    <w:name w:val="caption"/>
    <w:basedOn w:val="a"/>
    <w:next w:val="a"/>
    <w:qFormat/>
    <w:rsid w:val="00C344C3"/>
    <w:pPr>
      <w:jc w:val="center"/>
    </w:pPr>
    <w:rPr>
      <w:b/>
      <w:sz w:val="28"/>
    </w:rPr>
  </w:style>
  <w:style w:type="paragraph" w:styleId="20">
    <w:name w:val="Body Text Indent 2"/>
    <w:basedOn w:val="a"/>
    <w:rsid w:val="00C344C3"/>
    <w:pPr>
      <w:jc w:val="both"/>
    </w:pPr>
  </w:style>
  <w:style w:type="paragraph" w:customStyle="1" w:styleId="ab">
    <w:name w:val="Обращение"/>
    <w:basedOn w:val="a"/>
    <w:next w:val="a"/>
    <w:rsid w:val="00C344C3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C344C3"/>
    <w:pPr>
      <w:jc w:val="left"/>
    </w:pPr>
    <w:rPr>
      <w:sz w:val="16"/>
    </w:rPr>
  </w:style>
  <w:style w:type="paragraph" w:customStyle="1" w:styleId="ad">
    <w:name w:val="Адресат"/>
    <w:basedOn w:val="a"/>
    <w:rsid w:val="00C344C3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C344C3"/>
    <w:pPr>
      <w:jc w:val="both"/>
    </w:pPr>
    <w:rPr>
      <w:sz w:val="28"/>
    </w:rPr>
  </w:style>
  <w:style w:type="paragraph" w:styleId="ae">
    <w:name w:val="Body Text Indent"/>
    <w:basedOn w:val="a"/>
    <w:rsid w:val="00C344C3"/>
    <w:pPr>
      <w:jc w:val="both"/>
    </w:pPr>
    <w:rPr>
      <w:sz w:val="24"/>
    </w:rPr>
  </w:style>
  <w:style w:type="paragraph" w:styleId="21">
    <w:name w:val="Body Text 2"/>
    <w:basedOn w:val="a"/>
    <w:rsid w:val="00C344C3"/>
    <w:pPr>
      <w:ind w:firstLine="0"/>
    </w:pPr>
  </w:style>
  <w:style w:type="table" w:styleId="af">
    <w:name w:val="Table Grid"/>
    <w:basedOn w:val="a1"/>
    <w:rsid w:val="008A309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1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2">
    <w:name w:val="Plain Text"/>
    <w:basedOn w:val="a"/>
    <w:rsid w:val="00816985"/>
    <w:pPr>
      <w:ind w:firstLine="0"/>
    </w:pPr>
    <w:rPr>
      <w:rFonts w:ascii="Courier New" w:hAnsi="Courier New" w:cs="Courier New"/>
      <w:sz w:val="20"/>
    </w:rPr>
  </w:style>
  <w:style w:type="paragraph" w:customStyle="1" w:styleId="ConsPlusNormal">
    <w:name w:val="ConsPlusNormal"/>
    <w:rsid w:val="00E368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Верхний колонтитул Знак"/>
    <w:link w:val="a5"/>
    <w:uiPriority w:val="99"/>
    <w:rsid w:val="00634282"/>
    <w:rPr>
      <w:b/>
      <w:caps/>
      <w:sz w:val="28"/>
    </w:rPr>
  </w:style>
  <w:style w:type="paragraph" w:customStyle="1" w:styleId="ConsPlusTitle">
    <w:name w:val="ConsPlusTitle"/>
    <w:uiPriority w:val="99"/>
    <w:rsid w:val="00670A1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31">
    <w:name w:val="Body Text 3"/>
    <w:basedOn w:val="a"/>
    <w:link w:val="32"/>
    <w:rsid w:val="004F756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4F756C"/>
    <w:rPr>
      <w:sz w:val="16"/>
      <w:szCs w:val="16"/>
    </w:rPr>
  </w:style>
  <w:style w:type="paragraph" w:customStyle="1" w:styleId="ConsPlusCell">
    <w:name w:val="ConsPlusCell"/>
    <w:rsid w:val="00FD16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No Spacing"/>
    <w:uiPriority w:val="99"/>
    <w:qFormat/>
    <w:rsid w:val="00055112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Revision"/>
    <w:hidden/>
    <w:uiPriority w:val="99"/>
    <w:semiHidden/>
    <w:rsid w:val="0047727B"/>
    <w:rPr>
      <w:sz w:val="26"/>
    </w:rPr>
  </w:style>
  <w:style w:type="character" w:customStyle="1" w:styleId="a8">
    <w:name w:val="Нижний колонтитул Знак"/>
    <w:basedOn w:val="a0"/>
    <w:link w:val="a7"/>
    <w:rsid w:val="00585374"/>
    <w:rPr>
      <w:sz w:val="26"/>
    </w:rPr>
  </w:style>
  <w:style w:type="character" w:customStyle="1" w:styleId="10">
    <w:name w:val="Заголовок 1 Знак"/>
    <w:basedOn w:val="a0"/>
    <w:link w:val="1"/>
    <w:rsid w:val="00574ACB"/>
    <w:rPr>
      <w:b/>
      <w:bCs/>
      <w:sz w:val="24"/>
      <w:szCs w:val="16"/>
    </w:rPr>
  </w:style>
  <w:style w:type="character" w:customStyle="1" w:styleId="a4">
    <w:name w:val="Основной текст Знак"/>
    <w:basedOn w:val="a0"/>
    <w:link w:val="a3"/>
    <w:rsid w:val="00574ACB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28F5F-70A2-4B86-8029-04B2B8717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</Template>
  <TotalTime>2</TotalTime>
  <Pages>1</Pages>
  <Words>1153</Words>
  <Characters>6574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>Бланк I зам. Главы администрации</vt:lpstr>
      <vt:lpstr>2. Консультанту комитета по молодежной политике (Шедлих Е.А.) обеспечить размеще</vt:lpstr>
      <vt:lpstr>3. Консультанту комитета по молодежной политике (Шедлих Е.А.) обеспечить доведен</vt:lpstr>
      <vt:lpstr>4. Контроль за исполнением настоящего распоряжения возложить на председателя ком</vt:lpstr>
      <vt:lpstr/>
      <vt:lpstr/>
      <vt:lpstr/>
      <vt:lpstr/>
      <vt:lpstr/>
    </vt:vector>
  </TitlesOfParts>
  <Company/>
  <LinksUpToDate>false</LinksUpToDate>
  <CharactersWithSpaces>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kya</cp:lastModifiedBy>
  <cp:revision>5</cp:revision>
  <cp:lastPrinted>2018-01-12T08:12:00Z</cp:lastPrinted>
  <dcterms:created xsi:type="dcterms:W3CDTF">2018-01-24T02:31:00Z</dcterms:created>
  <dcterms:modified xsi:type="dcterms:W3CDTF">2018-01-24T02:32:00Z</dcterms:modified>
</cp:coreProperties>
</file>