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034" w:rsidRDefault="00176034" w:rsidP="009F73DF">
      <w:pPr>
        <w:pStyle w:val="a8"/>
        <w:spacing w:before="0" w:after="0"/>
        <w:jc w:val="left"/>
      </w:pPr>
    </w:p>
    <w:p w:rsidR="00081156" w:rsidRDefault="00176034" w:rsidP="00081156">
      <w:pPr>
        <w:pStyle w:val="a8"/>
        <w:spacing w:before="0" w:after="0"/>
        <w:ind w:firstLine="425"/>
        <w:rPr>
          <w:sz w:val="28"/>
          <w:szCs w:val="28"/>
        </w:rPr>
      </w:pPr>
      <w:r w:rsidRPr="002778EB">
        <w:rPr>
          <w:sz w:val="28"/>
          <w:szCs w:val="28"/>
        </w:rPr>
        <w:t>П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Р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И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К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А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З</w:t>
      </w:r>
    </w:p>
    <w:p w:rsidR="008637EB" w:rsidRDefault="008637EB" w:rsidP="00081156">
      <w:pPr>
        <w:pStyle w:val="a8"/>
        <w:spacing w:before="0" w:after="0"/>
        <w:jc w:val="left"/>
        <w:rPr>
          <w:b w:val="0"/>
        </w:rPr>
      </w:pPr>
    </w:p>
    <w:p w:rsidR="00373271" w:rsidRPr="00313330" w:rsidRDefault="00296699" w:rsidP="00081156">
      <w:pPr>
        <w:pStyle w:val="a8"/>
        <w:spacing w:before="0" w:after="0"/>
        <w:jc w:val="left"/>
        <w:rPr>
          <w:b w:val="0"/>
          <w:sz w:val="28"/>
          <w:szCs w:val="28"/>
        </w:rPr>
      </w:pPr>
      <w:r>
        <w:rPr>
          <w:b w:val="0"/>
        </w:rPr>
        <w:t>__</w:t>
      </w:r>
      <w:r w:rsidR="00E2337E">
        <w:rPr>
          <w:b w:val="0"/>
        </w:rPr>
        <w:t>__________</w:t>
      </w:r>
      <w:r>
        <w:rPr>
          <w:b w:val="0"/>
        </w:rPr>
        <w:t>__</w:t>
      </w:r>
      <w:r>
        <w:t xml:space="preserve">             </w:t>
      </w:r>
      <w:r w:rsidR="00081156">
        <w:t xml:space="preserve">                                                                               </w:t>
      </w:r>
      <w:r w:rsidR="00313330" w:rsidRPr="002647E3">
        <w:t xml:space="preserve">             </w:t>
      </w:r>
      <w:r w:rsidR="00787A88">
        <w:rPr>
          <w:b w:val="0"/>
        </w:rPr>
        <w:t>№___</w:t>
      </w:r>
      <w:r w:rsidR="00081156" w:rsidRPr="00313330">
        <w:rPr>
          <w:b w:val="0"/>
        </w:rPr>
        <w:t>___</w:t>
      </w:r>
      <w:r w:rsidR="00BA209A">
        <w:rPr>
          <w:b w:val="0"/>
        </w:rPr>
        <w:t>____</w:t>
      </w:r>
    </w:p>
    <w:p w:rsidR="00373271" w:rsidRDefault="00373271" w:rsidP="00373271">
      <w:pPr>
        <w:tabs>
          <w:tab w:val="left" w:pos="1085"/>
        </w:tabs>
        <w:ind w:firstLine="0"/>
        <w:jc w:val="both"/>
        <w:rPr>
          <w:b/>
          <w:bCs/>
          <w:sz w:val="24"/>
          <w:szCs w:val="16"/>
        </w:rPr>
      </w:pPr>
    </w:p>
    <w:p w:rsidR="00010210" w:rsidRDefault="00500E9A" w:rsidP="00010210">
      <w:pPr>
        <w:autoSpaceDE w:val="0"/>
        <w:autoSpaceDN w:val="0"/>
        <w:adjustRightInd w:val="0"/>
        <w:ind w:firstLine="0"/>
        <w:jc w:val="center"/>
        <w:rPr>
          <w:szCs w:val="26"/>
        </w:rPr>
      </w:pPr>
      <w:r>
        <w:rPr>
          <w:szCs w:val="26"/>
        </w:rPr>
        <w:t>О</w:t>
      </w:r>
      <w:r w:rsidR="00E2337E">
        <w:rPr>
          <w:szCs w:val="26"/>
        </w:rPr>
        <w:t xml:space="preserve"> внесении</w:t>
      </w:r>
      <w:r w:rsidR="005616AE">
        <w:rPr>
          <w:szCs w:val="26"/>
        </w:rPr>
        <w:t xml:space="preserve"> изменения</w:t>
      </w:r>
      <w:r w:rsidR="00E2337E">
        <w:rPr>
          <w:szCs w:val="26"/>
        </w:rPr>
        <w:t xml:space="preserve"> в приказ Департамента по молодежной политике, </w:t>
      </w:r>
    </w:p>
    <w:p w:rsidR="00ED06EB" w:rsidRPr="00ED06EB" w:rsidRDefault="00E2337E" w:rsidP="00010210">
      <w:pPr>
        <w:autoSpaceDE w:val="0"/>
        <w:autoSpaceDN w:val="0"/>
        <w:adjustRightInd w:val="0"/>
        <w:ind w:firstLine="0"/>
        <w:jc w:val="center"/>
        <w:rPr>
          <w:szCs w:val="26"/>
        </w:rPr>
      </w:pPr>
      <w:r>
        <w:rPr>
          <w:szCs w:val="26"/>
        </w:rPr>
        <w:t>физической культуре и спорту Томской области от 13.10.2017 № 20</w:t>
      </w:r>
    </w:p>
    <w:p w:rsidR="00ED06EB" w:rsidRPr="00982F44" w:rsidRDefault="00ED06EB" w:rsidP="00320E8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B2CC9" w:rsidRDefault="0008339D" w:rsidP="00BA664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82F44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8" w:tooltip="Постановление Администрации Томской области от 03.04.2014 N 119а (ред. от 09.11.2015) &quot;Об утверждении Порядка принятия решений о разработке государственных программ Томской области, их формирования и реализации&quot;{КонсультантПлюс}" w:history="1">
        <w:r w:rsidRPr="00982F44">
          <w:rPr>
            <w:rFonts w:ascii="Times New Roman" w:hAnsi="Times New Roman" w:cs="Times New Roman"/>
            <w:sz w:val="26"/>
            <w:szCs w:val="26"/>
          </w:rPr>
          <w:t>постановлением</w:t>
        </w:r>
      </w:hyperlink>
      <w:r w:rsidRPr="00982F44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03.04.2014              </w:t>
      </w:r>
      <w:r w:rsidR="006972B1">
        <w:rPr>
          <w:rFonts w:ascii="Times New Roman" w:hAnsi="Times New Roman" w:cs="Times New Roman"/>
          <w:sz w:val="26"/>
          <w:szCs w:val="26"/>
        </w:rPr>
        <w:t>№</w:t>
      </w:r>
      <w:r w:rsidRPr="00982F44">
        <w:rPr>
          <w:rFonts w:ascii="Times New Roman" w:hAnsi="Times New Roman" w:cs="Times New Roman"/>
          <w:sz w:val="26"/>
          <w:szCs w:val="26"/>
        </w:rPr>
        <w:t xml:space="preserve"> 119а «Об утверждении Порядка принятия решений о разработке государственных программ Томской области, их формирования и реализации» </w:t>
      </w:r>
    </w:p>
    <w:p w:rsidR="0008339D" w:rsidRPr="00982F44" w:rsidRDefault="00EB2CC9" w:rsidP="00BA664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ПРИКАЗЫВАЮ</w:t>
      </w:r>
      <w:r w:rsidR="0008339D" w:rsidRPr="00982F44">
        <w:rPr>
          <w:rFonts w:ascii="Times New Roman" w:hAnsi="Times New Roman" w:cs="Times New Roman"/>
          <w:sz w:val="26"/>
          <w:szCs w:val="26"/>
        </w:rPr>
        <w:t>:</w:t>
      </w:r>
    </w:p>
    <w:p w:rsidR="0008339D" w:rsidRDefault="00DB77B7" w:rsidP="00BA6643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1. </w:t>
      </w:r>
      <w:r w:rsidR="00E17C4D">
        <w:rPr>
          <w:szCs w:val="26"/>
        </w:rPr>
        <w:t>Внести в</w:t>
      </w:r>
      <w:r w:rsidR="00EB2CC9">
        <w:rPr>
          <w:szCs w:val="26"/>
        </w:rPr>
        <w:t xml:space="preserve"> </w:t>
      </w:r>
      <w:r w:rsidR="00010210">
        <w:rPr>
          <w:szCs w:val="26"/>
        </w:rPr>
        <w:t xml:space="preserve">приказ </w:t>
      </w:r>
      <w:r>
        <w:rPr>
          <w:szCs w:val="26"/>
        </w:rPr>
        <w:t xml:space="preserve">Департамента по молодежной политике, физической культуре </w:t>
      </w:r>
      <w:r w:rsidR="006C4307">
        <w:rPr>
          <w:szCs w:val="26"/>
        </w:rPr>
        <w:t xml:space="preserve">               </w:t>
      </w:r>
      <w:r>
        <w:rPr>
          <w:szCs w:val="26"/>
        </w:rPr>
        <w:t xml:space="preserve">и спорту Томской области от 13.10.2017 № 20 «Об утверждении </w:t>
      </w:r>
      <w:hyperlink w:anchor="Par41" w:tooltip="РЕШЕНИЕ" w:history="1">
        <w:r w:rsidR="00982F44" w:rsidRPr="00982F44">
          <w:rPr>
            <w:szCs w:val="26"/>
          </w:rPr>
          <w:t>решени</w:t>
        </w:r>
      </w:hyperlink>
      <w:r>
        <w:t xml:space="preserve">я </w:t>
      </w:r>
      <w:r w:rsidR="00ED06EB" w:rsidRPr="00ED06EB">
        <w:rPr>
          <w:szCs w:val="26"/>
        </w:rPr>
        <w:t xml:space="preserve">о подготовке </w:t>
      </w:r>
      <w:r w:rsidR="006C4307">
        <w:rPr>
          <w:szCs w:val="26"/>
        </w:rPr>
        <w:t xml:space="preserve">             </w:t>
      </w:r>
      <w:r w:rsidR="00ED06EB" w:rsidRPr="00ED06EB">
        <w:rPr>
          <w:szCs w:val="26"/>
        </w:rPr>
        <w:t xml:space="preserve">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</w:t>
      </w:r>
      <w:r>
        <w:rPr>
          <w:szCs w:val="26"/>
        </w:rPr>
        <w:t xml:space="preserve">                           </w:t>
      </w:r>
      <w:r w:rsidR="00ED06EB" w:rsidRPr="00ED06EB">
        <w:rPr>
          <w:szCs w:val="26"/>
        </w:rPr>
        <w:t>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  <w:r>
        <w:rPr>
          <w:szCs w:val="26"/>
        </w:rPr>
        <w:t>»</w:t>
      </w:r>
      <w:r w:rsidR="006C4307">
        <w:rPr>
          <w:szCs w:val="26"/>
        </w:rPr>
        <w:t xml:space="preserve"> </w:t>
      </w:r>
      <w:r w:rsidR="00BA6643">
        <w:rPr>
          <w:szCs w:val="26"/>
        </w:rPr>
        <w:t xml:space="preserve">(Официальный интернет-портал «Электронная Администрация Томской области» http://www.tomsk.gov.ru, 13.10.2017) </w:t>
      </w:r>
      <w:r w:rsidR="006C4307">
        <w:rPr>
          <w:szCs w:val="26"/>
        </w:rPr>
        <w:t xml:space="preserve">изменение, изложив </w:t>
      </w:r>
      <w:hyperlink w:anchor="Par41" w:tooltip="РЕШЕНИЕ" w:history="1">
        <w:r w:rsidR="006C4307" w:rsidRPr="00982F44">
          <w:rPr>
            <w:szCs w:val="26"/>
          </w:rPr>
          <w:t>решени</w:t>
        </w:r>
      </w:hyperlink>
      <w:r w:rsidR="006C4307">
        <w:t xml:space="preserve">е </w:t>
      </w:r>
      <w:r w:rsidR="006C4307" w:rsidRPr="00ED06EB">
        <w:rPr>
          <w:szCs w:val="26"/>
        </w:rPr>
        <w:t xml:space="preserve">о подготовке и реализации бюджетных инвестиций в объекты капитального строительства государственной собственности Томской области </w:t>
      </w:r>
      <w:r w:rsidR="00BA209A">
        <w:rPr>
          <w:szCs w:val="26"/>
        </w:rPr>
        <w:t xml:space="preserve">                            </w:t>
      </w:r>
      <w:r w:rsidR="006C4307" w:rsidRPr="00ED06EB">
        <w:rPr>
          <w:szCs w:val="26"/>
        </w:rPr>
        <w:t xml:space="preserve">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</w:t>
      </w:r>
      <w:r w:rsidR="00BA209A">
        <w:rPr>
          <w:szCs w:val="26"/>
        </w:rPr>
        <w:t xml:space="preserve">                </w:t>
      </w:r>
      <w:r w:rsidR="006C4307" w:rsidRPr="00ED06EB">
        <w:rPr>
          <w:szCs w:val="26"/>
        </w:rPr>
        <w:t xml:space="preserve">в объекты капитального строительства государственной собственности Томской области </w:t>
      </w:r>
      <w:r w:rsidR="00BA209A">
        <w:rPr>
          <w:szCs w:val="26"/>
        </w:rPr>
        <w:t xml:space="preserve">            </w:t>
      </w:r>
      <w:r w:rsidR="006C4307" w:rsidRPr="00ED06EB">
        <w:rPr>
          <w:szCs w:val="26"/>
        </w:rPr>
        <w:t xml:space="preserve">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</w:t>
      </w:r>
      <w:r w:rsidR="00BA209A">
        <w:rPr>
          <w:szCs w:val="26"/>
        </w:rPr>
        <w:t xml:space="preserve">                            </w:t>
      </w:r>
      <w:r w:rsidR="006C4307" w:rsidRPr="00ED06EB">
        <w:rPr>
          <w:szCs w:val="26"/>
        </w:rPr>
        <w:t>для предоставления субсидии местным бюджетам на софинансирование капитальных вложений в объекты муниципальной собственности</w:t>
      </w:r>
      <w:r w:rsidR="000B7C79">
        <w:rPr>
          <w:szCs w:val="26"/>
        </w:rPr>
        <w:t>,</w:t>
      </w:r>
      <w:r w:rsidR="00E17C4D">
        <w:rPr>
          <w:szCs w:val="26"/>
        </w:rPr>
        <w:t xml:space="preserve"> </w:t>
      </w:r>
      <w:r w:rsidR="00C84233">
        <w:rPr>
          <w:szCs w:val="26"/>
        </w:rPr>
        <w:t xml:space="preserve">утвержденное </w:t>
      </w:r>
      <w:r w:rsidR="006C4307">
        <w:rPr>
          <w:szCs w:val="26"/>
        </w:rPr>
        <w:t xml:space="preserve">указанным </w:t>
      </w:r>
      <w:r w:rsidR="00C84233">
        <w:rPr>
          <w:szCs w:val="26"/>
        </w:rPr>
        <w:t>приказом</w:t>
      </w:r>
      <w:r w:rsidR="006C4307">
        <w:rPr>
          <w:szCs w:val="26"/>
        </w:rPr>
        <w:t xml:space="preserve">, </w:t>
      </w:r>
      <w:r w:rsidR="00BA209A">
        <w:rPr>
          <w:szCs w:val="26"/>
        </w:rPr>
        <w:t xml:space="preserve">            </w:t>
      </w:r>
      <w:r w:rsidR="00E17C4D">
        <w:rPr>
          <w:szCs w:val="26"/>
        </w:rPr>
        <w:t xml:space="preserve">в </w:t>
      </w:r>
      <w:r w:rsidR="000B7C79">
        <w:rPr>
          <w:szCs w:val="26"/>
        </w:rPr>
        <w:t xml:space="preserve">новой </w:t>
      </w:r>
      <w:r w:rsidR="00E17C4D">
        <w:rPr>
          <w:szCs w:val="26"/>
        </w:rPr>
        <w:t xml:space="preserve">редакции согласно </w:t>
      </w:r>
      <w:r w:rsidR="00010210">
        <w:rPr>
          <w:szCs w:val="26"/>
        </w:rPr>
        <w:t>п</w:t>
      </w:r>
      <w:r w:rsidR="00E17C4D">
        <w:rPr>
          <w:szCs w:val="26"/>
        </w:rPr>
        <w:t xml:space="preserve">риложению </w:t>
      </w:r>
      <w:r w:rsidR="000B7C79">
        <w:rPr>
          <w:szCs w:val="26"/>
        </w:rPr>
        <w:t>к настоящему приказу</w:t>
      </w:r>
      <w:r w:rsidR="00EB2CC9">
        <w:rPr>
          <w:szCs w:val="26"/>
        </w:rPr>
        <w:t>.</w:t>
      </w:r>
    </w:p>
    <w:p w:rsidR="006C4307" w:rsidRPr="00982F44" w:rsidRDefault="006C4307" w:rsidP="00BA6643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2.</w:t>
      </w:r>
      <w:r w:rsidR="00C662CB">
        <w:rPr>
          <w:szCs w:val="26"/>
        </w:rPr>
        <w:t xml:space="preserve"> </w:t>
      </w:r>
      <w:r w:rsidR="00D608E4">
        <w:rPr>
          <w:szCs w:val="26"/>
        </w:rPr>
        <w:t xml:space="preserve">Настоящий приказ вступает в силу </w:t>
      </w:r>
      <w:r w:rsidR="00057835">
        <w:rPr>
          <w:szCs w:val="26"/>
        </w:rPr>
        <w:t>с</w:t>
      </w:r>
      <w:r w:rsidR="003E6D1C">
        <w:rPr>
          <w:szCs w:val="26"/>
        </w:rPr>
        <w:t xml:space="preserve"> 01.01.2018, но не ранее дня его официального опубликования.</w:t>
      </w:r>
    </w:p>
    <w:p w:rsidR="00A31D54" w:rsidRPr="00982F44" w:rsidRDefault="00A31D54" w:rsidP="00164FD2">
      <w:pPr>
        <w:ind w:left="360" w:firstLine="0"/>
        <w:jc w:val="both"/>
        <w:rPr>
          <w:szCs w:val="26"/>
        </w:rPr>
      </w:pPr>
    </w:p>
    <w:p w:rsidR="00C662CB" w:rsidRPr="00982F44" w:rsidRDefault="00C662CB" w:rsidP="00164FD2">
      <w:pPr>
        <w:ind w:left="360" w:firstLine="0"/>
        <w:jc w:val="both"/>
        <w:rPr>
          <w:szCs w:val="26"/>
        </w:rPr>
      </w:pPr>
    </w:p>
    <w:p w:rsidR="004A448F" w:rsidRDefault="003C0C7C" w:rsidP="002647E3">
      <w:pPr>
        <w:ind w:firstLine="0"/>
        <w:jc w:val="both"/>
        <w:rPr>
          <w:szCs w:val="26"/>
        </w:rPr>
      </w:pPr>
      <w:r w:rsidRPr="00982F44">
        <w:rPr>
          <w:szCs w:val="26"/>
        </w:rPr>
        <w:t xml:space="preserve">Начальник Департамента                              </w:t>
      </w:r>
      <w:r w:rsidR="00C662CB">
        <w:rPr>
          <w:szCs w:val="26"/>
        </w:rPr>
        <w:t xml:space="preserve">                        </w:t>
      </w:r>
      <w:r w:rsidRPr="00982F44">
        <w:rPr>
          <w:szCs w:val="26"/>
        </w:rPr>
        <w:t xml:space="preserve">                                 М.В.Максимов</w:t>
      </w:r>
    </w:p>
    <w:p w:rsidR="00E12AD5" w:rsidRDefault="00E12AD5" w:rsidP="002647E3">
      <w:pPr>
        <w:ind w:firstLine="0"/>
        <w:jc w:val="both"/>
        <w:rPr>
          <w:szCs w:val="26"/>
        </w:rPr>
      </w:pPr>
    </w:p>
    <w:p w:rsidR="00E12AD5" w:rsidRDefault="00E12AD5" w:rsidP="002647E3">
      <w:pPr>
        <w:ind w:firstLine="0"/>
        <w:jc w:val="both"/>
        <w:rPr>
          <w:szCs w:val="26"/>
        </w:rPr>
      </w:pPr>
    </w:p>
    <w:p w:rsidR="00E12AD5" w:rsidRDefault="00E12AD5" w:rsidP="002647E3">
      <w:pPr>
        <w:ind w:firstLine="0"/>
        <w:jc w:val="both"/>
        <w:rPr>
          <w:sz w:val="20"/>
        </w:rPr>
      </w:pPr>
      <w:proofErr w:type="spellStart"/>
      <w:r w:rsidRPr="00E12AD5">
        <w:rPr>
          <w:sz w:val="20"/>
        </w:rPr>
        <w:t>Индукаева</w:t>
      </w:r>
      <w:proofErr w:type="spellEnd"/>
      <w:r w:rsidRPr="00E12AD5">
        <w:rPr>
          <w:sz w:val="20"/>
        </w:rPr>
        <w:t xml:space="preserve"> И.А.</w:t>
      </w:r>
    </w:p>
    <w:p w:rsidR="00F31B64" w:rsidRDefault="00F31B64" w:rsidP="002647E3">
      <w:pPr>
        <w:ind w:firstLine="0"/>
        <w:jc w:val="both"/>
        <w:rPr>
          <w:sz w:val="20"/>
        </w:rPr>
      </w:pPr>
    </w:p>
    <w:p w:rsidR="00F31B64" w:rsidRDefault="00F31B64" w:rsidP="00F539B6">
      <w:pPr>
        <w:pStyle w:val="ConsPlusNormal"/>
        <w:rPr>
          <w:sz w:val="26"/>
          <w:szCs w:val="26"/>
        </w:rPr>
        <w:sectPr w:rsidR="00F31B64" w:rsidSect="00E12AD5">
          <w:headerReference w:type="even" r:id="rId9"/>
          <w:footerReference w:type="default" r:id="rId10"/>
          <w:headerReference w:type="first" r:id="rId11"/>
          <w:type w:val="continuous"/>
          <w:pgSz w:w="11907" w:h="16840" w:code="9"/>
          <w:pgMar w:top="567" w:right="567" w:bottom="284" w:left="1134" w:header="720" w:footer="567" w:gutter="0"/>
          <w:cols w:space="720"/>
          <w:titlePg/>
          <w:docGrid w:linePitch="84"/>
        </w:sectPr>
      </w:pPr>
    </w:p>
    <w:tbl>
      <w:tblPr>
        <w:tblStyle w:val="ac"/>
        <w:tblW w:w="0" w:type="auto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7"/>
      </w:tblGrid>
      <w:tr w:rsidR="00F31B64" w:rsidRPr="00F41586" w:rsidTr="00F539B6">
        <w:tc>
          <w:tcPr>
            <w:tcW w:w="4897" w:type="dxa"/>
          </w:tcPr>
          <w:p w:rsidR="00F31B64" w:rsidRPr="00E43A9F" w:rsidRDefault="00F31B64" w:rsidP="00F539B6">
            <w:pPr>
              <w:pStyle w:val="ConsPlusNormal"/>
              <w:rPr>
                <w:sz w:val="26"/>
                <w:szCs w:val="26"/>
              </w:rPr>
            </w:pPr>
            <w:bookmarkStart w:id="0" w:name="_GoBack"/>
            <w:r w:rsidRPr="00E43A9F">
              <w:rPr>
                <w:sz w:val="26"/>
                <w:szCs w:val="26"/>
              </w:rPr>
              <w:lastRenderedPageBreak/>
              <w:t>Приложение</w:t>
            </w:r>
          </w:p>
          <w:p w:rsidR="00F31B64" w:rsidRPr="00E43A9F" w:rsidRDefault="00F31B64" w:rsidP="00F539B6">
            <w:pPr>
              <w:pStyle w:val="ConsPlusNormal"/>
              <w:rPr>
                <w:sz w:val="26"/>
                <w:szCs w:val="26"/>
              </w:rPr>
            </w:pPr>
            <w:r w:rsidRPr="00E43A9F">
              <w:rPr>
                <w:sz w:val="26"/>
                <w:szCs w:val="26"/>
              </w:rPr>
              <w:t>к приказу Департамента по молодежной политике, физической культур</w:t>
            </w:r>
            <w:r>
              <w:rPr>
                <w:sz w:val="26"/>
                <w:szCs w:val="26"/>
              </w:rPr>
              <w:t>е</w:t>
            </w:r>
            <w:r w:rsidRPr="00E43A9F">
              <w:rPr>
                <w:sz w:val="26"/>
                <w:szCs w:val="26"/>
              </w:rPr>
              <w:t xml:space="preserve"> и спорт</w:t>
            </w:r>
            <w:r>
              <w:rPr>
                <w:sz w:val="26"/>
                <w:szCs w:val="26"/>
              </w:rPr>
              <w:t>у</w:t>
            </w:r>
            <w:r w:rsidRPr="00E43A9F">
              <w:rPr>
                <w:sz w:val="26"/>
                <w:szCs w:val="26"/>
              </w:rPr>
              <w:t xml:space="preserve"> Томской области </w:t>
            </w:r>
          </w:p>
          <w:p w:rsidR="00F31B64" w:rsidRPr="00E43A9F" w:rsidRDefault="00F31B64" w:rsidP="00F539B6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________________</w:t>
            </w:r>
            <w:r w:rsidRPr="00E43A9F">
              <w:rPr>
                <w:sz w:val="26"/>
                <w:szCs w:val="26"/>
              </w:rPr>
              <w:t xml:space="preserve"> № </w:t>
            </w:r>
            <w:r>
              <w:rPr>
                <w:sz w:val="26"/>
                <w:szCs w:val="26"/>
              </w:rPr>
              <w:t>______________</w:t>
            </w:r>
          </w:p>
          <w:p w:rsidR="00F31B64" w:rsidRDefault="00F31B64" w:rsidP="00F539B6">
            <w:pPr>
              <w:pStyle w:val="ConsPlusNormal"/>
            </w:pPr>
          </w:p>
        </w:tc>
      </w:tr>
      <w:tr w:rsidR="00F31B64" w:rsidRPr="00F41586" w:rsidTr="00F539B6">
        <w:tc>
          <w:tcPr>
            <w:tcW w:w="4897" w:type="dxa"/>
          </w:tcPr>
          <w:p w:rsidR="00F31B64" w:rsidRDefault="00F31B64" w:rsidP="00F539B6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УТВЕРЖДЕНО</w:t>
            </w:r>
          </w:p>
          <w:p w:rsidR="00F31B64" w:rsidRDefault="00F31B64" w:rsidP="00F539B6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приказом Департамента по молодежной политике, физической культуре и спорту Томской области</w:t>
            </w:r>
          </w:p>
          <w:p w:rsidR="00F31B64" w:rsidRPr="00E43A9F" w:rsidRDefault="00F31B64" w:rsidP="00F539B6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13.10.2017 № 20</w:t>
            </w:r>
          </w:p>
        </w:tc>
      </w:tr>
    </w:tbl>
    <w:p w:rsidR="00F31B64" w:rsidRDefault="00F31B64" w:rsidP="00F31B64">
      <w:pPr>
        <w:pStyle w:val="ConsPlusNormal"/>
        <w:jc w:val="center"/>
      </w:pPr>
    </w:p>
    <w:p w:rsidR="00F31B64" w:rsidRPr="00861901" w:rsidRDefault="00F31B64" w:rsidP="00F31B64">
      <w:pPr>
        <w:autoSpaceDE w:val="0"/>
        <w:autoSpaceDN w:val="0"/>
        <w:adjustRightInd w:val="0"/>
        <w:jc w:val="center"/>
        <w:rPr>
          <w:szCs w:val="26"/>
        </w:rPr>
      </w:pPr>
      <w:r w:rsidRPr="00861901">
        <w:rPr>
          <w:szCs w:val="26"/>
        </w:rPr>
        <w:t xml:space="preserve"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</w:t>
      </w:r>
      <w:r>
        <w:rPr>
          <w:szCs w:val="26"/>
        </w:rPr>
        <w:t xml:space="preserve">                         </w:t>
      </w:r>
      <w:r w:rsidRPr="00861901">
        <w:rPr>
          <w:szCs w:val="26"/>
        </w:rPr>
        <w:t xml:space="preserve">на осуществление капитальных вложений в объекты капитального строительства государственной собственности Томской области </w:t>
      </w:r>
      <w:r>
        <w:rPr>
          <w:szCs w:val="26"/>
        </w:rPr>
        <w:t xml:space="preserve">                </w:t>
      </w:r>
      <w:r w:rsidRPr="00861901">
        <w:rPr>
          <w:szCs w:val="26"/>
        </w:rPr>
        <w:t xml:space="preserve">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861901">
        <w:rPr>
          <w:szCs w:val="26"/>
        </w:rPr>
        <w:t>софинансирование</w:t>
      </w:r>
      <w:proofErr w:type="spellEnd"/>
      <w:r w:rsidRPr="00861901">
        <w:rPr>
          <w:szCs w:val="26"/>
        </w:rPr>
        <w:t xml:space="preserve"> капитальных вложений </w:t>
      </w:r>
      <w:r>
        <w:rPr>
          <w:szCs w:val="26"/>
        </w:rPr>
        <w:t xml:space="preserve">                       </w:t>
      </w:r>
      <w:r w:rsidRPr="00861901">
        <w:rPr>
          <w:szCs w:val="26"/>
        </w:rPr>
        <w:t>в объекты муниципальной собственности</w:t>
      </w:r>
    </w:p>
    <w:tbl>
      <w:tblPr>
        <w:tblW w:w="1516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247"/>
        <w:gridCol w:w="1276"/>
        <w:gridCol w:w="1276"/>
        <w:gridCol w:w="567"/>
        <w:gridCol w:w="1276"/>
        <w:gridCol w:w="141"/>
        <w:gridCol w:w="1418"/>
        <w:gridCol w:w="709"/>
        <w:gridCol w:w="1275"/>
        <w:gridCol w:w="1134"/>
        <w:gridCol w:w="709"/>
        <w:gridCol w:w="142"/>
        <w:gridCol w:w="992"/>
        <w:gridCol w:w="851"/>
        <w:gridCol w:w="850"/>
        <w:gridCol w:w="142"/>
        <w:gridCol w:w="709"/>
      </w:tblGrid>
      <w:tr w:rsidR="00F31B64" w:rsidRPr="00F41586" w:rsidTr="00F539B6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№</w:t>
            </w:r>
          </w:p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proofErr w:type="spellStart"/>
            <w:r w:rsidRPr="005A1A2E">
              <w:rPr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Наименование объектов капитального строительства в соответствии с </w:t>
            </w:r>
            <w:r w:rsidRPr="005A1A2E">
              <w:rPr>
                <w:sz w:val="16"/>
                <w:szCs w:val="16"/>
              </w:rPr>
              <w:lastRenderedPageBreak/>
              <w:t>ПСД (при наличии) или приобретаемого Объекта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lastRenderedPageBreak/>
              <w:t>Наименование ГРБС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ind w:right="-62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Направление инвестирования (строительство (реконструкция, в том числе с элементами </w:t>
            </w:r>
            <w:r w:rsidRPr="005A1A2E">
              <w:rPr>
                <w:sz w:val="16"/>
                <w:szCs w:val="16"/>
              </w:rPr>
              <w:lastRenderedPageBreak/>
              <w:t>реставрации), техническое перевооружение, приобретение)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1B64" w:rsidRPr="005A1A2E" w:rsidRDefault="00F31B64" w:rsidP="00F539B6">
            <w:pPr>
              <w:pStyle w:val="ConsPlusNormal"/>
              <w:ind w:left="113" w:right="113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lastRenderedPageBreak/>
              <w:t xml:space="preserve">Форма собственности </w:t>
            </w:r>
            <w:r>
              <w:rPr>
                <w:sz w:val="16"/>
                <w:szCs w:val="16"/>
              </w:rPr>
              <w:t xml:space="preserve">                             </w:t>
            </w:r>
            <w:r w:rsidRPr="005A1A2E">
              <w:rPr>
                <w:sz w:val="16"/>
                <w:szCs w:val="16"/>
              </w:rPr>
              <w:t>(о - областная, м - муниципальная)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1B64" w:rsidRPr="005A1A2E" w:rsidRDefault="00F31B64" w:rsidP="00F539B6">
            <w:pPr>
              <w:pStyle w:val="ConsPlusNormal"/>
              <w:ind w:left="113" w:right="113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Наименование государственного (муниципального) заказчика/ наименование застройщика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1B64" w:rsidRPr="005A1A2E" w:rsidRDefault="00F31B64" w:rsidP="00F539B6">
            <w:pPr>
              <w:pStyle w:val="ConsPlusNormal"/>
              <w:ind w:left="113" w:right="113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Мощность (прирост мощности Объекта)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1B64" w:rsidRPr="005A1A2E" w:rsidRDefault="00F31B64" w:rsidP="00F539B6">
            <w:pPr>
              <w:pStyle w:val="ConsPlusNormal"/>
              <w:ind w:left="113" w:right="113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Срок ввода в эксплуатацию                        (приобретения Объекта)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1B64" w:rsidRPr="005A1A2E" w:rsidRDefault="00F31B64" w:rsidP="00F539B6">
            <w:pPr>
              <w:pStyle w:val="ConsPlusNormal"/>
              <w:ind w:left="113" w:right="113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Сметная стоимость Объекта (при наличии ПСД)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1B64" w:rsidRPr="005A1A2E" w:rsidRDefault="00F31B64" w:rsidP="00F539B6">
            <w:pPr>
              <w:pStyle w:val="ConsPlusNormal"/>
              <w:ind w:left="113" w:right="113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Распределение общего объема предоставляемых инвестиций (размера субсидий, общего размера средств учреждения по годам реализации Объекта с выделением объема инвестиций (средств) на подготовку ПСД (в ценах соответствующих лет реализации инвестиционного проекта), тыс. руб.</w:t>
            </w:r>
          </w:p>
        </w:tc>
      </w:tr>
      <w:tr w:rsidR="00F31B64" w:rsidRPr="00F41586" w:rsidTr="00F539B6">
        <w:trPr>
          <w:cantSplit/>
          <w:trHeight w:val="1396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1B64" w:rsidRPr="005A1A2E" w:rsidRDefault="00F31B64" w:rsidP="00F539B6">
            <w:pPr>
              <w:pStyle w:val="ConsPlusNormal"/>
              <w:ind w:left="113" w:right="113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источник финансирования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общий объем инвестиций (размер субсидии, размер средств учреждения)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2018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2020</w:t>
            </w:r>
          </w:p>
        </w:tc>
      </w:tr>
      <w:tr w:rsidR="00F31B64" w:rsidRPr="00F41586" w:rsidTr="00F539B6">
        <w:trPr>
          <w:trHeight w:val="6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15</w:t>
            </w:r>
          </w:p>
        </w:tc>
      </w:tr>
      <w:tr w:rsidR="00F31B64" w:rsidRPr="00F41586" w:rsidTr="00F539B6">
        <w:tc>
          <w:tcPr>
            <w:tcW w:w="1516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outlineLvl w:val="0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Группа 3.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и (или) муниципальную собственность, имеющие сметную стоимость</w:t>
            </w:r>
          </w:p>
        </w:tc>
      </w:tr>
      <w:tr w:rsidR="00F31B64" w:rsidRPr="00F41586" w:rsidTr="00F539B6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Реконструкция стадиона «</w:t>
            </w:r>
            <w:r w:rsidRPr="005A1A2E">
              <w:rPr>
                <w:sz w:val="16"/>
                <w:szCs w:val="16"/>
              </w:rPr>
              <w:t>Юность</w:t>
            </w:r>
            <w:r>
              <w:rPr>
                <w:sz w:val="16"/>
                <w:szCs w:val="16"/>
              </w:rPr>
              <w:t>»</w:t>
            </w:r>
            <w:r w:rsidRPr="005A1A2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               </w:t>
            </w:r>
            <w:r w:rsidRPr="005A1A2E">
              <w:rPr>
                <w:sz w:val="16"/>
                <w:szCs w:val="16"/>
              </w:rPr>
              <w:t xml:space="preserve">в </w:t>
            </w:r>
            <w:proofErr w:type="spellStart"/>
            <w:r w:rsidRPr="005A1A2E">
              <w:rPr>
                <w:sz w:val="16"/>
                <w:szCs w:val="16"/>
              </w:rPr>
              <w:t>с.Каргасок</w:t>
            </w:r>
            <w:proofErr w:type="spellEnd"/>
            <w:r w:rsidRPr="005A1A2E">
              <w:rPr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Департамент архитектуры и строительства Томской области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реконструкция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Муниципальное казенное учреждение «Управление жилищно-коммунального хозяйства и капиталь</w:t>
            </w:r>
            <w:r>
              <w:rPr>
                <w:sz w:val="16"/>
                <w:szCs w:val="16"/>
              </w:rPr>
              <w:t>ного строительства муниципально</w:t>
            </w:r>
            <w:r w:rsidRPr="005A1A2E">
              <w:rPr>
                <w:sz w:val="16"/>
                <w:szCs w:val="16"/>
              </w:rPr>
              <w:t>го образования «</w:t>
            </w:r>
            <w:proofErr w:type="spellStart"/>
            <w:r w:rsidRPr="005A1A2E">
              <w:rPr>
                <w:sz w:val="16"/>
                <w:szCs w:val="16"/>
              </w:rPr>
              <w:t>Каргасокский</w:t>
            </w:r>
            <w:proofErr w:type="spellEnd"/>
            <w:r w:rsidRPr="005A1A2E">
              <w:rPr>
                <w:sz w:val="16"/>
                <w:szCs w:val="16"/>
              </w:rPr>
              <w:t xml:space="preserve"> район»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 xml:space="preserve">ЕПС </w:t>
            </w:r>
            <w:r w:rsidRPr="005A1A2E">
              <w:rPr>
                <w:sz w:val="16"/>
                <w:szCs w:val="16"/>
              </w:rPr>
              <w:t xml:space="preserve"> стадиона</w:t>
            </w:r>
            <w:proofErr w:type="gramEnd"/>
            <w:r w:rsidRPr="005A1A2E">
              <w:rPr>
                <w:sz w:val="16"/>
                <w:szCs w:val="16"/>
              </w:rPr>
              <w:t xml:space="preserve"> в летний период – 50 чел./см.;</w:t>
            </w:r>
          </w:p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ЕПС стадиона в зимний период – 75 чел./см.;</w:t>
            </w:r>
          </w:p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Административное здание: общая площадь – 386,84 </w:t>
            </w:r>
            <w:proofErr w:type="spellStart"/>
            <w:proofErr w:type="gramStart"/>
            <w:r w:rsidRPr="005A1A2E">
              <w:rPr>
                <w:sz w:val="16"/>
                <w:szCs w:val="16"/>
              </w:rPr>
              <w:t>кв.м</w:t>
            </w:r>
            <w:proofErr w:type="spellEnd"/>
            <w:proofErr w:type="gramEnd"/>
            <w:r w:rsidRPr="005A1A2E">
              <w:rPr>
                <w:sz w:val="16"/>
                <w:szCs w:val="16"/>
              </w:rPr>
              <w:t>;</w:t>
            </w:r>
          </w:p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Холодный склад для инвентаря: общая площадь 45,4 </w:t>
            </w:r>
            <w:proofErr w:type="spellStart"/>
            <w:r w:rsidRPr="005A1A2E">
              <w:rPr>
                <w:sz w:val="16"/>
                <w:szCs w:val="16"/>
              </w:rPr>
              <w:t>кв.м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77 562,41</w:t>
            </w:r>
          </w:p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в </w:t>
            </w:r>
            <w:proofErr w:type="spellStart"/>
            <w:r w:rsidRPr="005A1A2E">
              <w:rPr>
                <w:sz w:val="16"/>
                <w:szCs w:val="16"/>
              </w:rPr>
              <w:t>т.ч</w:t>
            </w:r>
            <w:proofErr w:type="spellEnd"/>
            <w:r w:rsidRPr="005A1A2E">
              <w:rPr>
                <w:sz w:val="16"/>
                <w:szCs w:val="16"/>
              </w:rPr>
              <w:t>. ПСД -</w:t>
            </w:r>
          </w:p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1 479,04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31B64" w:rsidRPr="005A1A2E" w:rsidRDefault="00F31B64" w:rsidP="00F539B6">
            <w:pPr>
              <w:pStyle w:val="ConsPlusNormal"/>
              <w:ind w:left="113" w:right="113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35 000,0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20 000,0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15 000,0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F31B64" w:rsidRPr="00F41586" w:rsidTr="00F539B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ФБ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F31B64" w:rsidRPr="00F41586" w:rsidTr="00F539B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МБ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6 000,0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5 000,0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1 000,0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F31B64" w:rsidRPr="00F41586" w:rsidTr="00F539B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ВБ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7 083,37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7 083,37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F31B64" w:rsidRPr="00F41586" w:rsidTr="00F539B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48 083,37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25 000,0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23 083,37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F31B64" w:rsidRPr="00F41586" w:rsidTr="00F539B6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Приобретение универсального спортивного зала по адресу: </w:t>
            </w:r>
            <w:proofErr w:type="spellStart"/>
            <w:r w:rsidRPr="005A1A2E">
              <w:rPr>
                <w:sz w:val="16"/>
                <w:szCs w:val="16"/>
              </w:rPr>
              <w:t>г.Томск</w:t>
            </w:r>
            <w:proofErr w:type="spellEnd"/>
            <w:r w:rsidRPr="005A1A2E">
              <w:rPr>
                <w:sz w:val="16"/>
                <w:szCs w:val="16"/>
              </w:rPr>
              <w:t xml:space="preserve">, </w:t>
            </w:r>
            <w:proofErr w:type="spellStart"/>
            <w:r w:rsidRPr="005A1A2E">
              <w:rPr>
                <w:sz w:val="16"/>
                <w:szCs w:val="16"/>
              </w:rPr>
              <w:t>пр.Мира</w:t>
            </w:r>
            <w:proofErr w:type="spellEnd"/>
            <w:r w:rsidRPr="005A1A2E">
              <w:rPr>
                <w:sz w:val="16"/>
                <w:szCs w:val="16"/>
              </w:rPr>
              <w:t>, 28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Департамент </w:t>
            </w:r>
            <w:r>
              <w:rPr>
                <w:sz w:val="16"/>
                <w:szCs w:val="16"/>
              </w:rPr>
              <w:t xml:space="preserve">по </w:t>
            </w:r>
            <w:r w:rsidRPr="005A1A2E">
              <w:rPr>
                <w:sz w:val="16"/>
                <w:szCs w:val="16"/>
              </w:rPr>
              <w:t>молодежной политик</w:t>
            </w:r>
            <w:r>
              <w:rPr>
                <w:sz w:val="16"/>
                <w:szCs w:val="16"/>
              </w:rPr>
              <w:t>е</w:t>
            </w:r>
            <w:r w:rsidRPr="005A1A2E">
              <w:rPr>
                <w:sz w:val="16"/>
                <w:szCs w:val="16"/>
              </w:rPr>
              <w:t>, физической культур</w:t>
            </w:r>
            <w:r>
              <w:rPr>
                <w:sz w:val="16"/>
                <w:szCs w:val="16"/>
              </w:rPr>
              <w:t>е</w:t>
            </w:r>
            <w:r w:rsidRPr="005A1A2E">
              <w:rPr>
                <w:sz w:val="16"/>
                <w:szCs w:val="16"/>
              </w:rPr>
              <w:t xml:space="preserve"> и спорт</w:t>
            </w:r>
            <w:r>
              <w:rPr>
                <w:sz w:val="16"/>
                <w:szCs w:val="16"/>
              </w:rPr>
              <w:t>у</w:t>
            </w:r>
            <w:r w:rsidRPr="005A1A2E">
              <w:rPr>
                <w:sz w:val="16"/>
                <w:szCs w:val="16"/>
              </w:rPr>
              <w:t xml:space="preserve"> Томской области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приобретение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Областное государственное автономное учреждение «</w:t>
            </w:r>
            <w:r>
              <w:rPr>
                <w:sz w:val="16"/>
                <w:szCs w:val="16"/>
              </w:rPr>
              <w:t>Центр адаптивных видов спорта Томской области</w:t>
            </w:r>
            <w:r w:rsidRPr="005A1A2E">
              <w:rPr>
                <w:sz w:val="16"/>
                <w:szCs w:val="16"/>
              </w:rPr>
              <w:t xml:space="preserve">» 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ЕПС – 66 чел./см.,</w:t>
            </w:r>
          </w:p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общая площадь здания –</w:t>
            </w:r>
          </w:p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2 348,0 </w:t>
            </w:r>
            <w:proofErr w:type="spellStart"/>
            <w:r w:rsidRPr="005A1A2E">
              <w:rPr>
                <w:sz w:val="16"/>
                <w:szCs w:val="16"/>
              </w:rPr>
              <w:t>кв.м</w:t>
            </w:r>
            <w:proofErr w:type="spellEnd"/>
            <w:r w:rsidRPr="005A1A2E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2018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147 000,00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31B64" w:rsidRPr="005A1A2E" w:rsidRDefault="00F31B64" w:rsidP="00F539B6">
            <w:pPr>
              <w:pStyle w:val="ConsPlusNormal"/>
              <w:ind w:left="113" w:right="113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Субсидии  учреждениям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147 000,0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147 000,0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F31B64" w:rsidRPr="00F41586" w:rsidTr="00F539B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ФБ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F31B64" w:rsidRPr="00F41586" w:rsidTr="00F539B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МБ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F31B64" w:rsidRPr="00F41586" w:rsidTr="00F539B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ВБ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F31B64" w:rsidRPr="00F41586" w:rsidTr="00F539B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147 000,0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147 000,0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F31B64" w:rsidRPr="00F41586" w:rsidTr="00F539B6">
        <w:trPr>
          <w:trHeight w:val="174"/>
        </w:trPr>
        <w:tc>
          <w:tcPr>
            <w:tcW w:w="10773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182 000,0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167 000,0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15 000,0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F31B64" w:rsidRPr="00F41586" w:rsidTr="00F539B6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ФБ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F31B64" w:rsidRPr="00F41586" w:rsidTr="00F539B6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МБ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6 000,0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5 000,0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1 000,0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F31B64" w:rsidRPr="00F41586" w:rsidTr="00F539B6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ВБ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7 083,37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7 083,37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F31B64" w:rsidRPr="00F41586" w:rsidTr="00F539B6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64" w:rsidRPr="005A1A2E" w:rsidRDefault="00F31B64" w:rsidP="00F539B6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195 083,37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172 000,0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23 083,37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64" w:rsidRPr="005A1A2E" w:rsidRDefault="00F31B64" w:rsidP="00F539B6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</w:tbl>
    <w:p w:rsidR="00F31B64" w:rsidRPr="005A1A2E" w:rsidRDefault="00F31B64" w:rsidP="00F31B64">
      <w:pPr>
        <w:pStyle w:val="ConsPlusNormal"/>
        <w:jc w:val="both"/>
        <w:rPr>
          <w:sz w:val="18"/>
          <w:szCs w:val="18"/>
        </w:rPr>
      </w:pPr>
    </w:p>
    <w:p w:rsidR="00F31B64" w:rsidRPr="00F41586" w:rsidRDefault="00F31B64" w:rsidP="00F31B64">
      <w:pPr>
        <w:pStyle w:val="ConsPlusNormal"/>
        <w:jc w:val="both"/>
        <w:rPr>
          <w:sz w:val="26"/>
          <w:szCs w:val="26"/>
        </w:rPr>
      </w:pPr>
      <w:r w:rsidRPr="00F41586">
        <w:rPr>
          <w:sz w:val="26"/>
          <w:szCs w:val="26"/>
        </w:rPr>
        <w:t>ПСД – проектно-сметная документация</w:t>
      </w:r>
    </w:p>
    <w:p w:rsidR="00F31B64" w:rsidRDefault="00F31B64" w:rsidP="00F31B64">
      <w:pPr>
        <w:pStyle w:val="ConsPlusNormal"/>
        <w:jc w:val="both"/>
        <w:rPr>
          <w:sz w:val="26"/>
          <w:szCs w:val="26"/>
        </w:rPr>
      </w:pPr>
      <w:r w:rsidRPr="00F41586">
        <w:rPr>
          <w:sz w:val="26"/>
          <w:szCs w:val="26"/>
        </w:rPr>
        <w:lastRenderedPageBreak/>
        <w:t>ГРБС – главны</w:t>
      </w:r>
      <w:r>
        <w:rPr>
          <w:sz w:val="26"/>
          <w:szCs w:val="26"/>
        </w:rPr>
        <w:t>е</w:t>
      </w:r>
      <w:r w:rsidRPr="00F41586">
        <w:rPr>
          <w:sz w:val="26"/>
          <w:szCs w:val="26"/>
        </w:rPr>
        <w:t xml:space="preserve"> распорядител</w:t>
      </w:r>
      <w:r>
        <w:rPr>
          <w:sz w:val="26"/>
          <w:szCs w:val="26"/>
        </w:rPr>
        <w:t>и средств областного бюджета</w:t>
      </w:r>
    </w:p>
    <w:p w:rsidR="00F31B64" w:rsidRPr="00F41586" w:rsidRDefault="00F31B64" w:rsidP="00F31B64">
      <w:pPr>
        <w:pStyle w:val="ConsPlusNormal"/>
        <w:jc w:val="both"/>
        <w:rPr>
          <w:sz w:val="26"/>
          <w:szCs w:val="26"/>
        </w:rPr>
      </w:pPr>
      <w:r w:rsidRPr="00F41586">
        <w:rPr>
          <w:sz w:val="26"/>
          <w:szCs w:val="26"/>
        </w:rPr>
        <w:t>ЕПС – единовременная пропускная способность</w:t>
      </w:r>
    </w:p>
    <w:p w:rsidR="00F31B64" w:rsidRDefault="00F31B64" w:rsidP="00F31B64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 – </w:t>
      </w:r>
      <w:r w:rsidRPr="00D76C06">
        <w:rPr>
          <w:sz w:val="26"/>
          <w:szCs w:val="26"/>
        </w:rPr>
        <w:t>средства областного бюджета</w:t>
      </w:r>
    </w:p>
    <w:p w:rsidR="00F31B64" w:rsidRDefault="00F31B64" w:rsidP="00F31B64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ФБ – </w:t>
      </w:r>
      <w:r w:rsidRPr="00D76C06">
        <w:rPr>
          <w:sz w:val="26"/>
          <w:szCs w:val="26"/>
        </w:rPr>
        <w:t>планируемые к привлечению (привлеченные) средства федерального бюджета (по согласованию)</w:t>
      </w:r>
    </w:p>
    <w:p w:rsidR="00F31B64" w:rsidRPr="00D76C06" w:rsidRDefault="00F31B64" w:rsidP="00F31B64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МБ – </w:t>
      </w:r>
      <w:r w:rsidRPr="00D76C06">
        <w:rPr>
          <w:sz w:val="26"/>
          <w:szCs w:val="26"/>
        </w:rPr>
        <w:t xml:space="preserve">средства местного бюджета исходя из установленного уровня </w:t>
      </w:r>
      <w:proofErr w:type="spellStart"/>
      <w:r w:rsidRPr="00D76C06">
        <w:rPr>
          <w:sz w:val="26"/>
          <w:szCs w:val="26"/>
        </w:rPr>
        <w:t>соф</w:t>
      </w:r>
      <w:r>
        <w:rPr>
          <w:sz w:val="26"/>
          <w:szCs w:val="26"/>
        </w:rPr>
        <w:t>инансирования</w:t>
      </w:r>
      <w:proofErr w:type="spellEnd"/>
      <w:r>
        <w:rPr>
          <w:sz w:val="26"/>
          <w:szCs w:val="26"/>
        </w:rPr>
        <w:t xml:space="preserve"> (по согласованию)</w:t>
      </w:r>
    </w:p>
    <w:p w:rsidR="00F31B64" w:rsidRPr="00F41586" w:rsidRDefault="00F31B64" w:rsidP="00F31B64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ВБ – </w:t>
      </w:r>
      <w:r w:rsidRPr="00D76C06">
        <w:rPr>
          <w:sz w:val="26"/>
          <w:szCs w:val="26"/>
        </w:rPr>
        <w:t>планируемые к привлечению (привлеченные) средства из внебюджетн</w:t>
      </w:r>
      <w:r>
        <w:rPr>
          <w:sz w:val="26"/>
          <w:szCs w:val="26"/>
        </w:rPr>
        <w:t>ых источников (по согласованию)</w:t>
      </w:r>
    </w:p>
    <w:bookmarkEnd w:id="0"/>
    <w:p w:rsidR="00F31B64" w:rsidRPr="00E12AD5" w:rsidRDefault="00F31B64" w:rsidP="002647E3">
      <w:pPr>
        <w:ind w:firstLine="0"/>
        <w:jc w:val="both"/>
        <w:rPr>
          <w:sz w:val="20"/>
        </w:rPr>
      </w:pPr>
    </w:p>
    <w:sectPr w:rsidR="00F31B64" w:rsidRPr="00E12AD5" w:rsidSect="00F31B64">
      <w:type w:val="continuous"/>
      <w:pgSz w:w="16840" w:h="11907" w:orient="landscape" w:code="9"/>
      <w:pgMar w:top="567" w:right="284" w:bottom="1134" w:left="567" w:header="720" w:footer="567" w:gutter="0"/>
      <w:cols w:space="720"/>
      <w:titlePg/>
      <w:docGrid w:linePitch="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2F5" w:rsidRDefault="005822F5">
      <w:r>
        <w:separator/>
      </w:r>
    </w:p>
  </w:endnote>
  <w:endnote w:type="continuationSeparator" w:id="0">
    <w:p w:rsidR="005822F5" w:rsidRDefault="00582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39D" w:rsidRDefault="0008339D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2F5" w:rsidRDefault="005822F5">
      <w:r>
        <w:separator/>
      </w:r>
    </w:p>
  </w:footnote>
  <w:footnote w:type="continuationSeparator" w:id="0">
    <w:p w:rsidR="005822F5" w:rsidRDefault="00582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39D" w:rsidRDefault="002C49D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8339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8339D" w:rsidRDefault="0008339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39D" w:rsidRDefault="00F31B64">
    <w:pPr>
      <w:spacing w:after="120"/>
      <w:ind w:firstLine="0"/>
      <w:jc w:val="center"/>
      <w:rPr>
        <w:b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75pt" fillcolor="window">
          <v:imagedata r:id="rId1" o:title=""/>
        </v:shape>
      </w:pict>
    </w:r>
  </w:p>
  <w:p w:rsidR="0008339D" w:rsidRDefault="0008339D" w:rsidP="006127EF">
    <w:pPr>
      <w:pStyle w:val="a4"/>
      <w:spacing w:after="0"/>
      <w:ind w:firstLine="0"/>
      <w:rPr>
        <w:sz w:val="32"/>
        <w:szCs w:val="32"/>
      </w:rPr>
    </w:pPr>
    <w:r>
      <w:rPr>
        <w:sz w:val="32"/>
        <w:szCs w:val="32"/>
      </w:rPr>
      <w:t>Департамент по молодежной политике, физической культуре и спорту Томской области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26BC4"/>
    <w:multiLevelType w:val="hybridMultilevel"/>
    <w:tmpl w:val="9A1A6FAA"/>
    <w:lvl w:ilvl="0" w:tplc="643A633E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CC225E2"/>
    <w:multiLevelType w:val="hybridMultilevel"/>
    <w:tmpl w:val="00E6F4EE"/>
    <w:lvl w:ilvl="0" w:tplc="A040331C">
      <w:start w:val="1"/>
      <w:numFmt w:val="decimal"/>
      <w:lvlText w:val="%1."/>
      <w:lvlJc w:val="left"/>
      <w:pPr>
        <w:tabs>
          <w:tab w:val="num" w:pos="1159"/>
        </w:tabs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0F9B6F82"/>
    <w:multiLevelType w:val="hybridMultilevel"/>
    <w:tmpl w:val="EAC65F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AC7946"/>
    <w:multiLevelType w:val="multilevel"/>
    <w:tmpl w:val="A7ECA4EE"/>
    <w:lvl w:ilvl="0">
      <w:start w:val="9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434"/>
        </w:tabs>
        <w:ind w:left="7434" w:hanging="708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7788"/>
        </w:tabs>
        <w:ind w:left="7788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142"/>
        </w:tabs>
        <w:ind w:left="8142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96"/>
        </w:tabs>
        <w:ind w:left="8496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850"/>
        </w:tabs>
        <w:ind w:left="885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204"/>
        </w:tabs>
        <w:ind w:left="9204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558"/>
        </w:tabs>
        <w:ind w:left="9558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912"/>
        </w:tabs>
        <w:ind w:left="9912" w:hanging="7080"/>
      </w:pPr>
      <w:rPr>
        <w:rFonts w:hint="default"/>
      </w:rPr>
    </w:lvl>
  </w:abstractNum>
  <w:abstractNum w:abstractNumId="4" w15:restartNumberingAfterBreak="0">
    <w:nsid w:val="116578C2"/>
    <w:multiLevelType w:val="hybridMultilevel"/>
    <w:tmpl w:val="62747C06"/>
    <w:lvl w:ilvl="0" w:tplc="E23CA70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6B82520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16D81807"/>
    <w:multiLevelType w:val="hybridMultilevel"/>
    <w:tmpl w:val="30A4736A"/>
    <w:lvl w:ilvl="0" w:tplc="1AC2EE8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9592CA6"/>
    <w:multiLevelType w:val="hybridMultilevel"/>
    <w:tmpl w:val="D8B894B8"/>
    <w:lvl w:ilvl="0" w:tplc="242AD7D6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9D77F18"/>
    <w:multiLevelType w:val="hybridMultilevel"/>
    <w:tmpl w:val="39E20968"/>
    <w:lvl w:ilvl="0" w:tplc="DBF83270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1CD3145F"/>
    <w:multiLevelType w:val="hybridMultilevel"/>
    <w:tmpl w:val="B72242DA"/>
    <w:lvl w:ilvl="0" w:tplc="B2ECA864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20592E34"/>
    <w:multiLevelType w:val="hybridMultilevel"/>
    <w:tmpl w:val="9C0CEBA6"/>
    <w:lvl w:ilvl="0" w:tplc="D674B79E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 w15:restartNumberingAfterBreak="0">
    <w:nsid w:val="242F57F7"/>
    <w:multiLevelType w:val="multilevel"/>
    <w:tmpl w:val="6F660A98"/>
    <w:lvl w:ilvl="0">
      <w:start w:val="1"/>
      <w:numFmt w:val="decimal"/>
      <w:lvlText w:val="%1."/>
      <w:lvlJc w:val="left"/>
      <w:pPr>
        <w:tabs>
          <w:tab w:val="num" w:pos="391"/>
        </w:tabs>
        <w:ind w:left="3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2557"/>
        </w:tabs>
        <w:ind w:left="255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35"/>
        </w:tabs>
        <w:ind w:left="3235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13"/>
        </w:tabs>
        <w:ind w:left="3913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591"/>
        </w:tabs>
        <w:ind w:left="4591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269"/>
        </w:tabs>
        <w:ind w:left="5269" w:hanging="117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217"/>
        </w:tabs>
        <w:ind w:left="62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895"/>
        </w:tabs>
        <w:ind w:left="6895" w:hanging="1440"/>
      </w:pPr>
      <w:rPr>
        <w:rFonts w:hint="default"/>
      </w:rPr>
    </w:lvl>
  </w:abstractNum>
  <w:abstractNum w:abstractNumId="11" w15:restartNumberingAfterBreak="0">
    <w:nsid w:val="25BE172F"/>
    <w:multiLevelType w:val="hybridMultilevel"/>
    <w:tmpl w:val="1284A812"/>
    <w:lvl w:ilvl="0" w:tplc="DAB01306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2F063092"/>
    <w:multiLevelType w:val="hybridMultilevel"/>
    <w:tmpl w:val="C590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C152BB"/>
    <w:multiLevelType w:val="hybridMultilevel"/>
    <w:tmpl w:val="2ADA7864"/>
    <w:lvl w:ilvl="0" w:tplc="EFA08E0E">
      <w:start w:val="1"/>
      <w:numFmt w:val="decimal"/>
      <w:lvlText w:val="%1."/>
      <w:lvlJc w:val="left"/>
      <w:pPr>
        <w:tabs>
          <w:tab w:val="num" w:pos="391"/>
        </w:tabs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1"/>
        </w:tabs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31"/>
        </w:tabs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51"/>
        </w:tabs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71"/>
        </w:tabs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91"/>
        </w:tabs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11"/>
        </w:tabs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31"/>
        </w:tabs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51"/>
        </w:tabs>
        <w:ind w:left="6151" w:hanging="180"/>
      </w:pPr>
    </w:lvl>
  </w:abstractNum>
  <w:abstractNum w:abstractNumId="14" w15:restartNumberingAfterBreak="0">
    <w:nsid w:val="399D6C94"/>
    <w:multiLevelType w:val="hybridMultilevel"/>
    <w:tmpl w:val="783C3B0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CA678EE"/>
    <w:multiLevelType w:val="hybridMultilevel"/>
    <w:tmpl w:val="35845B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6C75D2"/>
    <w:multiLevelType w:val="hybridMultilevel"/>
    <w:tmpl w:val="AA6CA27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04A0864"/>
    <w:multiLevelType w:val="hybridMultilevel"/>
    <w:tmpl w:val="A72A7E10"/>
    <w:lvl w:ilvl="0" w:tplc="63F62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17E31A0"/>
    <w:multiLevelType w:val="hybridMultilevel"/>
    <w:tmpl w:val="0E0656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EC7163"/>
    <w:multiLevelType w:val="hybridMultilevel"/>
    <w:tmpl w:val="9ED86D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0D6DA4"/>
    <w:multiLevelType w:val="hybridMultilevel"/>
    <w:tmpl w:val="AFCCB484"/>
    <w:lvl w:ilvl="0" w:tplc="7B0261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908003F"/>
    <w:multiLevelType w:val="hybridMultilevel"/>
    <w:tmpl w:val="BE5A1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1028BC"/>
    <w:multiLevelType w:val="hybridMultilevel"/>
    <w:tmpl w:val="15BE7F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4E66C8"/>
    <w:multiLevelType w:val="hybridMultilevel"/>
    <w:tmpl w:val="4F78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506DD0"/>
    <w:multiLevelType w:val="hybridMultilevel"/>
    <w:tmpl w:val="90988A8E"/>
    <w:lvl w:ilvl="0" w:tplc="3A8699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F9120E1"/>
    <w:multiLevelType w:val="hybridMultilevel"/>
    <w:tmpl w:val="23D63B42"/>
    <w:lvl w:ilvl="0" w:tplc="A588C9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 w15:restartNumberingAfterBreak="0">
    <w:nsid w:val="50E105FE"/>
    <w:multiLevelType w:val="hybridMultilevel"/>
    <w:tmpl w:val="266C3F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EE24981"/>
    <w:multiLevelType w:val="hybridMultilevel"/>
    <w:tmpl w:val="3FEA71D6"/>
    <w:lvl w:ilvl="0" w:tplc="D1763820">
      <w:start w:val="1"/>
      <w:numFmt w:val="decimal"/>
      <w:lvlText w:val="%1."/>
      <w:lvlJc w:val="left"/>
      <w:pPr>
        <w:tabs>
          <w:tab w:val="num" w:pos="397"/>
        </w:tabs>
        <w:ind w:left="57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0D028C"/>
    <w:multiLevelType w:val="hybridMultilevel"/>
    <w:tmpl w:val="CCC68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7D6911"/>
    <w:multiLevelType w:val="multilevel"/>
    <w:tmpl w:val="E504624A"/>
    <w:lvl w:ilvl="0">
      <w:start w:val="4"/>
      <w:numFmt w:val="decimalZero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1110"/>
        </w:tabs>
        <w:ind w:left="1110" w:hanging="8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50"/>
        </w:tabs>
        <w:ind w:left="165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30" w15:restartNumberingAfterBreak="0">
    <w:nsid w:val="677D69BD"/>
    <w:multiLevelType w:val="hybridMultilevel"/>
    <w:tmpl w:val="EAEAB352"/>
    <w:lvl w:ilvl="0" w:tplc="63F62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7A75068"/>
    <w:multiLevelType w:val="multilevel"/>
    <w:tmpl w:val="E214CDB8"/>
    <w:lvl w:ilvl="0">
      <w:start w:val="9"/>
      <w:numFmt w:val="decimalZero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638"/>
        </w:tabs>
        <w:ind w:left="1638" w:hanging="9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2346"/>
        </w:tabs>
        <w:ind w:left="2346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54"/>
        </w:tabs>
        <w:ind w:left="3054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2" w15:restartNumberingAfterBreak="0">
    <w:nsid w:val="6E2267AB"/>
    <w:multiLevelType w:val="singleLevel"/>
    <w:tmpl w:val="906E42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71094485"/>
    <w:multiLevelType w:val="hybridMultilevel"/>
    <w:tmpl w:val="3C284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84163B"/>
    <w:multiLevelType w:val="hybridMultilevel"/>
    <w:tmpl w:val="16644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B97607"/>
    <w:multiLevelType w:val="hybridMultilevel"/>
    <w:tmpl w:val="52842A24"/>
    <w:lvl w:ilvl="0" w:tplc="A6A6DB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6" w15:restartNumberingAfterBreak="0">
    <w:nsid w:val="7A5F563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B1825E4"/>
    <w:multiLevelType w:val="hybridMultilevel"/>
    <w:tmpl w:val="A48890E2"/>
    <w:lvl w:ilvl="0" w:tplc="63F6288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95FECF22">
      <w:start w:val="1"/>
      <w:numFmt w:val="decimal"/>
      <w:lvlText w:val="%2)"/>
      <w:lvlJc w:val="left"/>
      <w:pPr>
        <w:ind w:left="2869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F687C2D"/>
    <w:multiLevelType w:val="multilevel"/>
    <w:tmpl w:val="2786A1BA"/>
    <w:lvl w:ilvl="0">
      <w:start w:val="4"/>
      <w:numFmt w:val="decimalZero"/>
      <w:lvlText w:val="%1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8310"/>
        </w:tabs>
        <w:ind w:left="8310" w:hanging="81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8490"/>
        </w:tabs>
        <w:ind w:left="8490" w:hanging="8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70"/>
        </w:tabs>
        <w:ind w:left="8670" w:hanging="8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850"/>
        </w:tabs>
        <w:ind w:left="8850" w:hanging="8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030"/>
        </w:tabs>
        <w:ind w:left="9030" w:hanging="8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210"/>
        </w:tabs>
        <w:ind w:left="9210" w:hanging="8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90"/>
        </w:tabs>
        <w:ind w:left="9390" w:hanging="8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570"/>
        </w:tabs>
        <w:ind w:left="9570" w:hanging="8130"/>
      </w:pPr>
      <w:rPr>
        <w:rFonts w:hint="default"/>
      </w:rPr>
    </w:lvl>
  </w:abstractNum>
  <w:abstractNum w:abstractNumId="39" w15:restartNumberingAfterBreak="0">
    <w:nsid w:val="7FE2433E"/>
    <w:multiLevelType w:val="hybridMultilevel"/>
    <w:tmpl w:val="2C2043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15"/>
  </w:num>
  <w:num w:numId="3">
    <w:abstractNumId w:val="1"/>
  </w:num>
  <w:num w:numId="4">
    <w:abstractNumId w:val="22"/>
  </w:num>
  <w:num w:numId="5">
    <w:abstractNumId w:val="4"/>
  </w:num>
  <w:num w:numId="6">
    <w:abstractNumId w:val="19"/>
  </w:num>
  <w:num w:numId="7">
    <w:abstractNumId w:val="38"/>
  </w:num>
  <w:num w:numId="8">
    <w:abstractNumId w:val="29"/>
  </w:num>
  <w:num w:numId="9">
    <w:abstractNumId w:val="25"/>
  </w:num>
  <w:num w:numId="10">
    <w:abstractNumId w:val="28"/>
  </w:num>
  <w:num w:numId="11">
    <w:abstractNumId w:val="2"/>
  </w:num>
  <w:num w:numId="12">
    <w:abstractNumId w:val="3"/>
  </w:num>
  <w:num w:numId="13">
    <w:abstractNumId w:val="31"/>
  </w:num>
  <w:num w:numId="14">
    <w:abstractNumId w:val="9"/>
  </w:num>
  <w:num w:numId="15">
    <w:abstractNumId w:val="39"/>
  </w:num>
  <w:num w:numId="16">
    <w:abstractNumId w:val="10"/>
  </w:num>
  <w:num w:numId="17">
    <w:abstractNumId w:val="23"/>
  </w:num>
  <w:num w:numId="18">
    <w:abstractNumId w:val="21"/>
  </w:num>
  <w:num w:numId="19">
    <w:abstractNumId w:val="12"/>
  </w:num>
  <w:num w:numId="20">
    <w:abstractNumId w:val="5"/>
  </w:num>
  <w:num w:numId="21">
    <w:abstractNumId w:val="11"/>
  </w:num>
  <w:num w:numId="22">
    <w:abstractNumId w:val="8"/>
  </w:num>
  <w:num w:numId="23">
    <w:abstractNumId w:val="13"/>
  </w:num>
  <w:num w:numId="24">
    <w:abstractNumId w:val="36"/>
    <w:lvlOverride w:ilvl="0">
      <w:startOverride w:val="1"/>
    </w:lvlOverride>
  </w:num>
  <w:num w:numId="25">
    <w:abstractNumId w:val="35"/>
  </w:num>
  <w:num w:numId="26">
    <w:abstractNumId w:val="20"/>
  </w:num>
  <w:num w:numId="27">
    <w:abstractNumId w:val="7"/>
  </w:num>
  <w:num w:numId="28">
    <w:abstractNumId w:val="6"/>
  </w:num>
  <w:num w:numId="29">
    <w:abstractNumId w:val="0"/>
  </w:num>
  <w:num w:numId="30">
    <w:abstractNumId w:val="27"/>
  </w:num>
  <w:num w:numId="31">
    <w:abstractNumId w:val="26"/>
  </w:num>
  <w:num w:numId="32">
    <w:abstractNumId w:val="18"/>
  </w:num>
  <w:num w:numId="33">
    <w:abstractNumId w:val="14"/>
  </w:num>
  <w:num w:numId="34">
    <w:abstractNumId w:val="33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 w:numId="37">
    <w:abstractNumId w:val="34"/>
  </w:num>
  <w:num w:numId="38">
    <w:abstractNumId w:val="17"/>
  </w:num>
  <w:num w:numId="39">
    <w:abstractNumId w:val="37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31"/>
  <w:displayHorizontalDrawingGridEvery w:val="0"/>
  <w:displayVerticalDrawingGridEvery w:val="0"/>
  <w:noPunctuationKerning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2A4"/>
    <w:rsid w:val="00003228"/>
    <w:rsid w:val="00010210"/>
    <w:rsid w:val="000349B6"/>
    <w:rsid w:val="000448C5"/>
    <w:rsid w:val="00046066"/>
    <w:rsid w:val="0005350F"/>
    <w:rsid w:val="00057835"/>
    <w:rsid w:val="0006054F"/>
    <w:rsid w:val="00061BC4"/>
    <w:rsid w:val="00081156"/>
    <w:rsid w:val="000831F6"/>
    <w:rsid w:val="0008339D"/>
    <w:rsid w:val="00094D54"/>
    <w:rsid w:val="000A38EA"/>
    <w:rsid w:val="000A4638"/>
    <w:rsid w:val="000A4666"/>
    <w:rsid w:val="000B0B1B"/>
    <w:rsid w:val="000B160A"/>
    <w:rsid w:val="000B72A8"/>
    <w:rsid w:val="000B7C79"/>
    <w:rsid w:val="000D09C0"/>
    <w:rsid w:val="000D47EE"/>
    <w:rsid w:val="000D53AD"/>
    <w:rsid w:val="000D5784"/>
    <w:rsid w:val="000D5E83"/>
    <w:rsid w:val="000E70B2"/>
    <w:rsid w:val="001025D0"/>
    <w:rsid w:val="00106CA1"/>
    <w:rsid w:val="001111C7"/>
    <w:rsid w:val="00113D16"/>
    <w:rsid w:val="00122DBA"/>
    <w:rsid w:val="0012334D"/>
    <w:rsid w:val="00130A06"/>
    <w:rsid w:val="001363B1"/>
    <w:rsid w:val="0014071F"/>
    <w:rsid w:val="00140DD1"/>
    <w:rsid w:val="001434B6"/>
    <w:rsid w:val="001451E5"/>
    <w:rsid w:val="00151511"/>
    <w:rsid w:val="00153506"/>
    <w:rsid w:val="00161E17"/>
    <w:rsid w:val="0016477D"/>
    <w:rsid w:val="00164FD2"/>
    <w:rsid w:val="0017065F"/>
    <w:rsid w:val="00175F62"/>
    <w:rsid w:val="00176034"/>
    <w:rsid w:val="00181A83"/>
    <w:rsid w:val="00185588"/>
    <w:rsid w:val="001A00B2"/>
    <w:rsid w:val="001A291A"/>
    <w:rsid w:val="001A3E68"/>
    <w:rsid w:val="001B4D3F"/>
    <w:rsid w:val="001D2019"/>
    <w:rsid w:val="001E6914"/>
    <w:rsid w:val="001E6F28"/>
    <w:rsid w:val="001E7651"/>
    <w:rsid w:val="001F38D4"/>
    <w:rsid w:val="0020082D"/>
    <w:rsid w:val="002138C7"/>
    <w:rsid w:val="0021433A"/>
    <w:rsid w:val="00222461"/>
    <w:rsid w:val="00223BB1"/>
    <w:rsid w:val="00232F23"/>
    <w:rsid w:val="00233CCC"/>
    <w:rsid w:val="00237BC1"/>
    <w:rsid w:val="002449FE"/>
    <w:rsid w:val="0025607C"/>
    <w:rsid w:val="00257B7E"/>
    <w:rsid w:val="00263981"/>
    <w:rsid w:val="002647E3"/>
    <w:rsid w:val="002778EB"/>
    <w:rsid w:val="00295162"/>
    <w:rsid w:val="00296261"/>
    <w:rsid w:val="00296699"/>
    <w:rsid w:val="002A3556"/>
    <w:rsid w:val="002B1616"/>
    <w:rsid w:val="002B5A3B"/>
    <w:rsid w:val="002C2C17"/>
    <w:rsid w:val="002C3A21"/>
    <w:rsid w:val="002C49D8"/>
    <w:rsid w:val="002E30BB"/>
    <w:rsid w:val="002E4F24"/>
    <w:rsid w:val="002E7DCD"/>
    <w:rsid w:val="002F139A"/>
    <w:rsid w:val="002F18E9"/>
    <w:rsid w:val="002F467A"/>
    <w:rsid w:val="00303DDD"/>
    <w:rsid w:val="00303E83"/>
    <w:rsid w:val="00305488"/>
    <w:rsid w:val="003078B8"/>
    <w:rsid w:val="00313330"/>
    <w:rsid w:val="003168F3"/>
    <w:rsid w:val="00320E83"/>
    <w:rsid w:val="00323D2C"/>
    <w:rsid w:val="00333326"/>
    <w:rsid w:val="00334FDD"/>
    <w:rsid w:val="00355E94"/>
    <w:rsid w:val="0036070D"/>
    <w:rsid w:val="00360C7F"/>
    <w:rsid w:val="00366631"/>
    <w:rsid w:val="00371A12"/>
    <w:rsid w:val="00373169"/>
    <w:rsid w:val="00373271"/>
    <w:rsid w:val="00382047"/>
    <w:rsid w:val="00382858"/>
    <w:rsid w:val="003835EA"/>
    <w:rsid w:val="003876BD"/>
    <w:rsid w:val="003916B5"/>
    <w:rsid w:val="00392E54"/>
    <w:rsid w:val="003A205B"/>
    <w:rsid w:val="003A6909"/>
    <w:rsid w:val="003B4752"/>
    <w:rsid w:val="003B7AED"/>
    <w:rsid w:val="003C0C7C"/>
    <w:rsid w:val="003C0D1B"/>
    <w:rsid w:val="003C173A"/>
    <w:rsid w:val="003C1C80"/>
    <w:rsid w:val="003E6D1C"/>
    <w:rsid w:val="003F17FE"/>
    <w:rsid w:val="003F6EE4"/>
    <w:rsid w:val="004019A6"/>
    <w:rsid w:val="0040596C"/>
    <w:rsid w:val="00410527"/>
    <w:rsid w:val="00424DFD"/>
    <w:rsid w:val="00433A9A"/>
    <w:rsid w:val="00436EC2"/>
    <w:rsid w:val="004410A2"/>
    <w:rsid w:val="004620CC"/>
    <w:rsid w:val="00470D99"/>
    <w:rsid w:val="00474F7D"/>
    <w:rsid w:val="0047788C"/>
    <w:rsid w:val="00482063"/>
    <w:rsid w:val="004A448F"/>
    <w:rsid w:val="004B0541"/>
    <w:rsid w:val="004B11B2"/>
    <w:rsid w:val="004C0070"/>
    <w:rsid w:val="004C0D78"/>
    <w:rsid w:val="004C33A8"/>
    <w:rsid w:val="004C3CB2"/>
    <w:rsid w:val="004D1639"/>
    <w:rsid w:val="004D27C5"/>
    <w:rsid w:val="004D307C"/>
    <w:rsid w:val="004D5188"/>
    <w:rsid w:val="004E1EAB"/>
    <w:rsid w:val="004E51D3"/>
    <w:rsid w:val="004F4969"/>
    <w:rsid w:val="004F55A6"/>
    <w:rsid w:val="004F6023"/>
    <w:rsid w:val="004F6D4C"/>
    <w:rsid w:val="00500E9A"/>
    <w:rsid w:val="00511A9B"/>
    <w:rsid w:val="0052168F"/>
    <w:rsid w:val="005265F3"/>
    <w:rsid w:val="00527F14"/>
    <w:rsid w:val="00531533"/>
    <w:rsid w:val="00536F36"/>
    <w:rsid w:val="00541F23"/>
    <w:rsid w:val="0054387B"/>
    <w:rsid w:val="00547CD8"/>
    <w:rsid w:val="0055344E"/>
    <w:rsid w:val="005616AE"/>
    <w:rsid w:val="0056329F"/>
    <w:rsid w:val="0058155E"/>
    <w:rsid w:val="005822F5"/>
    <w:rsid w:val="005947DE"/>
    <w:rsid w:val="005A11CC"/>
    <w:rsid w:val="005C10FE"/>
    <w:rsid w:val="005C1DB2"/>
    <w:rsid w:val="005C6F08"/>
    <w:rsid w:val="005D2B97"/>
    <w:rsid w:val="005E28BE"/>
    <w:rsid w:val="005E61B0"/>
    <w:rsid w:val="005F6E25"/>
    <w:rsid w:val="006001A9"/>
    <w:rsid w:val="00600BD8"/>
    <w:rsid w:val="00602615"/>
    <w:rsid w:val="00602C42"/>
    <w:rsid w:val="00603610"/>
    <w:rsid w:val="00604F0A"/>
    <w:rsid w:val="0060785D"/>
    <w:rsid w:val="00611190"/>
    <w:rsid w:val="006127EF"/>
    <w:rsid w:val="00614A43"/>
    <w:rsid w:val="006263ED"/>
    <w:rsid w:val="00645118"/>
    <w:rsid w:val="0065070E"/>
    <w:rsid w:val="006567FE"/>
    <w:rsid w:val="00657168"/>
    <w:rsid w:val="0067702B"/>
    <w:rsid w:val="0068110C"/>
    <w:rsid w:val="00690BAD"/>
    <w:rsid w:val="006972B1"/>
    <w:rsid w:val="006A14B5"/>
    <w:rsid w:val="006A67E0"/>
    <w:rsid w:val="006A7084"/>
    <w:rsid w:val="006B710D"/>
    <w:rsid w:val="006B7CA3"/>
    <w:rsid w:val="006C00FA"/>
    <w:rsid w:val="006C4307"/>
    <w:rsid w:val="006C6223"/>
    <w:rsid w:val="006C77D9"/>
    <w:rsid w:val="00704A78"/>
    <w:rsid w:val="0072104D"/>
    <w:rsid w:val="00722163"/>
    <w:rsid w:val="007316E2"/>
    <w:rsid w:val="00740856"/>
    <w:rsid w:val="007426A4"/>
    <w:rsid w:val="00746E5D"/>
    <w:rsid w:val="00751DDD"/>
    <w:rsid w:val="007602A5"/>
    <w:rsid w:val="007604C0"/>
    <w:rsid w:val="00763AAD"/>
    <w:rsid w:val="007700BA"/>
    <w:rsid w:val="00771456"/>
    <w:rsid w:val="007769AA"/>
    <w:rsid w:val="007805A5"/>
    <w:rsid w:val="00787A88"/>
    <w:rsid w:val="007926F7"/>
    <w:rsid w:val="0079587D"/>
    <w:rsid w:val="007963AD"/>
    <w:rsid w:val="007A1546"/>
    <w:rsid w:val="007A681A"/>
    <w:rsid w:val="007C0C2D"/>
    <w:rsid w:val="007E1A8B"/>
    <w:rsid w:val="007E69D4"/>
    <w:rsid w:val="0080743D"/>
    <w:rsid w:val="00810845"/>
    <w:rsid w:val="00821BAD"/>
    <w:rsid w:val="00836132"/>
    <w:rsid w:val="0085285E"/>
    <w:rsid w:val="00856CB7"/>
    <w:rsid w:val="0085771B"/>
    <w:rsid w:val="008637EB"/>
    <w:rsid w:val="00870C4D"/>
    <w:rsid w:val="008760ED"/>
    <w:rsid w:val="00883615"/>
    <w:rsid w:val="00890CDA"/>
    <w:rsid w:val="008962BF"/>
    <w:rsid w:val="008976E3"/>
    <w:rsid w:val="008A3091"/>
    <w:rsid w:val="008A4D22"/>
    <w:rsid w:val="008A726A"/>
    <w:rsid w:val="008B78F9"/>
    <w:rsid w:val="008C269A"/>
    <w:rsid w:val="008C78DC"/>
    <w:rsid w:val="008D5B44"/>
    <w:rsid w:val="008E43A9"/>
    <w:rsid w:val="008F5086"/>
    <w:rsid w:val="008F79F2"/>
    <w:rsid w:val="00906A18"/>
    <w:rsid w:val="00912C64"/>
    <w:rsid w:val="009253DD"/>
    <w:rsid w:val="00945662"/>
    <w:rsid w:val="0095276E"/>
    <w:rsid w:val="0097225E"/>
    <w:rsid w:val="00981215"/>
    <w:rsid w:val="00982F44"/>
    <w:rsid w:val="00987687"/>
    <w:rsid w:val="00990DC7"/>
    <w:rsid w:val="009A3C92"/>
    <w:rsid w:val="009A3F3E"/>
    <w:rsid w:val="009B2DF2"/>
    <w:rsid w:val="009B30B2"/>
    <w:rsid w:val="009B6961"/>
    <w:rsid w:val="009C22FF"/>
    <w:rsid w:val="009E41C1"/>
    <w:rsid w:val="009E7598"/>
    <w:rsid w:val="009F73DF"/>
    <w:rsid w:val="00A06CE8"/>
    <w:rsid w:val="00A10BEE"/>
    <w:rsid w:val="00A11D86"/>
    <w:rsid w:val="00A150D2"/>
    <w:rsid w:val="00A31D54"/>
    <w:rsid w:val="00A355E3"/>
    <w:rsid w:val="00A57ABD"/>
    <w:rsid w:val="00A626C5"/>
    <w:rsid w:val="00A67937"/>
    <w:rsid w:val="00A80B04"/>
    <w:rsid w:val="00A82F97"/>
    <w:rsid w:val="00A84F32"/>
    <w:rsid w:val="00A90172"/>
    <w:rsid w:val="00A93346"/>
    <w:rsid w:val="00AC3DD9"/>
    <w:rsid w:val="00AC64B8"/>
    <w:rsid w:val="00AD1540"/>
    <w:rsid w:val="00AE0E91"/>
    <w:rsid w:val="00AE322E"/>
    <w:rsid w:val="00AE37F4"/>
    <w:rsid w:val="00AF3745"/>
    <w:rsid w:val="00AF51F6"/>
    <w:rsid w:val="00B0001B"/>
    <w:rsid w:val="00B00477"/>
    <w:rsid w:val="00B1715B"/>
    <w:rsid w:val="00B27BD2"/>
    <w:rsid w:val="00B3511D"/>
    <w:rsid w:val="00B4158D"/>
    <w:rsid w:val="00B449AA"/>
    <w:rsid w:val="00B4757C"/>
    <w:rsid w:val="00B556BE"/>
    <w:rsid w:val="00B612FB"/>
    <w:rsid w:val="00B64658"/>
    <w:rsid w:val="00B659A1"/>
    <w:rsid w:val="00B66605"/>
    <w:rsid w:val="00B846AE"/>
    <w:rsid w:val="00B848AC"/>
    <w:rsid w:val="00B93577"/>
    <w:rsid w:val="00B971AD"/>
    <w:rsid w:val="00BA0DF7"/>
    <w:rsid w:val="00BA209A"/>
    <w:rsid w:val="00BA6643"/>
    <w:rsid w:val="00BB6A98"/>
    <w:rsid w:val="00BC21DB"/>
    <w:rsid w:val="00BC542C"/>
    <w:rsid w:val="00BE0BAF"/>
    <w:rsid w:val="00BF346C"/>
    <w:rsid w:val="00BF745C"/>
    <w:rsid w:val="00C07F16"/>
    <w:rsid w:val="00C119DA"/>
    <w:rsid w:val="00C13BDA"/>
    <w:rsid w:val="00C15966"/>
    <w:rsid w:val="00C31485"/>
    <w:rsid w:val="00C401D7"/>
    <w:rsid w:val="00C440B6"/>
    <w:rsid w:val="00C51749"/>
    <w:rsid w:val="00C53B60"/>
    <w:rsid w:val="00C554CE"/>
    <w:rsid w:val="00C627B7"/>
    <w:rsid w:val="00C62C75"/>
    <w:rsid w:val="00C662CB"/>
    <w:rsid w:val="00C71FAF"/>
    <w:rsid w:val="00C75919"/>
    <w:rsid w:val="00C84233"/>
    <w:rsid w:val="00C96417"/>
    <w:rsid w:val="00C97D22"/>
    <w:rsid w:val="00CA45BD"/>
    <w:rsid w:val="00CB149C"/>
    <w:rsid w:val="00CC02B4"/>
    <w:rsid w:val="00CD6325"/>
    <w:rsid w:val="00CE7F25"/>
    <w:rsid w:val="00CF1B8B"/>
    <w:rsid w:val="00CF6526"/>
    <w:rsid w:val="00D02673"/>
    <w:rsid w:val="00D06020"/>
    <w:rsid w:val="00D07178"/>
    <w:rsid w:val="00D15D72"/>
    <w:rsid w:val="00D3524A"/>
    <w:rsid w:val="00D6081D"/>
    <w:rsid w:val="00D608E4"/>
    <w:rsid w:val="00D65153"/>
    <w:rsid w:val="00D70175"/>
    <w:rsid w:val="00D86172"/>
    <w:rsid w:val="00D877F3"/>
    <w:rsid w:val="00DB3DA1"/>
    <w:rsid w:val="00DB77B7"/>
    <w:rsid w:val="00DC6286"/>
    <w:rsid w:val="00DD215A"/>
    <w:rsid w:val="00DF0805"/>
    <w:rsid w:val="00DF2354"/>
    <w:rsid w:val="00DF77C6"/>
    <w:rsid w:val="00DF7F52"/>
    <w:rsid w:val="00E009F9"/>
    <w:rsid w:val="00E0528B"/>
    <w:rsid w:val="00E05404"/>
    <w:rsid w:val="00E07E49"/>
    <w:rsid w:val="00E11C46"/>
    <w:rsid w:val="00E12AD5"/>
    <w:rsid w:val="00E17C4D"/>
    <w:rsid w:val="00E22D86"/>
    <w:rsid w:val="00E2337E"/>
    <w:rsid w:val="00E24303"/>
    <w:rsid w:val="00E349D8"/>
    <w:rsid w:val="00E36F9F"/>
    <w:rsid w:val="00E622A4"/>
    <w:rsid w:val="00E71172"/>
    <w:rsid w:val="00E87E6A"/>
    <w:rsid w:val="00E904D4"/>
    <w:rsid w:val="00E914F6"/>
    <w:rsid w:val="00E96F8D"/>
    <w:rsid w:val="00EB268A"/>
    <w:rsid w:val="00EB2CC9"/>
    <w:rsid w:val="00EB6376"/>
    <w:rsid w:val="00EC3F6E"/>
    <w:rsid w:val="00EC485E"/>
    <w:rsid w:val="00ED06EB"/>
    <w:rsid w:val="00ED083D"/>
    <w:rsid w:val="00ED7B76"/>
    <w:rsid w:val="00EE5455"/>
    <w:rsid w:val="00EF14E4"/>
    <w:rsid w:val="00EF1A14"/>
    <w:rsid w:val="00F04619"/>
    <w:rsid w:val="00F131EC"/>
    <w:rsid w:val="00F14281"/>
    <w:rsid w:val="00F20560"/>
    <w:rsid w:val="00F21C06"/>
    <w:rsid w:val="00F31B64"/>
    <w:rsid w:val="00F33315"/>
    <w:rsid w:val="00F34CD2"/>
    <w:rsid w:val="00F41C4C"/>
    <w:rsid w:val="00F4359B"/>
    <w:rsid w:val="00F5007A"/>
    <w:rsid w:val="00F52D6C"/>
    <w:rsid w:val="00F64613"/>
    <w:rsid w:val="00F64BB8"/>
    <w:rsid w:val="00F653B2"/>
    <w:rsid w:val="00F67613"/>
    <w:rsid w:val="00F726D4"/>
    <w:rsid w:val="00F74C0A"/>
    <w:rsid w:val="00F867EE"/>
    <w:rsid w:val="00F92152"/>
    <w:rsid w:val="00F951F1"/>
    <w:rsid w:val="00F96C02"/>
    <w:rsid w:val="00FA7367"/>
    <w:rsid w:val="00FB6514"/>
    <w:rsid w:val="00FC325B"/>
    <w:rsid w:val="00FD1547"/>
    <w:rsid w:val="00FE190B"/>
    <w:rsid w:val="00FE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  <w14:docId w14:val="6EE466D7"/>
  <w15:docId w15:val="{7BA99625-80E6-4E7D-A9FF-F0A8C7D2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67A"/>
    <w:pPr>
      <w:ind w:firstLine="709"/>
    </w:pPr>
    <w:rPr>
      <w:sz w:val="26"/>
    </w:rPr>
  </w:style>
  <w:style w:type="paragraph" w:styleId="1">
    <w:name w:val="heading 1"/>
    <w:basedOn w:val="a"/>
    <w:next w:val="a"/>
    <w:qFormat/>
    <w:rsid w:val="002F467A"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styleId="2">
    <w:name w:val="heading 2"/>
    <w:basedOn w:val="a"/>
    <w:next w:val="a"/>
    <w:qFormat/>
    <w:rsid w:val="002F467A"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styleId="3">
    <w:name w:val="heading 3"/>
    <w:basedOn w:val="a"/>
    <w:next w:val="a"/>
    <w:qFormat/>
    <w:rsid w:val="002F467A"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styleId="4">
    <w:name w:val="heading 4"/>
    <w:basedOn w:val="a"/>
    <w:next w:val="a"/>
    <w:qFormat/>
    <w:rsid w:val="002F467A"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styleId="5">
    <w:name w:val="heading 5"/>
    <w:basedOn w:val="a"/>
    <w:next w:val="a"/>
    <w:qFormat/>
    <w:rsid w:val="002F467A"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2F467A"/>
    <w:pPr>
      <w:ind w:firstLine="0"/>
      <w:jc w:val="both"/>
    </w:pPr>
    <w:rPr>
      <w:sz w:val="22"/>
    </w:rPr>
  </w:style>
  <w:style w:type="paragraph" w:styleId="a4">
    <w:name w:val="header"/>
    <w:basedOn w:val="a"/>
    <w:rsid w:val="002F467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rsid w:val="002F467A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2F467A"/>
  </w:style>
  <w:style w:type="paragraph" w:styleId="a7">
    <w:name w:val="caption"/>
    <w:basedOn w:val="a"/>
    <w:next w:val="a"/>
    <w:qFormat/>
    <w:rsid w:val="002F467A"/>
    <w:pPr>
      <w:jc w:val="center"/>
    </w:pPr>
    <w:rPr>
      <w:b/>
      <w:sz w:val="28"/>
    </w:rPr>
  </w:style>
  <w:style w:type="paragraph" w:styleId="20">
    <w:name w:val="Body Text Indent 2"/>
    <w:basedOn w:val="a"/>
    <w:rsid w:val="002F467A"/>
    <w:pPr>
      <w:jc w:val="both"/>
    </w:pPr>
  </w:style>
  <w:style w:type="paragraph" w:customStyle="1" w:styleId="a8">
    <w:name w:val="Обращение"/>
    <w:basedOn w:val="a"/>
    <w:next w:val="a"/>
    <w:rsid w:val="002F467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2F467A"/>
    <w:pPr>
      <w:jc w:val="left"/>
    </w:pPr>
    <w:rPr>
      <w:sz w:val="16"/>
    </w:rPr>
  </w:style>
  <w:style w:type="paragraph" w:customStyle="1" w:styleId="aa">
    <w:name w:val="Адресат"/>
    <w:basedOn w:val="a"/>
    <w:rsid w:val="002F467A"/>
    <w:pPr>
      <w:spacing w:before="120"/>
      <w:ind w:firstLine="0"/>
    </w:pPr>
    <w:rPr>
      <w:b/>
    </w:rPr>
  </w:style>
  <w:style w:type="paragraph" w:styleId="30">
    <w:name w:val="Body Text Indent 3"/>
    <w:basedOn w:val="a"/>
    <w:rsid w:val="002F467A"/>
    <w:pPr>
      <w:jc w:val="both"/>
    </w:pPr>
    <w:rPr>
      <w:sz w:val="28"/>
    </w:rPr>
  </w:style>
  <w:style w:type="paragraph" w:styleId="ab">
    <w:name w:val="Body Text Indent"/>
    <w:basedOn w:val="a"/>
    <w:rsid w:val="002F467A"/>
    <w:pPr>
      <w:jc w:val="both"/>
    </w:pPr>
    <w:rPr>
      <w:sz w:val="24"/>
    </w:rPr>
  </w:style>
  <w:style w:type="paragraph" w:styleId="21">
    <w:name w:val="Body Text 2"/>
    <w:basedOn w:val="a"/>
    <w:rsid w:val="002F467A"/>
    <w:pPr>
      <w:ind w:firstLine="0"/>
    </w:pPr>
  </w:style>
  <w:style w:type="table" w:styleId="ac">
    <w:name w:val="Table Grid"/>
    <w:basedOn w:val="a1"/>
    <w:uiPriority w:val="59"/>
    <w:rsid w:val="008A3091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Должность"/>
    <w:basedOn w:val="a"/>
    <w:next w:val="a"/>
    <w:rsid w:val="00E87E6A"/>
    <w:pPr>
      <w:ind w:firstLine="0"/>
    </w:pPr>
    <w:rPr>
      <w:i/>
      <w:color w:val="000000"/>
      <w:sz w:val="24"/>
    </w:rPr>
  </w:style>
  <w:style w:type="paragraph" w:styleId="ae">
    <w:name w:val="Balloon Text"/>
    <w:basedOn w:val="a"/>
    <w:semiHidden/>
    <w:rsid w:val="008C78DC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2F18E9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F951F1"/>
    <w:rPr>
      <w:rFonts w:cs="Times New Roman"/>
    </w:rPr>
  </w:style>
  <w:style w:type="paragraph" w:customStyle="1" w:styleId="ConsPlusTitle">
    <w:name w:val="ConsPlusTitle"/>
    <w:uiPriority w:val="99"/>
    <w:rsid w:val="004620C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8339D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7E8C226F7AFD8BAA918BDC89947B758F52AE1870E441CB5D5FF44169056FAB504x0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1041;&#1083;&#1072;&#1085;&#1082;%20I-&#1075;&#1086;%20&#1079;&#1072;&#1084;.%20&#1043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EF5F9F-CC1B-4A5F-A93A-591303A37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I-го зам. ГА.dot</Template>
  <TotalTime>10</TotalTime>
  <Pages>4</Pages>
  <Words>1168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I зам. Главы администрации</vt:lpstr>
    </vt:vector>
  </TitlesOfParts>
  <Company>Администрация Томской области</Company>
  <LinksUpToDate>false</LinksUpToDate>
  <CharactersWithSpaces>7817</CharactersWithSpaces>
  <SharedDoc>false</SharedDoc>
  <HLinks>
    <vt:vector size="18" baseType="variant">
      <vt:variant>
        <vt:i4>5570562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Par41</vt:lpwstr>
      </vt:variant>
      <vt:variant>
        <vt:i4>5570562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Par41</vt:lpwstr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consultantplus://offline/ref=37E8C226F7AFD8BAA918BDC89947B758F52AE1870E441CB5D5FF44169056FAB504x0F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I зам. Главы администрации</dc:title>
  <dc:creator>Пользователь</dc:creator>
  <cp:lastModifiedBy>astafeva</cp:lastModifiedBy>
  <cp:revision>5</cp:revision>
  <cp:lastPrinted>2017-12-28T05:21:00Z</cp:lastPrinted>
  <dcterms:created xsi:type="dcterms:W3CDTF">2017-12-29T03:43:00Z</dcterms:created>
  <dcterms:modified xsi:type="dcterms:W3CDTF">2018-01-16T10:02:00Z</dcterms:modified>
</cp:coreProperties>
</file>